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3CFC8" w14:textId="77777777" w:rsidR="00C06B9C" w:rsidRPr="005F1669" w:rsidRDefault="00000000" w:rsidP="007E01B4">
      <w:bookmarkStart w:id="0" w:name="_Hlk529783777"/>
      <w:bookmarkEnd w:id="0"/>
      <w:r w:rsidRPr="005F1669">
        <w:rPr>
          <w:noProof/>
        </w:rPr>
        <w:drawing>
          <wp:anchor distT="0" distB="0" distL="114300" distR="114300" simplePos="0" relativeHeight="251658240" behindDoc="0" locked="0" layoutInCell="1" allowOverlap="1" wp14:anchorId="04B00D8A" wp14:editId="71041429">
            <wp:simplePos x="0" y="0"/>
            <wp:positionH relativeFrom="column">
              <wp:posOffset>-1828676</wp:posOffset>
            </wp:positionH>
            <wp:positionV relativeFrom="paragraph">
              <wp:posOffset>-1139512</wp:posOffset>
            </wp:positionV>
            <wp:extent cx="7771163" cy="3954483"/>
            <wp:effectExtent l="19050" t="0" r="0" b="0"/>
            <wp:wrapNone/>
            <wp:docPr id="20" name="Picture 3" descr="cov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over_header"/>
                    <pic:cNvPicPr>
                      <a:picLocks noChangeAspect="1" noChangeArrowheads="1"/>
                    </pic:cNvPicPr>
                  </pic:nvPicPr>
                  <pic:blipFill>
                    <a:blip r:embed="rId12" cstate="print"/>
                    <a:stretch>
                      <a:fillRect/>
                    </a:stretch>
                  </pic:blipFill>
                  <pic:spPr bwMode="auto">
                    <a:xfrm>
                      <a:off x="0" y="0"/>
                      <a:ext cx="7772400" cy="3956050"/>
                    </a:xfrm>
                    <a:prstGeom prst="rect">
                      <a:avLst/>
                    </a:prstGeom>
                    <a:noFill/>
                    <a:ln w="9525">
                      <a:noFill/>
                      <a:miter lim="800000"/>
                      <a:headEnd/>
                      <a:tailEnd/>
                    </a:ln>
                  </pic:spPr>
                </pic:pic>
              </a:graphicData>
            </a:graphic>
          </wp:anchor>
        </w:drawing>
      </w:r>
      <w:proofErr w:type="spellStart"/>
      <w:r w:rsidR="00BC02BB" w:rsidRPr="005F1669">
        <w:t>pcb</w:t>
      </w:r>
      <w:proofErr w:type="spellEnd"/>
    </w:p>
    <w:p w14:paraId="1BE71CCD" w14:textId="77777777" w:rsidR="00C06B9C" w:rsidRPr="005F1669" w:rsidRDefault="00C06B9C"/>
    <w:p w14:paraId="0C48A2BE" w14:textId="77777777" w:rsidR="00C06B9C" w:rsidRPr="005F1669" w:rsidRDefault="00C06B9C"/>
    <w:p w14:paraId="59980453" w14:textId="77777777" w:rsidR="00C06B9C" w:rsidRPr="005F1669" w:rsidRDefault="00C06B9C"/>
    <w:p w14:paraId="37EAD1EC" w14:textId="77777777" w:rsidR="00C06B9C" w:rsidRPr="005F1669" w:rsidRDefault="00C06B9C"/>
    <w:p w14:paraId="4684288B" w14:textId="77777777" w:rsidR="00C06B9C" w:rsidRPr="005F1669" w:rsidRDefault="00C06B9C"/>
    <w:p w14:paraId="57144638" w14:textId="77777777" w:rsidR="00C06B9C" w:rsidRPr="005F1669" w:rsidRDefault="00C06B9C"/>
    <w:p w14:paraId="3FD6B77F" w14:textId="77777777" w:rsidR="008463CE" w:rsidRPr="005F1669" w:rsidRDefault="008463CE"/>
    <w:p w14:paraId="2B4A6538" w14:textId="77777777" w:rsidR="008463CE" w:rsidRPr="005F1669" w:rsidRDefault="008463CE"/>
    <w:p w14:paraId="6019E644" w14:textId="77777777" w:rsidR="008463CE" w:rsidRPr="005F1669" w:rsidRDefault="008463CE"/>
    <w:p w14:paraId="5CA39F22" w14:textId="77777777" w:rsidR="008463CE" w:rsidRPr="005F1669" w:rsidRDefault="008463CE"/>
    <w:p w14:paraId="0C1CD2CA" w14:textId="77777777" w:rsidR="00704440" w:rsidRPr="005F1669" w:rsidRDefault="00000000" w:rsidP="00625F79">
      <w:pPr>
        <w:pStyle w:val="CoverHeadings"/>
      </w:pPr>
      <w:r w:rsidRPr="005F1669">
        <w:t>Research Protocols</w:t>
      </w:r>
      <w:r w:rsidR="008F4405" w:rsidRPr="005F1669">
        <w:t xml:space="preserve"> for Narrative Review in support of the NHMRC Recreational Water Quality Guidelines</w:t>
      </w:r>
      <w:r w:rsidRPr="005F1669">
        <w:t>:</w:t>
      </w:r>
      <w:r w:rsidR="00625F79" w:rsidRPr="005F1669">
        <w:t xml:space="preserve"> </w:t>
      </w:r>
      <w:r w:rsidR="00E71B92" w:rsidRPr="005F1669">
        <w:t>Chemical Hazards</w:t>
      </w:r>
    </w:p>
    <w:p w14:paraId="48CF5764" w14:textId="77777777" w:rsidR="00976F03" w:rsidRPr="005F1669" w:rsidRDefault="00976F03" w:rsidP="00976F03"/>
    <w:p w14:paraId="55586028" w14:textId="77777777" w:rsidR="00B82672" w:rsidRDefault="00B82672" w:rsidP="00976F03"/>
    <w:p w14:paraId="3A6DCDA7" w14:textId="77777777" w:rsidR="005550BA" w:rsidRDefault="005550BA" w:rsidP="00976F03"/>
    <w:p w14:paraId="21774175" w14:textId="77777777" w:rsidR="005550BA" w:rsidRDefault="005550BA" w:rsidP="00976F03"/>
    <w:p w14:paraId="7716EB69" w14:textId="77777777" w:rsidR="005550BA" w:rsidRDefault="005550BA" w:rsidP="00976F03"/>
    <w:p w14:paraId="4552070B" w14:textId="77777777" w:rsidR="005550BA" w:rsidRDefault="005550BA" w:rsidP="00976F03"/>
    <w:p w14:paraId="76E4FA0C" w14:textId="77777777" w:rsidR="005550BA" w:rsidRPr="005F1669" w:rsidRDefault="005550BA" w:rsidP="00976F03"/>
    <w:p w14:paraId="4959A262" w14:textId="77777777" w:rsidR="007F0E68" w:rsidRPr="005F1669" w:rsidRDefault="007F0E68" w:rsidP="00A76AEB"/>
    <w:p w14:paraId="0EB7658B" w14:textId="77777777" w:rsidR="007F0E68" w:rsidRPr="005F1669" w:rsidRDefault="007F0E68" w:rsidP="00A76AEB"/>
    <w:p w14:paraId="2CBF341A" w14:textId="77777777" w:rsidR="00A76AEB" w:rsidRPr="005F1669" w:rsidRDefault="00000000" w:rsidP="00A76AEB">
      <w:r w:rsidRPr="005F1669">
        <w:rPr>
          <w:noProof/>
        </w:rPr>
        <w:drawing>
          <wp:inline distT="0" distB="0" distL="0" distR="0" wp14:anchorId="44866F77" wp14:editId="746F0AC2">
            <wp:extent cx="266700" cy="66675"/>
            <wp:effectExtent l="19050" t="0" r="0" b="0"/>
            <wp:docPr id="3" name="Picture 1"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ots"/>
                    <pic:cNvPicPr>
                      <a:picLocks noChangeAspect="1" noChangeArrowheads="1"/>
                    </pic:cNvPicPr>
                  </pic:nvPicPr>
                  <pic:blipFill>
                    <a:blip r:embed="rId13" cstate="print"/>
                    <a:stretch>
                      <a:fillRect/>
                    </a:stretch>
                  </pic:blipFill>
                  <pic:spPr bwMode="auto">
                    <a:xfrm>
                      <a:off x="0" y="0"/>
                      <a:ext cx="266700" cy="66675"/>
                    </a:xfrm>
                    <a:prstGeom prst="rect">
                      <a:avLst/>
                    </a:prstGeom>
                    <a:noFill/>
                    <a:ln w="9525">
                      <a:noFill/>
                      <a:miter lim="800000"/>
                      <a:headEnd/>
                      <a:tailEnd/>
                    </a:ln>
                  </pic:spPr>
                </pic:pic>
              </a:graphicData>
            </a:graphic>
          </wp:inline>
        </w:drawing>
      </w:r>
    </w:p>
    <w:p w14:paraId="3E3EA289" w14:textId="77777777" w:rsidR="00A76AEB" w:rsidRPr="005F1669" w:rsidRDefault="00000000" w:rsidP="00D41AAE">
      <w:pPr>
        <w:pStyle w:val="CoverSubheading"/>
        <w:outlineLvl w:val="0"/>
      </w:pPr>
      <w:r w:rsidRPr="005F1669">
        <w:t xml:space="preserve">Report Prepared for </w:t>
      </w:r>
      <w:r w:rsidR="0048257F" w:rsidRPr="005F1669">
        <w:t>NHMRC</w:t>
      </w:r>
    </w:p>
    <w:p w14:paraId="03EE3A7D" w14:textId="77777777" w:rsidR="00A76AEB" w:rsidRPr="005F1669" w:rsidRDefault="00000000" w:rsidP="00A76AEB">
      <w:pPr>
        <w:pStyle w:val="CoverSubheading"/>
      </w:pPr>
      <w:r w:rsidRPr="005F1669">
        <w:t xml:space="preserve">By </w:t>
      </w:r>
      <w:proofErr w:type="spellStart"/>
      <w:r w:rsidRPr="005F1669">
        <w:t>Ecos</w:t>
      </w:r>
      <w:proofErr w:type="spellEnd"/>
      <w:r w:rsidRPr="005F1669">
        <w:t xml:space="preserve"> Environmental Consulting Pty Ltd</w:t>
      </w:r>
    </w:p>
    <w:p w14:paraId="65468348" w14:textId="77777777" w:rsidR="00A76AEB" w:rsidRPr="005F1669" w:rsidRDefault="00A76AEB" w:rsidP="00A76AEB">
      <w:pPr>
        <w:pStyle w:val="CoverSubheading"/>
      </w:pPr>
    </w:p>
    <w:p w14:paraId="5D2751FF" w14:textId="77777777" w:rsidR="00A76AEB" w:rsidRPr="005F1669" w:rsidRDefault="00000000" w:rsidP="00A76AEB">
      <w:pPr>
        <w:pStyle w:val="CoverSubheading"/>
      </w:pPr>
      <w:r>
        <w:t>September</w:t>
      </w:r>
      <w:r w:rsidR="00AF5FDF" w:rsidRPr="005F1669">
        <w:t xml:space="preserve"> </w:t>
      </w:r>
      <w:r w:rsidR="00E877DF" w:rsidRPr="005F1669">
        <w:t>20</w:t>
      </w:r>
      <w:r w:rsidR="0048257F" w:rsidRPr="005F1669">
        <w:t>20</w:t>
      </w:r>
    </w:p>
    <w:p w14:paraId="4881929B" w14:textId="77777777" w:rsidR="00F92298" w:rsidRPr="005F1669" w:rsidRDefault="00000000">
      <w:pPr>
        <w:spacing w:before="0" w:after="0" w:line="240" w:lineRule="auto"/>
        <w:rPr>
          <w:rFonts w:cs="Arial"/>
          <w:sz w:val="22"/>
          <w:szCs w:val="22"/>
          <w:highlight w:val="cyan"/>
          <w:lang w:eastAsia="en-US"/>
        </w:rPr>
      </w:pPr>
      <w:r w:rsidRPr="005F1669">
        <w:rPr>
          <w:rFonts w:cs="Arial"/>
          <w:sz w:val="22"/>
          <w:szCs w:val="22"/>
          <w:highlight w:val="cyan"/>
        </w:rPr>
        <w:br w:type="page"/>
      </w:r>
    </w:p>
    <w:p w14:paraId="2DE21E86" w14:textId="77777777" w:rsidR="00A76AEB" w:rsidRPr="005F1669" w:rsidRDefault="00000000" w:rsidP="00D41AAE">
      <w:pPr>
        <w:pStyle w:val="Non-numberedHeading1"/>
        <w:outlineLvl w:val="0"/>
      </w:pPr>
      <w:r w:rsidRPr="005F1669">
        <w:lastRenderedPageBreak/>
        <w:t>Document Information</w:t>
      </w:r>
    </w:p>
    <w:tbl>
      <w:tblPr>
        <w:tblStyle w:val="BlueDocumentInfoTableStyle"/>
        <w:tblW w:w="7869" w:type="dxa"/>
        <w:tblLayout w:type="fixed"/>
        <w:tblLook w:val="01E0" w:firstRow="1" w:lastRow="1" w:firstColumn="1" w:lastColumn="1" w:noHBand="0" w:noVBand="0"/>
      </w:tblPr>
      <w:tblGrid>
        <w:gridCol w:w="846"/>
        <w:gridCol w:w="1134"/>
        <w:gridCol w:w="1417"/>
        <w:gridCol w:w="1099"/>
        <w:gridCol w:w="1169"/>
        <w:gridCol w:w="1079"/>
        <w:gridCol w:w="1125"/>
      </w:tblGrid>
      <w:tr w:rsidR="00B8056D" w14:paraId="21BC070E" w14:textId="77777777" w:rsidTr="00B8056D">
        <w:trPr>
          <w:cnfStyle w:val="100000000000" w:firstRow="1" w:lastRow="0" w:firstColumn="0" w:lastColumn="0" w:oddVBand="0" w:evenVBand="0" w:oddHBand="0" w:evenHBand="0" w:firstRowFirstColumn="0" w:firstRowLastColumn="0" w:lastRowFirstColumn="0" w:lastRowLastColumn="0"/>
        </w:trPr>
        <w:tc>
          <w:tcPr>
            <w:tcW w:w="846" w:type="dxa"/>
          </w:tcPr>
          <w:p w14:paraId="56B9C8D4" w14:textId="77777777" w:rsidR="008463CE" w:rsidRPr="005F1669" w:rsidRDefault="00000000" w:rsidP="00C02989">
            <w:pPr>
              <w:spacing w:before="0" w:after="0" w:line="240" w:lineRule="auto"/>
              <w:rPr>
                <w:rFonts w:asciiTheme="minorHAnsi" w:hAnsiTheme="minorHAnsi" w:cstheme="minorHAnsi"/>
                <w:bCs/>
              </w:rPr>
            </w:pPr>
            <w:r w:rsidRPr="005F1669">
              <w:rPr>
                <w:rFonts w:asciiTheme="minorHAnsi" w:hAnsiTheme="minorHAnsi" w:cstheme="minorHAnsi"/>
                <w:bCs/>
              </w:rPr>
              <w:t>Revision</w:t>
            </w:r>
          </w:p>
        </w:tc>
        <w:tc>
          <w:tcPr>
            <w:tcW w:w="1134" w:type="dxa"/>
          </w:tcPr>
          <w:p w14:paraId="305A582A" w14:textId="77777777" w:rsidR="008463CE" w:rsidRPr="005F1669" w:rsidRDefault="00000000" w:rsidP="00C02989">
            <w:pPr>
              <w:spacing w:before="0" w:after="0" w:line="240" w:lineRule="auto"/>
              <w:rPr>
                <w:rFonts w:asciiTheme="minorHAnsi" w:hAnsiTheme="minorHAnsi" w:cstheme="minorHAnsi"/>
                <w:bCs/>
              </w:rPr>
            </w:pPr>
            <w:r w:rsidRPr="005F1669">
              <w:rPr>
                <w:rFonts w:asciiTheme="minorHAnsi" w:hAnsiTheme="minorHAnsi" w:cstheme="minorHAnsi"/>
                <w:bCs/>
              </w:rPr>
              <w:t>Status</w:t>
            </w:r>
          </w:p>
        </w:tc>
        <w:tc>
          <w:tcPr>
            <w:tcW w:w="1417" w:type="dxa"/>
          </w:tcPr>
          <w:p w14:paraId="14F5135C" w14:textId="77777777" w:rsidR="008463CE" w:rsidRPr="005F1669" w:rsidRDefault="00000000" w:rsidP="00C02989">
            <w:pPr>
              <w:spacing w:before="0" w:after="0" w:line="240" w:lineRule="auto"/>
              <w:rPr>
                <w:rFonts w:asciiTheme="minorHAnsi" w:hAnsiTheme="minorHAnsi" w:cstheme="minorHAnsi"/>
                <w:bCs/>
              </w:rPr>
            </w:pPr>
            <w:r w:rsidRPr="005F1669">
              <w:rPr>
                <w:rFonts w:asciiTheme="minorHAnsi" w:hAnsiTheme="minorHAnsi" w:cstheme="minorHAnsi"/>
                <w:bCs/>
              </w:rPr>
              <w:t>Prepared by</w:t>
            </w:r>
          </w:p>
        </w:tc>
        <w:tc>
          <w:tcPr>
            <w:tcW w:w="1099" w:type="dxa"/>
          </w:tcPr>
          <w:p w14:paraId="18F46A92" w14:textId="77777777" w:rsidR="008463CE" w:rsidRPr="005F1669" w:rsidRDefault="00000000" w:rsidP="00C02989">
            <w:pPr>
              <w:spacing w:before="0" w:after="0" w:line="240" w:lineRule="auto"/>
              <w:rPr>
                <w:rFonts w:asciiTheme="minorHAnsi" w:hAnsiTheme="minorHAnsi" w:cstheme="minorHAnsi"/>
                <w:bCs/>
              </w:rPr>
            </w:pPr>
            <w:r w:rsidRPr="005F1669">
              <w:rPr>
                <w:rFonts w:asciiTheme="minorHAnsi" w:hAnsiTheme="minorHAnsi" w:cstheme="minorHAnsi"/>
                <w:bCs/>
              </w:rPr>
              <w:t>Issued to</w:t>
            </w:r>
          </w:p>
        </w:tc>
        <w:tc>
          <w:tcPr>
            <w:tcW w:w="1169" w:type="dxa"/>
          </w:tcPr>
          <w:p w14:paraId="73A914B7" w14:textId="77777777" w:rsidR="008463CE" w:rsidRPr="005F1669" w:rsidRDefault="00000000" w:rsidP="00C02989">
            <w:pPr>
              <w:spacing w:before="0" w:after="0" w:line="240" w:lineRule="auto"/>
              <w:rPr>
                <w:rFonts w:asciiTheme="minorHAnsi" w:hAnsiTheme="minorHAnsi" w:cstheme="minorHAnsi"/>
                <w:bCs/>
              </w:rPr>
            </w:pPr>
            <w:r w:rsidRPr="005F1669">
              <w:rPr>
                <w:rFonts w:asciiTheme="minorHAnsi" w:hAnsiTheme="minorHAnsi" w:cstheme="minorHAnsi"/>
                <w:bCs/>
              </w:rPr>
              <w:t>Date</w:t>
            </w:r>
          </w:p>
        </w:tc>
        <w:tc>
          <w:tcPr>
            <w:tcW w:w="1079" w:type="dxa"/>
          </w:tcPr>
          <w:p w14:paraId="388C9ABB" w14:textId="77777777" w:rsidR="008463CE" w:rsidRPr="005F1669" w:rsidRDefault="00000000" w:rsidP="00C02989">
            <w:pPr>
              <w:spacing w:before="0" w:after="0" w:line="240" w:lineRule="auto"/>
              <w:rPr>
                <w:rFonts w:asciiTheme="minorHAnsi" w:hAnsiTheme="minorHAnsi" w:cstheme="minorHAnsi"/>
                <w:bCs/>
              </w:rPr>
            </w:pPr>
            <w:r w:rsidRPr="005F1669">
              <w:rPr>
                <w:rFonts w:asciiTheme="minorHAnsi" w:hAnsiTheme="minorHAnsi" w:cstheme="minorHAnsi"/>
                <w:bCs/>
              </w:rPr>
              <w:t>Reviewed by</w:t>
            </w:r>
          </w:p>
        </w:tc>
        <w:tc>
          <w:tcPr>
            <w:tcW w:w="1125" w:type="dxa"/>
          </w:tcPr>
          <w:p w14:paraId="0518C14B" w14:textId="77777777" w:rsidR="008463CE" w:rsidRPr="005F1669" w:rsidRDefault="00000000" w:rsidP="00C02989">
            <w:pPr>
              <w:spacing w:before="0" w:after="0" w:line="240" w:lineRule="auto"/>
              <w:rPr>
                <w:rFonts w:asciiTheme="minorHAnsi" w:hAnsiTheme="minorHAnsi" w:cstheme="minorHAnsi"/>
                <w:bCs/>
              </w:rPr>
            </w:pPr>
            <w:r w:rsidRPr="005F1669">
              <w:rPr>
                <w:rFonts w:asciiTheme="minorHAnsi" w:hAnsiTheme="minorHAnsi" w:cstheme="minorHAnsi"/>
                <w:bCs/>
              </w:rPr>
              <w:t>Approved</w:t>
            </w:r>
          </w:p>
        </w:tc>
      </w:tr>
      <w:tr w:rsidR="00B8056D" w14:paraId="732F03A7" w14:textId="77777777" w:rsidTr="00B8056D">
        <w:tc>
          <w:tcPr>
            <w:tcW w:w="846" w:type="dxa"/>
          </w:tcPr>
          <w:p w14:paraId="45676F64" w14:textId="77777777" w:rsidR="008463CE" w:rsidRPr="005F1669" w:rsidRDefault="00000000" w:rsidP="00C02989">
            <w:pPr>
              <w:spacing w:before="0" w:after="0" w:line="240" w:lineRule="auto"/>
              <w:rPr>
                <w:rFonts w:asciiTheme="minorHAnsi" w:hAnsiTheme="minorHAnsi" w:cstheme="minorHAnsi"/>
              </w:rPr>
            </w:pPr>
            <w:r w:rsidRPr="005F1669">
              <w:rPr>
                <w:rFonts w:asciiTheme="minorHAnsi" w:hAnsiTheme="minorHAnsi" w:cstheme="minorHAnsi"/>
              </w:rPr>
              <w:t>1.0</w:t>
            </w:r>
          </w:p>
        </w:tc>
        <w:tc>
          <w:tcPr>
            <w:tcW w:w="1134" w:type="dxa"/>
          </w:tcPr>
          <w:p w14:paraId="2C2917DC" w14:textId="77777777" w:rsidR="008463CE" w:rsidRPr="005F1669" w:rsidRDefault="00000000" w:rsidP="00C02989">
            <w:pPr>
              <w:spacing w:before="0" w:after="0" w:line="240" w:lineRule="auto"/>
              <w:rPr>
                <w:rFonts w:asciiTheme="minorHAnsi" w:hAnsiTheme="minorHAnsi" w:cstheme="minorHAnsi"/>
              </w:rPr>
            </w:pPr>
            <w:r w:rsidRPr="005F1669">
              <w:rPr>
                <w:rFonts w:asciiTheme="minorHAnsi" w:hAnsiTheme="minorHAnsi" w:cstheme="minorHAnsi"/>
              </w:rPr>
              <w:t>Working Draft</w:t>
            </w:r>
          </w:p>
        </w:tc>
        <w:tc>
          <w:tcPr>
            <w:tcW w:w="1417" w:type="dxa"/>
          </w:tcPr>
          <w:p w14:paraId="3F85262B" w14:textId="77777777" w:rsidR="008463CE" w:rsidRPr="005F1669" w:rsidRDefault="00000000" w:rsidP="00C02989">
            <w:pPr>
              <w:spacing w:before="0" w:after="0" w:line="240" w:lineRule="auto"/>
              <w:rPr>
                <w:rFonts w:asciiTheme="minorHAnsi" w:hAnsiTheme="minorHAnsi" w:cstheme="minorHAnsi"/>
              </w:rPr>
            </w:pPr>
            <w:r w:rsidRPr="005F1669">
              <w:rPr>
                <w:rFonts w:asciiTheme="minorHAnsi" w:hAnsiTheme="minorHAnsi" w:cstheme="minorHAnsi"/>
              </w:rPr>
              <w:t>Nick O’Connor</w:t>
            </w:r>
          </w:p>
        </w:tc>
        <w:tc>
          <w:tcPr>
            <w:tcW w:w="1099" w:type="dxa"/>
          </w:tcPr>
          <w:p w14:paraId="721611E4" w14:textId="77777777" w:rsidR="008463CE" w:rsidRPr="005F1669" w:rsidRDefault="00000000" w:rsidP="00C02989">
            <w:pPr>
              <w:spacing w:before="0" w:after="0" w:line="240" w:lineRule="auto"/>
              <w:rPr>
                <w:rFonts w:asciiTheme="minorHAnsi" w:hAnsiTheme="minorHAnsi" w:cstheme="minorHAnsi"/>
              </w:rPr>
            </w:pPr>
            <w:r w:rsidRPr="005F1669">
              <w:rPr>
                <w:rFonts w:asciiTheme="minorHAnsi" w:hAnsiTheme="minorHAnsi" w:cstheme="minorHAnsi"/>
              </w:rPr>
              <w:t>NHRMC</w:t>
            </w:r>
          </w:p>
        </w:tc>
        <w:tc>
          <w:tcPr>
            <w:tcW w:w="1169" w:type="dxa"/>
          </w:tcPr>
          <w:p w14:paraId="53B9429A" w14:textId="77777777" w:rsidR="008463CE" w:rsidRPr="005F1669" w:rsidRDefault="00000000" w:rsidP="00014F38">
            <w:pPr>
              <w:spacing w:before="0" w:after="0" w:line="240" w:lineRule="auto"/>
              <w:rPr>
                <w:rFonts w:asciiTheme="minorHAnsi" w:hAnsiTheme="minorHAnsi" w:cstheme="minorHAnsi"/>
              </w:rPr>
            </w:pPr>
            <w:r w:rsidRPr="005F1669">
              <w:rPr>
                <w:rFonts w:asciiTheme="minorHAnsi" w:hAnsiTheme="minorHAnsi" w:cstheme="minorHAnsi"/>
              </w:rPr>
              <w:t>23</w:t>
            </w:r>
            <w:r w:rsidR="0048257F" w:rsidRPr="005F1669">
              <w:rPr>
                <w:rFonts w:asciiTheme="minorHAnsi" w:hAnsiTheme="minorHAnsi" w:cstheme="minorHAnsi"/>
              </w:rPr>
              <w:t>-June-2020</w:t>
            </w:r>
          </w:p>
        </w:tc>
        <w:tc>
          <w:tcPr>
            <w:tcW w:w="1079" w:type="dxa"/>
          </w:tcPr>
          <w:p w14:paraId="053CE1A5" w14:textId="77777777" w:rsidR="008463CE" w:rsidRPr="005F1669" w:rsidRDefault="00000000" w:rsidP="00C02989">
            <w:pPr>
              <w:spacing w:before="0" w:after="0" w:line="240" w:lineRule="auto"/>
              <w:rPr>
                <w:rFonts w:asciiTheme="minorHAnsi" w:hAnsiTheme="minorHAnsi" w:cstheme="minorHAnsi"/>
              </w:rPr>
            </w:pPr>
            <w:r w:rsidRPr="005F1669">
              <w:rPr>
                <w:rFonts w:asciiTheme="minorHAnsi" w:hAnsiTheme="minorHAnsi" w:cstheme="minorHAnsi"/>
              </w:rPr>
              <w:t>Nick O'Connor</w:t>
            </w:r>
          </w:p>
        </w:tc>
        <w:tc>
          <w:tcPr>
            <w:tcW w:w="1125" w:type="dxa"/>
          </w:tcPr>
          <w:p w14:paraId="0BA9264D" w14:textId="77777777" w:rsidR="008463CE" w:rsidRPr="005F1669" w:rsidRDefault="00000000" w:rsidP="00C02989">
            <w:pPr>
              <w:spacing w:before="0" w:after="0" w:line="240" w:lineRule="auto"/>
              <w:rPr>
                <w:rFonts w:asciiTheme="minorHAnsi" w:hAnsiTheme="minorHAnsi" w:cstheme="minorHAnsi"/>
              </w:rPr>
            </w:pPr>
            <w:r w:rsidRPr="005F1669">
              <w:rPr>
                <w:rFonts w:asciiTheme="minorHAnsi" w:hAnsiTheme="minorHAnsi" w:cstheme="minorHAnsi"/>
              </w:rPr>
              <w:t>Nick O'Connor</w:t>
            </w:r>
          </w:p>
        </w:tc>
      </w:tr>
      <w:tr w:rsidR="00B8056D" w14:paraId="57B83F5C" w14:textId="77777777" w:rsidTr="00B8056D">
        <w:tc>
          <w:tcPr>
            <w:tcW w:w="846" w:type="dxa"/>
          </w:tcPr>
          <w:p w14:paraId="6DAC19E6" w14:textId="77777777" w:rsidR="00273C4B" w:rsidRPr="005F1669" w:rsidRDefault="00000000" w:rsidP="004D0C66">
            <w:pPr>
              <w:spacing w:before="0" w:after="0" w:line="240" w:lineRule="auto"/>
              <w:rPr>
                <w:rFonts w:asciiTheme="minorHAnsi" w:hAnsiTheme="minorHAnsi" w:cstheme="minorHAnsi"/>
              </w:rPr>
            </w:pPr>
            <w:r w:rsidRPr="005F1669">
              <w:rPr>
                <w:rFonts w:asciiTheme="minorHAnsi" w:hAnsiTheme="minorHAnsi" w:cstheme="minorHAnsi"/>
              </w:rPr>
              <w:t>2.0</w:t>
            </w:r>
          </w:p>
        </w:tc>
        <w:tc>
          <w:tcPr>
            <w:tcW w:w="1134" w:type="dxa"/>
          </w:tcPr>
          <w:p w14:paraId="7E6A6CAF" w14:textId="77777777" w:rsidR="00273C4B" w:rsidRPr="005F1669" w:rsidRDefault="00000000" w:rsidP="004D0C66">
            <w:pPr>
              <w:spacing w:before="0" w:after="0" w:line="240" w:lineRule="auto"/>
              <w:rPr>
                <w:rFonts w:asciiTheme="minorHAnsi" w:hAnsiTheme="minorHAnsi" w:cstheme="minorHAnsi"/>
              </w:rPr>
            </w:pPr>
            <w:r w:rsidRPr="005F1669">
              <w:rPr>
                <w:rFonts w:asciiTheme="minorHAnsi" w:hAnsiTheme="minorHAnsi" w:cstheme="minorHAnsi"/>
              </w:rPr>
              <w:t>Draft</w:t>
            </w:r>
          </w:p>
        </w:tc>
        <w:tc>
          <w:tcPr>
            <w:tcW w:w="1417" w:type="dxa"/>
          </w:tcPr>
          <w:p w14:paraId="53D87793" w14:textId="77777777" w:rsidR="00273C4B" w:rsidRPr="005F1669" w:rsidRDefault="00000000" w:rsidP="004D0C66">
            <w:pPr>
              <w:spacing w:before="0" w:after="0" w:line="240" w:lineRule="auto"/>
              <w:rPr>
                <w:rFonts w:asciiTheme="minorHAnsi" w:hAnsiTheme="minorHAnsi" w:cstheme="minorHAnsi"/>
              </w:rPr>
            </w:pPr>
            <w:r w:rsidRPr="005F1669">
              <w:rPr>
                <w:rFonts w:asciiTheme="minorHAnsi" w:hAnsiTheme="minorHAnsi" w:cstheme="minorHAnsi"/>
              </w:rPr>
              <w:t>Nick O’Connor</w:t>
            </w:r>
          </w:p>
        </w:tc>
        <w:tc>
          <w:tcPr>
            <w:tcW w:w="1099" w:type="dxa"/>
          </w:tcPr>
          <w:p w14:paraId="327021F0" w14:textId="77777777" w:rsidR="00273C4B" w:rsidRPr="005F1669" w:rsidRDefault="00000000" w:rsidP="004D0C66">
            <w:pPr>
              <w:spacing w:before="0" w:after="0" w:line="240" w:lineRule="auto"/>
              <w:rPr>
                <w:rFonts w:asciiTheme="minorHAnsi" w:hAnsiTheme="minorHAnsi" w:cstheme="minorHAnsi"/>
              </w:rPr>
            </w:pPr>
            <w:r w:rsidRPr="005F1669">
              <w:rPr>
                <w:rFonts w:asciiTheme="minorHAnsi" w:hAnsiTheme="minorHAnsi" w:cstheme="minorHAnsi"/>
              </w:rPr>
              <w:t>NHRMC</w:t>
            </w:r>
          </w:p>
        </w:tc>
        <w:tc>
          <w:tcPr>
            <w:tcW w:w="1169" w:type="dxa"/>
          </w:tcPr>
          <w:p w14:paraId="12D2BE5F" w14:textId="77777777" w:rsidR="00273C4B" w:rsidRPr="005F1669" w:rsidRDefault="00000000" w:rsidP="004D0C66">
            <w:pPr>
              <w:spacing w:before="0" w:after="0" w:line="240" w:lineRule="auto"/>
              <w:rPr>
                <w:rFonts w:asciiTheme="minorHAnsi" w:hAnsiTheme="minorHAnsi" w:cstheme="minorHAnsi"/>
              </w:rPr>
            </w:pPr>
            <w:r w:rsidRPr="005F1669">
              <w:rPr>
                <w:rFonts w:asciiTheme="minorHAnsi" w:hAnsiTheme="minorHAnsi" w:cstheme="minorHAnsi"/>
              </w:rPr>
              <w:t>18-August-2020</w:t>
            </w:r>
          </w:p>
        </w:tc>
        <w:tc>
          <w:tcPr>
            <w:tcW w:w="1079" w:type="dxa"/>
          </w:tcPr>
          <w:p w14:paraId="39DDEF3F" w14:textId="77777777" w:rsidR="00273C4B" w:rsidRPr="005F1669" w:rsidRDefault="00000000" w:rsidP="004D0C66">
            <w:pPr>
              <w:spacing w:before="0" w:after="0" w:line="240" w:lineRule="auto"/>
              <w:rPr>
                <w:rFonts w:asciiTheme="minorHAnsi" w:hAnsiTheme="minorHAnsi" w:cstheme="minorHAnsi"/>
              </w:rPr>
            </w:pPr>
            <w:r w:rsidRPr="005F1669">
              <w:rPr>
                <w:rFonts w:asciiTheme="minorHAnsi" w:hAnsiTheme="minorHAnsi" w:cstheme="minorHAnsi"/>
              </w:rPr>
              <w:t>Nick O'Connor</w:t>
            </w:r>
          </w:p>
        </w:tc>
        <w:tc>
          <w:tcPr>
            <w:tcW w:w="1125" w:type="dxa"/>
          </w:tcPr>
          <w:p w14:paraId="12300839" w14:textId="77777777" w:rsidR="00273C4B" w:rsidRPr="005F1669" w:rsidRDefault="00000000" w:rsidP="004D0C66">
            <w:pPr>
              <w:spacing w:before="0" w:after="0" w:line="240" w:lineRule="auto"/>
              <w:rPr>
                <w:rFonts w:asciiTheme="minorHAnsi" w:hAnsiTheme="minorHAnsi" w:cstheme="minorHAnsi"/>
              </w:rPr>
            </w:pPr>
            <w:r w:rsidRPr="005F1669">
              <w:rPr>
                <w:rFonts w:asciiTheme="minorHAnsi" w:hAnsiTheme="minorHAnsi" w:cstheme="minorHAnsi"/>
              </w:rPr>
              <w:t>Nick O'Connor</w:t>
            </w:r>
          </w:p>
        </w:tc>
      </w:tr>
      <w:tr w:rsidR="00B8056D" w14:paraId="6DA35C41" w14:textId="77777777" w:rsidTr="00B8056D">
        <w:tc>
          <w:tcPr>
            <w:tcW w:w="846" w:type="dxa"/>
          </w:tcPr>
          <w:p w14:paraId="52637F4B" w14:textId="77777777" w:rsidR="005550BA" w:rsidRPr="005F1669" w:rsidRDefault="00000000" w:rsidP="005550BA">
            <w:pPr>
              <w:spacing w:before="0" w:after="0" w:line="240" w:lineRule="auto"/>
              <w:rPr>
                <w:rFonts w:asciiTheme="minorHAnsi" w:hAnsiTheme="minorHAnsi" w:cstheme="minorHAnsi"/>
              </w:rPr>
            </w:pPr>
            <w:r>
              <w:rPr>
                <w:rFonts w:asciiTheme="minorHAnsi" w:hAnsiTheme="minorHAnsi" w:cstheme="minorHAnsi"/>
              </w:rPr>
              <w:t>2.1</w:t>
            </w:r>
          </w:p>
        </w:tc>
        <w:tc>
          <w:tcPr>
            <w:tcW w:w="1134" w:type="dxa"/>
          </w:tcPr>
          <w:p w14:paraId="4E17360A" w14:textId="77777777" w:rsidR="005550BA" w:rsidRPr="005F1669" w:rsidRDefault="00000000" w:rsidP="005550BA">
            <w:pPr>
              <w:spacing w:before="0" w:after="0" w:line="240" w:lineRule="auto"/>
              <w:rPr>
                <w:rFonts w:asciiTheme="minorHAnsi" w:hAnsiTheme="minorHAnsi" w:cstheme="minorHAnsi"/>
              </w:rPr>
            </w:pPr>
            <w:r>
              <w:rPr>
                <w:rFonts w:asciiTheme="minorHAnsi" w:hAnsiTheme="minorHAnsi" w:cstheme="minorHAnsi"/>
              </w:rPr>
              <w:t>Final</w:t>
            </w:r>
          </w:p>
        </w:tc>
        <w:tc>
          <w:tcPr>
            <w:tcW w:w="1417" w:type="dxa"/>
          </w:tcPr>
          <w:p w14:paraId="6B80F6A5" w14:textId="77777777" w:rsidR="005550BA" w:rsidRPr="005F1669" w:rsidRDefault="00000000" w:rsidP="005550BA">
            <w:pPr>
              <w:spacing w:before="0" w:after="0" w:line="240" w:lineRule="auto"/>
              <w:rPr>
                <w:rFonts w:asciiTheme="minorHAnsi" w:hAnsiTheme="minorHAnsi" w:cstheme="minorHAnsi"/>
              </w:rPr>
            </w:pPr>
            <w:r w:rsidRPr="005F1669">
              <w:rPr>
                <w:rFonts w:asciiTheme="minorHAnsi" w:hAnsiTheme="minorHAnsi" w:cstheme="minorHAnsi"/>
              </w:rPr>
              <w:t>Nick O’Connor</w:t>
            </w:r>
          </w:p>
        </w:tc>
        <w:tc>
          <w:tcPr>
            <w:tcW w:w="1099" w:type="dxa"/>
          </w:tcPr>
          <w:p w14:paraId="4D83100D" w14:textId="77777777" w:rsidR="005550BA" w:rsidRPr="005F1669" w:rsidRDefault="00000000" w:rsidP="005550BA">
            <w:pPr>
              <w:spacing w:before="0" w:after="0" w:line="240" w:lineRule="auto"/>
              <w:rPr>
                <w:rFonts w:asciiTheme="minorHAnsi" w:hAnsiTheme="minorHAnsi" w:cstheme="minorHAnsi"/>
              </w:rPr>
            </w:pPr>
            <w:r w:rsidRPr="005F1669">
              <w:rPr>
                <w:rFonts w:asciiTheme="minorHAnsi" w:hAnsiTheme="minorHAnsi" w:cstheme="minorHAnsi"/>
              </w:rPr>
              <w:t>NHRMC</w:t>
            </w:r>
          </w:p>
        </w:tc>
        <w:tc>
          <w:tcPr>
            <w:tcW w:w="1169" w:type="dxa"/>
          </w:tcPr>
          <w:p w14:paraId="380BA328" w14:textId="77777777" w:rsidR="005550BA" w:rsidRPr="005F1669" w:rsidRDefault="00000000" w:rsidP="005550BA">
            <w:pPr>
              <w:spacing w:before="0" w:after="0" w:line="240" w:lineRule="auto"/>
              <w:rPr>
                <w:rFonts w:asciiTheme="minorHAnsi" w:hAnsiTheme="minorHAnsi" w:cstheme="minorHAnsi"/>
              </w:rPr>
            </w:pPr>
            <w:r>
              <w:rPr>
                <w:rFonts w:asciiTheme="minorHAnsi" w:hAnsiTheme="minorHAnsi" w:cstheme="minorHAnsi"/>
              </w:rPr>
              <w:t>3</w:t>
            </w:r>
            <w:r w:rsidRPr="005F1669">
              <w:rPr>
                <w:rFonts w:asciiTheme="minorHAnsi" w:hAnsiTheme="minorHAnsi" w:cstheme="minorHAnsi"/>
              </w:rPr>
              <w:t>-</w:t>
            </w:r>
            <w:r>
              <w:rPr>
                <w:rFonts w:asciiTheme="minorHAnsi" w:hAnsiTheme="minorHAnsi" w:cstheme="minorHAnsi"/>
              </w:rPr>
              <w:t>September</w:t>
            </w:r>
            <w:r w:rsidRPr="005F1669">
              <w:rPr>
                <w:rFonts w:asciiTheme="minorHAnsi" w:hAnsiTheme="minorHAnsi" w:cstheme="minorHAnsi"/>
              </w:rPr>
              <w:t>-2020</w:t>
            </w:r>
          </w:p>
        </w:tc>
        <w:tc>
          <w:tcPr>
            <w:tcW w:w="1079" w:type="dxa"/>
          </w:tcPr>
          <w:p w14:paraId="317F069B" w14:textId="77777777" w:rsidR="005550BA" w:rsidRPr="005F1669" w:rsidRDefault="00000000" w:rsidP="005550BA">
            <w:pPr>
              <w:spacing w:before="0" w:after="0" w:line="240" w:lineRule="auto"/>
              <w:rPr>
                <w:rFonts w:asciiTheme="minorHAnsi" w:hAnsiTheme="minorHAnsi" w:cstheme="minorHAnsi"/>
              </w:rPr>
            </w:pPr>
            <w:r w:rsidRPr="005F1669">
              <w:rPr>
                <w:rFonts w:asciiTheme="minorHAnsi" w:hAnsiTheme="minorHAnsi" w:cstheme="minorHAnsi"/>
              </w:rPr>
              <w:t>Nick O'Connor</w:t>
            </w:r>
          </w:p>
        </w:tc>
        <w:tc>
          <w:tcPr>
            <w:tcW w:w="1125" w:type="dxa"/>
          </w:tcPr>
          <w:p w14:paraId="712D3050" w14:textId="77777777" w:rsidR="005550BA" w:rsidRPr="005F1669" w:rsidRDefault="00000000" w:rsidP="005550BA">
            <w:pPr>
              <w:spacing w:before="0" w:after="0" w:line="240" w:lineRule="auto"/>
              <w:rPr>
                <w:rFonts w:asciiTheme="minorHAnsi" w:hAnsiTheme="minorHAnsi" w:cstheme="minorHAnsi"/>
              </w:rPr>
            </w:pPr>
            <w:r w:rsidRPr="005F1669">
              <w:rPr>
                <w:rFonts w:asciiTheme="minorHAnsi" w:hAnsiTheme="minorHAnsi" w:cstheme="minorHAnsi"/>
              </w:rPr>
              <w:t>Nick O'Connor</w:t>
            </w:r>
          </w:p>
        </w:tc>
      </w:tr>
      <w:tr w:rsidR="00B8056D" w14:paraId="62A92870" w14:textId="77777777" w:rsidTr="00B8056D">
        <w:tc>
          <w:tcPr>
            <w:tcW w:w="846" w:type="dxa"/>
          </w:tcPr>
          <w:p w14:paraId="2F1718BC" w14:textId="77777777" w:rsidR="00AB24E3" w:rsidRDefault="00000000" w:rsidP="00AB24E3">
            <w:pPr>
              <w:spacing w:before="0" w:after="0" w:line="240" w:lineRule="auto"/>
              <w:rPr>
                <w:rFonts w:asciiTheme="minorHAnsi" w:hAnsiTheme="minorHAnsi" w:cstheme="minorHAnsi"/>
              </w:rPr>
            </w:pPr>
            <w:r>
              <w:rPr>
                <w:rFonts w:asciiTheme="minorHAnsi" w:hAnsiTheme="minorHAnsi" w:cstheme="minorHAnsi"/>
              </w:rPr>
              <w:t>2.2</w:t>
            </w:r>
          </w:p>
        </w:tc>
        <w:tc>
          <w:tcPr>
            <w:tcW w:w="1134" w:type="dxa"/>
          </w:tcPr>
          <w:p w14:paraId="241CA629" w14:textId="77777777" w:rsidR="00AB24E3" w:rsidRDefault="00000000" w:rsidP="00AB24E3">
            <w:pPr>
              <w:spacing w:before="0" w:after="0" w:line="240" w:lineRule="auto"/>
              <w:rPr>
                <w:rFonts w:asciiTheme="minorHAnsi" w:hAnsiTheme="minorHAnsi" w:cstheme="minorHAnsi"/>
              </w:rPr>
            </w:pPr>
            <w:r>
              <w:rPr>
                <w:rFonts w:asciiTheme="minorHAnsi" w:hAnsiTheme="minorHAnsi" w:cstheme="minorHAnsi"/>
              </w:rPr>
              <w:t>Final (corrected sec. 2.10)</w:t>
            </w:r>
          </w:p>
        </w:tc>
        <w:tc>
          <w:tcPr>
            <w:tcW w:w="1417" w:type="dxa"/>
          </w:tcPr>
          <w:p w14:paraId="7A1F3FC5" w14:textId="77777777" w:rsidR="00AB24E3" w:rsidRPr="005F1669" w:rsidRDefault="00000000" w:rsidP="00AB24E3">
            <w:pPr>
              <w:spacing w:before="0" w:after="0" w:line="240" w:lineRule="auto"/>
              <w:rPr>
                <w:rFonts w:asciiTheme="minorHAnsi" w:hAnsiTheme="minorHAnsi" w:cstheme="minorHAnsi"/>
              </w:rPr>
            </w:pPr>
            <w:r w:rsidRPr="005F1669">
              <w:rPr>
                <w:rFonts w:asciiTheme="minorHAnsi" w:hAnsiTheme="minorHAnsi" w:cstheme="minorHAnsi"/>
              </w:rPr>
              <w:t>Nick O’Connor</w:t>
            </w:r>
          </w:p>
        </w:tc>
        <w:tc>
          <w:tcPr>
            <w:tcW w:w="1099" w:type="dxa"/>
          </w:tcPr>
          <w:p w14:paraId="1BDE5058" w14:textId="77777777" w:rsidR="00AB24E3" w:rsidRPr="005F1669" w:rsidRDefault="00000000" w:rsidP="00AB24E3">
            <w:pPr>
              <w:spacing w:before="0" w:after="0" w:line="240" w:lineRule="auto"/>
              <w:rPr>
                <w:rFonts w:asciiTheme="minorHAnsi" w:hAnsiTheme="minorHAnsi" w:cstheme="minorHAnsi"/>
              </w:rPr>
            </w:pPr>
            <w:r w:rsidRPr="005F1669">
              <w:rPr>
                <w:rFonts w:asciiTheme="minorHAnsi" w:hAnsiTheme="minorHAnsi" w:cstheme="minorHAnsi"/>
              </w:rPr>
              <w:t>NHRMC</w:t>
            </w:r>
          </w:p>
        </w:tc>
        <w:tc>
          <w:tcPr>
            <w:tcW w:w="1169" w:type="dxa"/>
          </w:tcPr>
          <w:p w14:paraId="3ABD0979" w14:textId="77777777" w:rsidR="00AB24E3" w:rsidRDefault="00000000" w:rsidP="00AB24E3">
            <w:pPr>
              <w:spacing w:before="0" w:after="0" w:line="240" w:lineRule="auto"/>
              <w:rPr>
                <w:rFonts w:asciiTheme="minorHAnsi" w:hAnsiTheme="minorHAnsi" w:cstheme="minorHAnsi"/>
              </w:rPr>
            </w:pPr>
            <w:r>
              <w:rPr>
                <w:rFonts w:asciiTheme="minorHAnsi" w:hAnsiTheme="minorHAnsi" w:cstheme="minorHAnsi"/>
              </w:rPr>
              <w:t>9 February 2021</w:t>
            </w:r>
          </w:p>
        </w:tc>
        <w:tc>
          <w:tcPr>
            <w:tcW w:w="1079" w:type="dxa"/>
          </w:tcPr>
          <w:p w14:paraId="01214811" w14:textId="77777777" w:rsidR="00AB24E3" w:rsidRPr="005F1669" w:rsidRDefault="00000000" w:rsidP="00AB24E3">
            <w:pPr>
              <w:spacing w:before="0" w:after="0" w:line="240" w:lineRule="auto"/>
              <w:rPr>
                <w:rFonts w:asciiTheme="minorHAnsi" w:hAnsiTheme="minorHAnsi" w:cstheme="minorHAnsi"/>
              </w:rPr>
            </w:pPr>
            <w:r w:rsidRPr="005F1669">
              <w:rPr>
                <w:rFonts w:asciiTheme="minorHAnsi" w:hAnsiTheme="minorHAnsi" w:cstheme="minorHAnsi"/>
              </w:rPr>
              <w:t>Nick O'Connor</w:t>
            </w:r>
          </w:p>
        </w:tc>
        <w:tc>
          <w:tcPr>
            <w:tcW w:w="1125" w:type="dxa"/>
          </w:tcPr>
          <w:p w14:paraId="74D6773C" w14:textId="77777777" w:rsidR="00AB24E3" w:rsidRPr="005F1669" w:rsidRDefault="00000000" w:rsidP="00AB24E3">
            <w:pPr>
              <w:spacing w:before="0" w:after="0" w:line="240" w:lineRule="auto"/>
              <w:rPr>
                <w:rFonts w:asciiTheme="minorHAnsi" w:hAnsiTheme="minorHAnsi" w:cstheme="minorHAnsi"/>
              </w:rPr>
            </w:pPr>
            <w:r w:rsidRPr="005F1669">
              <w:rPr>
                <w:rFonts w:asciiTheme="minorHAnsi" w:hAnsiTheme="minorHAnsi" w:cstheme="minorHAnsi"/>
              </w:rPr>
              <w:t>Nick O'Connor</w:t>
            </w:r>
          </w:p>
        </w:tc>
      </w:tr>
    </w:tbl>
    <w:p w14:paraId="0E814ECC" w14:textId="77777777" w:rsidR="00A76AEB" w:rsidRPr="005F1669" w:rsidRDefault="00A76AEB" w:rsidP="00A76AEB"/>
    <w:tbl>
      <w:tblPr>
        <w:tblW w:w="0" w:type="auto"/>
        <w:tblLook w:val="01E0" w:firstRow="1" w:lastRow="1" w:firstColumn="1" w:lastColumn="1" w:noHBand="0" w:noVBand="0"/>
      </w:tblPr>
      <w:tblGrid>
        <w:gridCol w:w="1869"/>
        <w:gridCol w:w="5784"/>
      </w:tblGrid>
      <w:tr w:rsidR="00B8056D" w14:paraId="700373F5" w14:textId="77777777" w:rsidTr="00C45E02">
        <w:tc>
          <w:tcPr>
            <w:tcW w:w="1869" w:type="dxa"/>
          </w:tcPr>
          <w:p w14:paraId="11B89020" w14:textId="77777777" w:rsidR="00C45E02" w:rsidRPr="005F1669" w:rsidRDefault="00000000" w:rsidP="00C45E02">
            <w:pPr>
              <w:spacing w:before="0"/>
              <w:rPr>
                <w:b/>
                <w:color w:val="000000"/>
                <w:sz w:val="16"/>
              </w:rPr>
            </w:pPr>
            <w:r w:rsidRPr="005F1669">
              <w:rPr>
                <w:b/>
                <w:color w:val="000000"/>
                <w:sz w:val="16"/>
              </w:rPr>
              <w:t>Created by</w:t>
            </w:r>
          </w:p>
        </w:tc>
        <w:tc>
          <w:tcPr>
            <w:tcW w:w="5784" w:type="dxa"/>
          </w:tcPr>
          <w:p w14:paraId="707DCEF3" w14:textId="77777777" w:rsidR="00C45E02" w:rsidRPr="005F1669" w:rsidRDefault="00000000" w:rsidP="00C45E02">
            <w:pPr>
              <w:spacing w:before="0" w:after="0" w:line="240" w:lineRule="auto"/>
              <w:rPr>
                <w:rFonts w:cs="Arial"/>
                <w:color w:val="000000"/>
                <w:sz w:val="16"/>
              </w:rPr>
            </w:pPr>
            <w:proofErr w:type="spellStart"/>
            <w:r w:rsidRPr="005F1669">
              <w:rPr>
                <w:rFonts w:cs="Arial"/>
                <w:color w:val="000000"/>
                <w:sz w:val="16"/>
              </w:rPr>
              <w:t>Ecos</w:t>
            </w:r>
            <w:proofErr w:type="spellEnd"/>
            <w:r w:rsidRPr="005F1669">
              <w:rPr>
                <w:rFonts w:cs="Arial"/>
                <w:color w:val="000000"/>
                <w:sz w:val="16"/>
              </w:rPr>
              <w:t xml:space="preserve"> Environmental Consulting Pty Ltd</w:t>
            </w:r>
          </w:p>
          <w:p w14:paraId="25792A61" w14:textId="77777777" w:rsidR="00C45E02" w:rsidRPr="005F1669" w:rsidRDefault="00000000" w:rsidP="00C45E02">
            <w:pPr>
              <w:spacing w:before="0" w:after="0" w:line="240" w:lineRule="auto"/>
              <w:rPr>
                <w:rFonts w:cs="Arial"/>
                <w:color w:val="000000"/>
                <w:sz w:val="16"/>
                <w:szCs w:val="22"/>
              </w:rPr>
            </w:pPr>
            <w:r w:rsidRPr="005F1669">
              <w:rPr>
                <w:rFonts w:cs="Arial"/>
                <w:color w:val="000000"/>
                <w:sz w:val="16"/>
              </w:rPr>
              <w:t>ABN 11 086 102 383, ACN 086 102 383</w:t>
            </w:r>
          </w:p>
          <w:p w14:paraId="345B8682" w14:textId="77777777" w:rsidR="00C45E02" w:rsidRPr="005F1669" w:rsidRDefault="00000000" w:rsidP="00C45E02">
            <w:pPr>
              <w:spacing w:before="0" w:after="0" w:line="240" w:lineRule="auto"/>
              <w:rPr>
                <w:rFonts w:cs="Arial"/>
                <w:color w:val="000000"/>
                <w:sz w:val="16"/>
              </w:rPr>
            </w:pPr>
            <w:r w:rsidRPr="005F1669">
              <w:rPr>
                <w:rFonts w:cs="Arial"/>
                <w:color w:val="000000"/>
                <w:sz w:val="16"/>
              </w:rPr>
              <w:t>64 Milne Street, Templestowe, Victoria 3106</w:t>
            </w:r>
          </w:p>
          <w:p w14:paraId="3643F6B4" w14:textId="77777777" w:rsidR="00D2700F" w:rsidRPr="005F1669" w:rsidRDefault="00D2700F" w:rsidP="00C45E02">
            <w:pPr>
              <w:spacing w:before="0" w:after="0" w:line="240" w:lineRule="auto"/>
              <w:rPr>
                <w:rFonts w:cs="Arial"/>
                <w:color w:val="000000"/>
                <w:sz w:val="16"/>
              </w:rPr>
            </w:pPr>
          </w:p>
          <w:tbl>
            <w:tblPr>
              <w:tblW w:w="0" w:type="auto"/>
              <w:tblLook w:val="01E0" w:firstRow="1" w:lastRow="1" w:firstColumn="1" w:lastColumn="1" w:noHBand="0" w:noVBand="0"/>
            </w:tblPr>
            <w:tblGrid>
              <w:gridCol w:w="926"/>
              <w:gridCol w:w="2793"/>
            </w:tblGrid>
            <w:tr w:rsidR="00B8056D" w14:paraId="3AB9E17A" w14:textId="77777777" w:rsidTr="00C55583">
              <w:tc>
                <w:tcPr>
                  <w:tcW w:w="926" w:type="dxa"/>
                </w:tcPr>
                <w:p w14:paraId="685C2A2F" w14:textId="77777777" w:rsidR="00C45E02" w:rsidRPr="005F1669" w:rsidRDefault="00000000" w:rsidP="00C45E02">
                  <w:pPr>
                    <w:spacing w:before="0" w:after="0" w:line="240" w:lineRule="auto"/>
                    <w:rPr>
                      <w:rFonts w:cs="Arial"/>
                      <w:b/>
                      <w:color w:val="000000"/>
                      <w:sz w:val="16"/>
                    </w:rPr>
                  </w:pPr>
                  <w:r w:rsidRPr="005F1669">
                    <w:rPr>
                      <w:rFonts w:cs="Arial"/>
                      <w:b/>
                      <w:color w:val="000000"/>
                      <w:sz w:val="16"/>
                    </w:rPr>
                    <w:t>Mail</w:t>
                  </w:r>
                </w:p>
              </w:tc>
              <w:tc>
                <w:tcPr>
                  <w:tcW w:w="2793" w:type="dxa"/>
                </w:tcPr>
                <w:p w14:paraId="32CB4243" w14:textId="77777777" w:rsidR="00C45E02" w:rsidRPr="005F1669" w:rsidRDefault="00000000" w:rsidP="00C45E02">
                  <w:pPr>
                    <w:spacing w:before="0" w:after="0" w:line="240" w:lineRule="auto"/>
                    <w:rPr>
                      <w:rFonts w:cs="Arial"/>
                      <w:color w:val="000000"/>
                      <w:sz w:val="16"/>
                    </w:rPr>
                  </w:pPr>
                  <w:r w:rsidRPr="005F1669">
                    <w:rPr>
                      <w:rFonts w:cs="Arial"/>
                      <w:color w:val="000000"/>
                      <w:sz w:val="16"/>
                    </w:rPr>
                    <w:t>PO Box 1064G North Balwyn Victoria 3104</w:t>
                  </w:r>
                </w:p>
              </w:tc>
            </w:tr>
            <w:tr w:rsidR="00B8056D" w14:paraId="0A6A4B6D" w14:textId="77777777" w:rsidTr="00C55583">
              <w:tc>
                <w:tcPr>
                  <w:tcW w:w="926" w:type="dxa"/>
                </w:tcPr>
                <w:p w14:paraId="080BD6B2" w14:textId="77777777" w:rsidR="00C45E02" w:rsidRPr="005F1669" w:rsidRDefault="00000000" w:rsidP="00C45E02">
                  <w:pPr>
                    <w:spacing w:before="0" w:after="0" w:line="240" w:lineRule="auto"/>
                    <w:rPr>
                      <w:rFonts w:cs="Arial"/>
                      <w:b/>
                      <w:color w:val="000000"/>
                      <w:sz w:val="16"/>
                    </w:rPr>
                  </w:pPr>
                  <w:r w:rsidRPr="005F1669">
                    <w:rPr>
                      <w:rFonts w:cs="Arial"/>
                      <w:b/>
                      <w:color w:val="000000"/>
                      <w:sz w:val="16"/>
                    </w:rPr>
                    <w:t>Mob</w:t>
                  </w:r>
                </w:p>
              </w:tc>
              <w:tc>
                <w:tcPr>
                  <w:tcW w:w="2793" w:type="dxa"/>
                </w:tcPr>
                <w:p w14:paraId="4938282E" w14:textId="77777777" w:rsidR="00C45E02" w:rsidRPr="005F1669" w:rsidRDefault="00000000" w:rsidP="00C45E02">
                  <w:pPr>
                    <w:spacing w:before="0" w:after="0" w:line="240" w:lineRule="auto"/>
                    <w:rPr>
                      <w:rFonts w:cs="Arial"/>
                      <w:color w:val="000000"/>
                      <w:sz w:val="16"/>
                    </w:rPr>
                  </w:pPr>
                  <w:r w:rsidRPr="005F1669">
                    <w:rPr>
                      <w:rFonts w:cs="Arial"/>
                      <w:color w:val="000000"/>
                      <w:sz w:val="16"/>
                    </w:rPr>
                    <w:t>0408 520 579 (Nick)</w:t>
                  </w:r>
                </w:p>
              </w:tc>
            </w:tr>
            <w:tr w:rsidR="00B8056D" w14:paraId="29F62189" w14:textId="77777777" w:rsidTr="00C55583">
              <w:tc>
                <w:tcPr>
                  <w:tcW w:w="926" w:type="dxa"/>
                </w:tcPr>
                <w:p w14:paraId="2ADC387D" w14:textId="77777777" w:rsidR="00C45E02" w:rsidRPr="005F1669" w:rsidRDefault="00000000" w:rsidP="00C45E02">
                  <w:pPr>
                    <w:spacing w:before="0" w:after="0" w:line="240" w:lineRule="auto"/>
                    <w:rPr>
                      <w:rFonts w:cs="Arial"/>
                      <w:b/>
                      <w:color w:val="000000"/>
                      <w:sz w:val="16"/>
                    </w:rPr>
                  </w:pPr>
                  <w:r w:rsidRPr="005F1669">
                    <w:rPr>
                      <w:rFonts w:cs="Arial"/>
                      <w:b/>
                      <w:color w:val="000000"/>
                      <w:sz w:val="16"/>
                    </w:rPr>
                    <w:t>Email</w:t>
                  </w:r>
                </w:p>
              </w:tc>
              <w:tc>
                <w:tcPr>
                  <w:tcW w:w="2793" w:type="dxa"/>
                </w:tcPr>
                <w:p w14:paraId="5D6FED79" w14:textId="77777777" w:rsidR="00C45E02" w:rsidRPr="005F1669" w:rsidRDefault="00C45E02" w:rsidP="00C45E02">
                  <w:pPr>
                    <w:spacing w:before="0" w:after="0" w:line="240" w:lineRule="auto"/>
                    <w:rPr>
                      <w:rFonts w:cs="Arial"/>
                      <w:color w:val="000000"/>
                      <w:sz w:val="16"/>
                    </w:rPr>
                  </w:pPr>
                  <w:hyperlink r:id="rId14" w:history="1">
                    <w:r w:rsidRPr="005F1669">
                      <w:rPr>
                        <w:rStyle w:val="Hyperlink"/>
                        <w:rFonts w:cs="Arial"/>
                        <w:sz w:val="16"/>
                      </w:rPr>
                      <w:t>ecos@ecosec.com.au</w:t>
                    </w:r>
                  </w:hyperlink>
                </w:p>
              </w:tc>
            </w:tr>
            <w:tr w:rsidR="00B8056D" w14:paraId="4D0C460E" w14:textId="77777777" w:rsidTr="00C55583">
              <w:tc>
                <w:tcPr>
                  <w:tcW w:w="926" w:type="dxa"/>
                </w:tcPr>
                <w:p w14:paraId="627151CB" w14:textId="77777777" w:rsidR="00C45E02" w:rsidRPr="005F1669" w:rsidRDefault="00000000" w:rsidP="00C45E02">
                  <w:pPr>
                    <w:spacing w:before="0" w:after="0" w:line="240" w:lineRule="auto"/>
                    <w:rPr>
                      <w:rFonts w:cs="Arial"/>
                      <w:b/>
                      <w:color w:val="000000"/>
                      <w:sz w:val="16"/>
                    </w:rPr>
                  </w:pPr>
                  <w:r w:rsidRPr="005F1669">
                    <w:rPr>
                      <w:rFonts w:cs="Arial"/>
                      <w:b/>
                      <w:color w:val="000000"/>
                      <w:sz w:val="16"/>
                    </w:rPr>
                    <w:t>Web</w:t>
                  </w:r>
                </w:p>
              </w:tc>
              <w:tc>
                <w:tcPr>
                  <w:tcW w:w="2793" w:type="dxa"/>
                </w:tcPr>
                <w:p w14:paraId="305BCE76" w14:textId="77777777" w:rsidR="00C45E02" w:rsidRPr="005F1669" w:rsidRDefault="00C45E02" w:rsidP="00C45E02">
                  <w:pPr>
                    <w:spacing w:before="0" w:after="0" w:line="240" w:lineRule="auto"/>
                    <w:rPr>
                      <w:rFonts w:cs="Arial"/>
                      <w:color w:val="000000"/>
                      <w:sz w:val="16"/>
                    </w:rPr>
                  </w:pPr>
                  <w:hyperlink r:id="rId15" w:history="1">
                    <w:r w:rsidRPr="005F1669">
                      <w:rPr>
                        <w:rStyle w:val="Hyperlink"/>
                        <w:rFonts w:cs="Arial"/>
                        <w:sz w:val="16"/>
                      </w:rPr>
                      <w:t>www.ecosec.com.au</w:t>
                    </w:r>
                  </w:hyperlink>
                </w:p>
              </w:tc>
            </w:tr>
          </w:tbl>
          <w:p w14:paraId="6AE861F9" w14:textId="77777777" w:rsidR="00C45E02" w:rsidRPr="005F1669" w:rsidRDefault="00C45E02" w:rsidP="00C45E02">
            <w:pPr>
              <w:spacing w:before="0"/>
              <w:rPr>
                <w:rFonts w:cs="Arial"/>
                <w:color w:val="000000"/>
                <w:sz w:val="16"/>
              </w:rPr>
            </w:pPr>
          </w:p>
        </w:tc>
      </w:tr>
      <w:tr w:rsidR="00B8056D" w14:paraId="0FF9723A" w14:textId="77777777" w:rsidTr="00C45E02">
        <w:tc>
          <w:tcPr>
            <w:tcW w:w="1869" w:type="dxa"/>
          </w:tcPr>
          <w:p w14:paraId="4F846A6D" w14:textId="77777777" w:rsidR="00C45E02" w:rsidRPr="005F1669" w:rsidRDefault="00000000" w:rsidP="00C45E02">
            <w:pPr>
              <w:rPr>
                <w:b/>
                <w:color w:val="000000"/>
                <w:sz w:val="16"/>
              </w:rPr>
            </w:pPr>
            <w:r w:rsidRPr="005F1669">
              <w:rPr>
                <w:b/>
                <w:color w:val="000000"/>
                <w:sz w:val="16"/>
              </w:rPr>
              <w:t>File name</w:t>
            </w:r>
          </w:p>
        </w:tc>
        <w:tc>
          <w:tcPr>
            <w:tcW w:w="5784" w:type="dxa"/>
          </w:tcPr>
          <w:p w14:paraId="25F3AB25" w14:textId="77777777" w:rsidR="00C45E02" w:rsidRPr="005F1669" w:rsidRDefault="00000000" w:rsidP="009F068F">
            <w:pPr>
              <w:rPr>
                <w:noProof/>
                <w:color w:val="000000"/>
                <w:sz w:val="16"/>
                <w:szCs w:val="16"/>
              </w:rPr>
            </w:pPr>
            <w:r w:rsidRPr="005F1669">
              <w:rPr>
                <w:noProof/>
                <w:color w:val="000000"/>
                <w:sz w:val="16"/>
                <w:szCs w:val="16"/>
              </w:rPr>
              <w:fldChar w:fldCharType="begin"/>
            </w:r>
            <w:r w:rsidRPr="005F1669">
              <w:rPr>
                <w:noProof/>
                <w:color w:val="000000"/>
                <w:sz w:val="16"/>
                <w:szCs w:val="16"/>
              </w:rPr>
              <w:instrText xml:space="preserve"> FILENAME  \p  \* MERGEFORMAT </w:instrText>
            </w:r>
            <w:r w:rsidRPr="005F1669">
              <w:rPr>
                <w:noProof/>
                <w:color w:val="000000"/>
                <w:sz w:val="16"/>
                <w:szCs w:val="16"/>
              </w:rPr>
              <w:fldChar w:fldCharType="separate"/>
            </w:r>
            <w:r w:rsidR="005550BA">
              <w:rPr>
                <w:noProof/>
                <w:color w:val="000000"/>
                <w:sz w:val="16"/>
                <w:szCs w:val="16"/>
              </w:rPr>
              <w:t>Y:\Ecos Projects\1344 - NHMRC Narrative reviews for RWQAC\Report - Draft\Research Protocols\1344 - NHMRC Research Protocols 3Sept2020_Chemical Hazards.docx</w:t>
            </w:r>
            <w:r w:rsidRPr="005F1669">
              <w:rPr>
                <w:noProof/>
                <w:color w:val="000000"/>
                <w:sz w:val="16"/>
                <w:szCs w:val="16"/>
              </w:rPr>
              <w:fldChar w:fldCharType="end"/>
            </w:r>
          </w:p>
        </w:tc>
      </w:tr>
      <w:tr w:rsidR="00B8056D" w14:paraId="61E59023" w14:textId="77777777" w:rsidTr="00C45E02">
        <w:tc>
          <w:tcPr>
            <w:tcW w:w="1869" w:type="dxa"/>
          </w:tcPr>
          <w:p w14:paraId="6F9FCEFE" w14:textId="77777777" w:rsidR="00C45E02" w:rsidRPr="005F1669" w:rsidRDefault="00000000" w:rsidP="00C45E02">
            <w:pPr>
              <w:rPr>
                <w:b/>
                <w:color w:val="000000"/>
                <w:sz w:val="16"/>
              </w:rPr>
            </w:pPr>
            <w:r w:rsidRPr="005F1669">
              <w:rPr>
                <w:b/>
                <w:color w:val="000000"/>
                <w:sz w:val="16"/>
              </w:rPr>
              <w:t>Client</w:t>
            </w:r>
          </w:p>
        </w:tc>
        <w:tc>
          <w:tcPr>
            <w:tcW w:w="5784" w:type="dxa"/>
          </w:tcPr>
          <w:p w14:paraId="60D4E1C1" w14:textId="77777777" w:rsidR="00C45E02" w:rsidRPr="005F1669" w:rsidRDefault="00000000" w:rsidP="00C45E02">
            <w:pPr>
              <w:rPr>
                <w:color w:val="000000"/>
                <w:sz w:val="16"/>
              </w:rPr>
            </w:pPr>
            <w:r w:rsidRPr="005F1669">
              <w:rPr>
                <w:color w:val="000000"/>
                <w:sz w:val="16"/>
              </w:rPr>
              <w:t xml:space="preserve">Dr </w:t>
            </w:r>
            <w:r w:rsidR="0048257F" w:rsidRPr="005F1669">
              <w:rPr>
                <w:color w:val="000000"/>
                <w:sz w:val="16"/>
              </w:rPr>
              <w:t>Kristal Jackson</w:t>
            </w:r>
          </w:p>
        </w:tc>
      </w:tr>
      <w:tr w:rsidR="00B8056D" w14:paraId="318A8E0E" w14:textId="77777777" w:rsidTr="00C45E02">
        <w:tc>
          <w:tcPr>
            <w:tcW w:w="1869" w:type="dxa"/>
          </w:tcPr>
          <w:p w14:paraId="3ED7858D" w14:textId="77777777" w:rsidR="00C45E02" w:rsidRPr="005F1669" w:rsidRDefault="00000000" w:rsidP="00C45E02">
            <w:pPr>
              <w:rPr>
                <w:b/>
                <w:color w:val="000000"/>
                <w:sz w:val="16"/>
              </w:rPr>
            </w:pPr>
            <w:r w:rsidRPr="005F1669">
              <w:rPr>
                <w:b/>
                <w:color w:val="000000"/>
                <w:sz w:val="16"/>
              </w:rPr>
              <w:t>Name of organisation</w:t>
            </w:r>
          </w:p>
        </w:tc>
        <w:tc>
          <w:tcPr>
            <w:tcW w:w="5784" w:type="dxa"/>
          </w:tcPr>
          <w:p w14:paraId="6D2B4F35" w14:textId="77777777" w:rsidR="00C45E02" w:rsidRPr="005F1669" w:rsidRDefault="00000000" w:rsidP="00C45E02">
            <w:pPr>
              <w:rPr>
                <w:color w:val="000000"/>
                <w:sz w:val="16"/>
              </w:rPr>
            </w:pPr>
            <w:r w:rsidRPr="005F1669">
              <w:rPr>
                <w:color w:val="000000"/>
                <w:sz w:val="16"/>
              </w:rPr>
              <w:t>National Health and Medical Research Council (NHMRC)</w:t>
            </w:r>
          </w:p>
        </w:tc>
      </w:tr>
      <w:tr w:rsidR="00B8056D" w14:paraId="4CAB2D42" w14:textId="77777777" w:rsidTr="00C45E02">
        <w:tc>
          <w:tcPr>
            <w:tcW w:w="1869" w:type="dxa"/>
          </w:tcPr>
          <w:p w14:paraId="2B7874D9" w14:textId="77777777" w:rsidR="00C45E02" w:rsidRPr="005F1669" w:rsidRDefault="00000000" w:rsidP="00C45E02">
            <w:pPr>
              <w:rPr>
                <w:b/>
                <w:color w:val="000000"/>
                <w:sz w:val="16"/>
              </w:rPr>
            </w:pPr>
            <w:r w:rsidRPr="005F1669">
              <w:rPr>
                <w:b/>
                <w:color w:val="000000"/>
                <w:sz w:val="16"/>
              </w:rPr>
              <w:t>Name of project</w:t>
            </w:r>
          </w:p>
        </w:tc>
        <w:tc>
          <w:tcPr>
            <w:tcW w:w="5784" w:type="dxa"/>
          </w:tcPr>
          <w:p w14:paraId="4727606E" w14:textId="77777777" w:rsidR="00C45E02" w:rsidRPr="005F1669" w:rsidRDefault="00000000" w:rsidP="00C45E02">
            <w:pPr>
              <w:rPr>
                <w:color w:val="000000"/>
                <w:sz w:val="16"/>
              </w:rPr>
            </w:pPr>
            <w:r w:rsidRPr="005F1669">
              <w:rPr>
                <w:color w:val="000000"/>
                <w:sz w:val="16"/>
              </w:rPr>
              <w:t xml:space="preserve">Narrative reviews for </w:t>
            </w:r>
            <w:r w:rsidR="00BE0642" w:rsidRPr="005F1669">
              <w:rPr>
                <w:color w:val="000000"/>
                <w:sz w:val="16"/>
              </w:rPr>
              <w:t xml:space="preserve">NHMRC </w:t>
            </w:r>
            <w:r w:rsidRPr="005F1669">
              <w:rPr>
                <w:color w:val="000000"/>
                <w:sz w:val="16"/>
              </w:rPr>
              <w:t>Recreational Water Quality Advisory Committee (RWQAC)</w:t>
            </w:r>
          </w:p>
        </w:tc>
      </w:tr>
      <w:tr w:rsidR="00B8056D" w14:paraId="1388B97E" w14:textId="77777777" w:rsidTr="00C45E02">
        <w:tc>
          <w:tcPr>
            <w:tcW w:w="1869" w:type="dxa"/>
          </w:tcPr>
          <w:p w14:paraId="5DF419E3" w14:textId="77777777" w:rsidR="00C45E02" w:rsidRPr="005F1669" w:rsidRDefault="00000000" w:rsidP="00C45E02">
            <w:pPr>
              <w:rPr>
                <w:b/>
                <w:color w:val="000000"/>
                <w:sz w:val="16"/>
              </w:rPr>
            </w:pPr>
            <w:r w:rsidRPr="005F1669">
              <w:rPr>
                <w:b/>
                <w:color w:val="000000"/>
                <w:sz w:val="16"/>
              </w:rPr>
              <w:t>Name of document</w:t>
            </w:r>
          </w:p>
        </w:tc>
        <w:tc>
          <w:tcPr>
            <w:tcW w:w="5784" w:type="dxa"/>
          </w:tcPr>
          <w:p w14:paraId="7891FC4B" w14:textId="77777777" w:rsidR="00C45E02" w:rsidRPr="005F1669" w:rsidRDefault="00000000" w:rsidP="009F068F">
            <w:pPr>
              <w:rPr>
                <w:color w:val="000000"/>
                <w:sz w:val="16"/>
              </w:rPr>
            </w:pPr>
            <w:r w:rsidRPr="005F1669">
              <w:rPr>
                <w:noProof/>
                <w:color w:val="000000"/>
                <w:sz w:val="16"/>
              </w:rPr>
              <w:fldChar w:fldCharType="begin"/>
            </w:r>
            <w:r w:rsidRPr="005F1669">
              <w:rPr>
                <w:noProof/>
                <w:color w:val="000000"/>
                <w:sz w:val="16"/>
              </w:rPr>
              <w:instrText xml:space="preserve"> FILENAME   \* MERGEFORMAT </w:instrText>
            </w:r>
            <w:r w:rsidRPr="005F1669">
              <w:rPr>
                <w:noProof/>
                <w:color w:val="000000"/>
                <w:sz w:val="16"/>
              </w:rPr>
              <w:fldChar w:fldCharType="separate"/>
            </w:r>
            <w:r w:rsidR="005550BA">
              <w:rPr>
                <w:noProof/>
                <w:color w:val="000000"/>
                <w:sz w:val="16"/>
              </w:rPr>
              <w:t>1344</w:t>
            </w:r>
            <w:r w:rsidR="005550BA" w:rsidRPr="005550BA">
              <w:rPr>
                <w:noProof/>
                <w:color w:val="000000"/>
                <w:sz w:val="16"/>
                <w:szCs w:val="16"/>
              </w:rPr>
              <w:t xml:space="preserve"> -</w:t>
            </w:r>
            <w:r w:rsidR="005550BA">
              <w:rPr>
                <w:noProof/>
                <w:color w:val="000000"/>
                <w:sz w:val="16"/>
              </w:rPr>
              <w:t xml:space="preserve"> NHMRC Research Protocols 3Sept2020_Chemical Hazards.docx</w:t>
            </w:r>
            <w:r w:rsidRPr="005F1669">
              <w:rPr>
                <w:color w:val="000000"/>
                <w:sz w:val="16"/>
              </w:rPr>
              <w:fldChar w:fldCharType="end"/>
            </w:r>
          </w:p>
        </w:tc>
      </w:tr>
      <w:tr w:rsidR="00B8056D" w14:paraId="21121B97" w14:textId="77777777" w:rsidTr="00C45E02">
        <w:tc>
          <w:tcPr>
            <w:tcW w:w="1869" w:type="dxa"/>
          </w:tcPr>
          <w:p w14:paraId="7F40CE24" w14:textId="77777777" w:rsidR="00C45E02" w:rsidRPr="005F1669" w:rsidRDefault="00000000" w:rsidP="00C45E02">
            <w:pPr>
              <w:rPr>
                <w:b/>
                <w:color w:val="000000"/>
                <w:sz w:val="16"/>
              </w:rPr>
            </w:pPr>
            <w:r w:rsidRPr="005F1669">
              <w:rPr>
                <w:b/>
                <w:color w:val="000000"/>
                <w:sz w:val="16"/>
              </w:rPr>
              <w:t>Document version</w:t>
            </w:r>
          </w:p>
        </w:tc>
        <w:tc>
          <w:tcPr>
            <w:tcW w:w="5784" w:type="dxa"/>
          </w:tcPr>
          <w:p w14:paraId="74314432" w14:textId="7F54513D" w:rsidR="00C45E02" w:rsidRPr="005F1669" w:rsidRDefault="00000000" w:rsidP="009F068F">
            <w:pPr>
              <w:rPr>
                <w:color w:val="000000"/>
                <w:sz w:val="16"/>
              </w:rPr>
            </w:pPr>
            <w:r w:rsidRPr="005F1669">
              <w:rPr>
                <w:color w:val="000000"/>
                <w:sz w:val="16"/>
              </w:rPr>
              <w:t>2.</w:t>
            </w:r>
            <w:r w:rsidR="00AB24E3">
              <w:rPr>
                <w:color w:val="000000"/>
                <w:sz w:val="16"/>
              </w:rPr>
              <w:t>2</w:t>
            </w:r>
          </w:p>
        </w:tc>
      </w:tr>
      <w:tr w:rsidR="00B8056D" w14:paraId="2202D3B0" w14:textId="77777777" w:rsidTr="00C45E02">
        <w:tc>
          <w:tcPr>
            <w:tcW w:w="1869" w:type="dxa"/>
          </w:tcPr>
          <w:p w14:paraId="4EB93936" w14:textId="77777777" w:rsidR="00837E00" w:rsidRPr="005F1669" w:rsidRDefault="00000000" w:rsidP="00837E00">
            <w:pPr>
              <w:rPr>
                <w:rFonts w:cs="Arial"/>
                <w:b/>
                <w:color w:val="000000"/>
                <w:sz w:val="16"/>
              </w:rPr>
            </w:pPr>
            <w:r w:rsidRPr="005F1669">
              <w:rPr>
                <w:rFonts w:cs="Arial"/>
                <w:b/>
                <w:color w:val="000000"/>
                <w:sz w:val="16"/>
              </w:rPr>
              <w:t>Citation</w:t>
            </w:r>
          </w:p>
        </w:tc>
        <w:tc>
          <w:tcPr>
            <w:tcW w:w="5784" w:type="dxa"/>
          </w:tcPr>
          <w:p w14:paraId="32D49FCA" w14:textId="77777777" w:rsidR="00837E00" w:rsidRPr="005F1669" w:rsidRDefault="00000000" w:rsidP="00737542">
            <w:pPr>
              <w:rPr>
                <w:rFonts w:cs="Arial"/>
                <w:color w:val="000000"/>
                <w:sz w:val="16"/>
              </w:rPr>
            </w:pPr>
            <w:r w:rsidRPr="005F1669">
              <w:rPr>
                <w:rFonts w:cs="Arial"/>
                <w:color w:val="000000"/>
                <w:sz w:val="16"/>
              </w:rPr>
              <w:t>O’Connor, N.A.</w:t>
            </w:r>
            <w:r w:rsidR="00620DAE" w:rsidRPr="005F1669">
              <w:rPr>
                <w:rFonts w:cs="Arial"/>
                <w:color w:val="000000"/>
                <w:sz w:val="16"/>
              </w:rPr>
              <w:t xml:space="preserve"> </w:t>
            </w:r>
            <w:r w:rsidRPr="005F1669">
              <w:rPr>
                <w:rFonts w:cs="Arial"/>
                <w:color w:val="000000"/>
                <w:sz w:val="16"/>
              </w:rPr>
              <w:t>(20</w:t>
            </w:r>
            <w:r w:rsidR="0048257F" w:rsidRPr="005F1669">
              <w:rPr>
                <w:rFonts w:cs="Arial"/>
                <w:color w:val="000000"/>
                <w:sz w:val="16"/>
              </w:rPr>
              <w:t>20</w:t>
            </w:r>
            <w:r w:rsidRPr="005F1669">
              <w:rPr>
                <w:rFonts w:cs="Arial"/>
                <w:color w:val="000000"/>
                <w:sz w:val="16"/>
              </w:rPr>
              <w:t xml:space="preserve">).  </w:t>
            </w:r>
            <w:r w:rsidR="0048257F" w:rsidRPr="005F1669">
              <w:rPr>
                <w:rFonts w:cs="Arial"/>
                <w:color w:val="000000"/>
                <w:sz w:val="16"/>
              </w:rPr>
              <w:t xml:space="preserve">Draft </w:t>
            </w:r>
            <w:r w:rsidR="00737542" w:rsidRPr="005F1669">
              <w:rPr>
                <w:rFonts w:cs="Arial"/>
                <w:color w:val="000000"/>
                <w:sz w:val="16"/>
              </w:rPr>
              <w:t xml:space="preserve">Research Protocols for Narrative Review in support of the NHMRC Recreational Water Quality Guidelines: </w:t>
            </w:r>
            <w:r w:rsidR="00E71B92" w:rsidRPr="005F1669">
              <w:rPr>
                <w:rFonts w:cs="Arial"/>
                <w:color w:val="000000"/>
                <w:sz w:val="16"/>
              </w:rPr>
              <w:t>Chemical Hazards</w:t>
            </w:r>
            <w:r w:rsidRPr="005F1669">
              <w:rPr>
                <w:rFonts w:cs="Arial"/>
                <w:color w:val="000000"/>
                <w:sz w:val="16"/>
              </w:rPr>
              <w:t xml:space="preserve">. </w:t>
            </w:r>
            <w:proofErr w:type="spellStart"/>
            <w:r w:rsidR="00913FCC" w:rsidRPr="005F1669">
              <w:rPr>
                <w:rFonts w:cs="Arial"/>
                <w:color w:val="000000"/>
                <w:sz w:val="16"/>
              </w:rPr>
              <w:t>Ecos</w:t>
            </w:r>
            <w:proofErr w:type="spellEnd"/>
            <w:r w:rsidR="00913FCC" w:rsidRPr="005F1669">
              <w:rPr>
                <w:rFonts w:cs="Arial"/>
                <w:color w:val="000000"/>
                <w:sz w:val="16"/>
              </w:rPr>
              <w:t xml:space="preserve"> Environmental Consulting, </w:t>
            </w:r>
            <w:r w:rsidR="005550BA">
              <w:rPr>
                <w:rFonts w:cs="Arial"/>
                <w:color w:val="000000"/>
                <w:sz w:val="16"/>
              </w:rPr>
              <w:t>September</w:t>
            </w:r>
            <w:r w:rsidRPr="005F1669">
              <w:rPr>
                <w:rFonts w:cs="Arial"/>
                <w:color w:val="000000"/>
                <w:sz w:val="16"/>
              </w:rPr>
              <w:t xml:space="preserve"> 20</w:t>
            </w:r>
            <w:r w:rsidR="0048257F" w:rsidRPr="005F1669">
              <w:rPr>
                <w:rFonts w:cs="Arial"/>
                <w:color w:val="000000"/>
                <w:sz w:val="16"/>
              </w:rPr>
              <w:t>20</w:t>
            </w:r>
          </w:p>
        </w:tc>
      </w:tr>
      <w:tr w:rsidR="00B8056D" w14:paraId="621E6760" w14:textId="77777777" w:rsidTr="00C45E02">
        <w:tc>
          <w:tcPr>
            <w:tcW w:w="1869" w:type="dxa"/>
          </w:tcPr>
          <w:p w14:paraId="617FCF77" w14:textId="77777777" w:rsidR="00837E00" w:rsidRPr="005F1669" w:rsidRDefault="00000000" w:rsidP="00837E00">
            <w:pPr>
              <w:rPr>
                <w:b/>
                <w:color w:val="000000"/>
                <w:sz w:val="16"/>
              </w:rPr>
            </w:pPr>
            <w:r w:rsidRPr="005F1669">
              <w:rPr>
                <w:b/>
                <w:color w:val="000000"/>
                <w:sz w:val="16"/>
              </w:rPr>
              <w:t>Cover</w:t>
            </w:r>
          </w:p>
        </w:tc>
        <w:tc>
          <w:tcPr>
            <w:tcW w:w="5784" w:type="dxa"/>
          </w:tcPr>
          <w:p w14:paraId="7F4701D6" w14:textId="77777777" w:rsidR="00837E00" w:rsidRPr="005F1669" w:rsidRDefault="00000000" w:rsidP="00837E00">
            <w:pPr>
              <w:rPr>
                <w:color w:val="000000"/>
                <w:sz w:val="16"/>
              </w:rPr>
            </w:pPr>
            <w:r w:rsidRPr="005F1669">
              <w:rPr>
                <w:color w:val="000000"/>
                <w:sz w:val="16"/>
              </w:rPr>
              <w:t xml:space="preserve">Images and logos are © </w:t>
            </w:r>
            <w:proofErr w:type="spellStart"/>
            <w:r w:rsidRPr="005F1669">
              <w:rPr>
                <w:color w:val="000000"/>
                <w:sz w:val="16"/>
              </w:rPr>
              <w:t>Ecos</w:t>
            </w:r>
            <w:proofErr w:type="spellEnd"/>
            <w:r w:rsidRPr="005F1669">
              <w:rPr>
                <w:color w:val="000000"/>
                <w:sz w:val="16"/>
              </w:rPr>
              <w:t xml:space="preserve"> Environmental Consulting</w:t>
            </w:r>
          </w:p>
        </w:tc>
      </w:tr>
      <w:tr w:rsidR="00B8056D" w14:paraId="6059A5A1" w14:textId="77777777" w:rsidTr="00C45E02">
        <w:tc>
          <w:tcPr>
            <w:tcW w:w="1869" w:type="dxa"/>
          </w:tcPr>
          <w:p w14:paraId="4370B8CC" w14:textId="77777777" w:rsidR="00837E00" w:rsidRPr="005F1669" w:rsidRDefault="00000000" w:rsidP="00837E00">
            <w:pPr>
              <w:rPr>
                <w:b/>
                <w:color w:val="000000"/>
                <w:sz w:val="16"/>
              </w:rPr>
            </w:pPr>
            <w:r w:rsidRPr="005F1669">
              <w:rPr>
                <w:b/>
                <w:color w:val="000000"/>
                <w:sz w:val="16"/>
              </w:rPr>
              <w:t>Sensitivity</w:t>
            </w:r>
          </w:p>
        </w:tc>
        <w:tc>
          <w:tcPr>
            <w:tcW w:w="5784" w:type="dxa"/>
          </w:tcPr>
          <w:p w14:paraId="566E4BAA" w14:textId="77777777" w:rsidR="00837E00" w:rsidRPr="005F1669" w:rsidRDefault="00000000" w:rsidP="00837E00">
            <w:pPr>
              <w:rPr>
                <w:color w:val="000000"/>
                <w:sz w:val="16"/>
              </w:rPr>
            </w:pPr>
            <w:r w:rsidRPr="005F1669">
              <w:rPr>
                <w:color w:val="000000"/>
                <w:sz w:val="16"/>
              </w:rPr>
              <w:t xml:space="preserve">This document and the information, ideas, concepts, methodologies, </w:t>
            </w:r>
            <w:r w:rsidR="00704440" w:rsidRPr="005F1669">
              <w:rPr>
                <w:color w:val="000000"/>
                <w:sz w:val="16"/>
              </w:rPr>
              <w:t>technologies,</w:t>
            </w:r>
            <w:r w:rsidRPr="005F1669">
              <w:rPr>
                <w:color w:val="000000"/>
                <w:sz w:val="16"/>
              </w:rPr>
              <w:t xml:space="preserve"> and other material it contains remain the intellectual property of </w:t>
            </w:r>
            <w:proofErr w:type="spellStart"/>
            <w:r w:rsidRPr="005F1669">
              <w:rPr>
                <w:color w:val="000000"/>
                <w:sz w:val="16"/>
              </w:rPr>
              <w:t>Ecos</w:t>
            </w:r>
            <w:proofErr w:type="spellEnd"/>
            <w:r w:rsidRPr="005F1669">
              <w:rPr>
                <w:color w:val="000000"/>
                <w:sz w:val="16"/>
              </w:rPr>
              <w:t xml:space="preserve"> Environmental Consulting P/L and </w:t>
            </w:r>
            <w:r w:rsidR="0048257F" w:rsidRPr="005F1669">
              <w:rPr>
                <w:color w:val="000000"/>
                <w:sz w:val="16"/>
              </w:rPr>
              <w:t>NHRMC</w:t>
            </w:r>
            <w:r w:rsidRPr="005F1669">
              <w:rPr>
                <w:color w:val="000000"/>
                <w:sz w:val="16"/>
              </w:rPr>
              <w:t>.  The document is not to be copied without the express permission of at least one of the above parties.</w:t>
            </w:r>
          </w:p>
        </w:tc>
      </w:tr>
    </w:tbl>
    <w:p w14:paraId="6A33E867" w14:textId="77777777" w:rsidR="00713942" w:rsidRPr="005F1669" w:rsidRDefault="00713942" w:rsidP="00713942">
      <w:pPr>
        <w:rPr>
          <w:highlight w:val="yellow"/>
        </w:rPr>
      </w:pPr>
    </w:p>
    <w:p w14:paraId="6467AC3B" w14:textId="77777777" w:rsidR="00713942" w:rsidRPr="005F1669" w:rsidRDefault="00713942" w:rsidP="00713942">
      <w:pPr>
        <w:rPr>
          <w:highlight w:val="yellow"/>
        </w:rPr>
      </w:pPr>
    </w:p>
    <w:p w14:paraId="78473417" w14:textId="77777777" w:rsidR="009F5023" w:rsidRPr="005F1669" w:rsidRDefault="00000000" w:rsidP="00D41AAE">
      <w:pPr>
        <w:pStyle w:val="Non-numberedHeading1"/>
        <w:outlineLvl w:val="0"/>
      </w:pPr>
      <w:r w:rsidRPr="005F1669">
        <w:lastRenderedPageBreak/>
        <w:t>Executive Summary</w:t>
      </w:r>
    </w:p>
    <w:p w14:paraId="5EA63C55" w14:textId="77777777" w:rsidR="00085457" w:rsidRPr="005F1669" w:rsidRDefault="00000000" w:rsidP="00085457">
      <w:r w:rsidRPr="005F1669">
        <w:t xml:space="preserve">The Office of the National Health and Medical Research Council (ONHMRC) has commissioned </w:t>
      </w:r>
      <w:proofErr w:type="spellStart"/>
      <w:r w:rsidRPr="005F1669">
        <w:t>Ecos</w:t>
      </w:r>
      <w:proofErr w:type="spellEnd"/>
      <w:r w:rsidRPr="005F1669">
        <w:t xml:space="preserve"> Environmental Consulting P/L to develop research protocols and conduct narrative reviews on two of four research topics that will be used to update the </w:t>
      </w:r>
      <w:r w:rsidRPr="005F1669">
        <w:rPr>
          <w:i/>
          <w:iCs/>
        </w:rPr>
        <w:t xml:space="preserve">Guidelines for Managing Risks from Recreational Water </w:t>
      </w:r>
      <w:r w:rsidRPr="005F1669">
        <w:rPr>
          <w:i/>
          <w:iCs/>
        </w:rPr>
        <w:fldChar w:fldCharType="begin"/>
      </w:r>
      <w:r w:rsidRPr="005F1669">
        <w:rPr>
          <w:i/>
          <w:iCs/>
        </w:rPr>
        <w:instrText xml:space="preserve"> ADDIN ZOTERO_ITEM CSL_CITATION {"citationID":"IgDlobl1","properties":{"formattedCitation":"(NHMRC,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5F1669">
        <w:rPr>
          <w:i/>
          <w:iCs/>
        </w:rPr>
        <w:fldChar w:fldCharType="separate"/>
      </w:r>
      <w:r w:rsidRPr="005F1669">
        <w:rPr>
          <w:rFonts w:cs="Arial"/>
        </w:rPr>
        <w:t>(NHMRC, 2008)</w:t>
      </w:r>
      <w:r w:rsidRPr="005F1669">
        <w:rPr>
          <w:i/>
          <w:iCs/>
        </w:rPr>
        <w:fldChar w:fldCharType="end"/>
      </w:r>
      <w:r w:rsidRPr="005F1669">
        <w:t>.</w:t>
      </w:r>
    </w:p>
    <w:p w14:paraId="2A656AF6" w14:textId="77777777" w:rsidR="00085457" w:rsidRPr="005F1669" w:rsidRDefault="00000000" w:rsidP="00085457">
      <w:r w:rsidRPr="005F1669">
        <w:t xml:space="preserve">The two research topics to be addressed by </w:t>
      </w:r>
      <w:proofErr w:type="spellStart"/>
      <w:r w:rsidRPr="005F1669">
        <w:t>Ecos</w:t>
      </w:r>
      <w:proofErr w:type="spellEnd"/>
      <w:r w:rsidRPr="005F1669">
        <w:t xml:space="preserve"> are Microbial Risks and Chemical Hazards (the other two topics Cyanobacteria and algae, and Free-living Organisms will be addressed elsewhere).  </w:t>
      </w:r>
    </w:p>
    <w:p w14:paraId="0FC5304B" w14:textId="77777777" w:rsidR="001A5F94" w:rsidRPr="005F1669" w:rsidRDefault="00000000" w:rsidP="001A5F94">
      <w:pPr>
        <w:rPr>
          <w:iCs/>
        </w:rPr>
      </w:pPr>
      <w:r w:rsidRPr="005F1669">
        <w:t xml:space="preserve">This document addresses </w:t>
      </w:r>
      <w:r w:rsidR="00A63338" w:rsidRPr="005F1669">
        <w:t xml:space="preserve">Chemical Hazards </w:t>
      </w:r>
      <w:r w:rsidRPr="005F1669">
        <w:t xml:space="preserve">and </w:t>
      </w:r>
      <w:r w:rsidR="00085457" w:rsidRPr="005F1669">
        <w:t xml:space="preserve">describes </w:t>
      </w:r>
      <w:r w:rsidRPr="005F1669">
        <w:t xml:space="preserve">the definitions, research questions to be addressed, </w:t>
      </w:r>
      <w:r w:rsidR="00D02329" w:rsidRPr="005F1669">
        <w:t xml:space="preserve">and </w:t>
      </w:r>
      <w:r w:rsidRPr="005F1669">
        <w:t xml:space="preserve">the preliminary guidance provided by the NHMRC Recreational Water Quality Advisory Committee (RWQAC).  </w:t>
      </w:r>
    </w:p>
    <w:p w14:paraId="1ADA6751" w14:textId="77777777" w:rsidR="001A5F94" w:rsidRPr="005F1669" w:rsidRDefault="00000000" w:rsidP="001A5F94">
      <w:r w:rsidRPr="005F1669">
        <w:t xml:space="preserve">The document presents key details on the populations that will need to be reviewed to answer the research questions, including any susceptible populations or groups and justification for including them </w:t>
      </w:r>
      <w:r w:rsidR="00D02329" w:rsidRPr="005F1669">
        <w:t xml:space="preserve">which </w:t>
      </w:r>
      <w:r w:rsidRPr="005F1669">
        <w:t xml:space="preserve">are described in a </w:t>
      </w:r>
      <w:r w:rsidRPr="005F1669">
        <w:rPr>
          <w:iCs/>
        </w:rPr>
        <w:t>Population, Exposure, Comparator, Outcome (PECO) table</w:t>
      </w:r>
      <w:r w:rsidRPr="005F1669">
        <w:t xml:space="preserve">. The PECO table also lists all relevant exposure pathways, comparator populations and health outcomes to be considered.  </w:t>
      </w:r>
    </w:p>
    <w:p w14:paraId="47BA5F80" w14:textId="77777777" w:rsidR="001A5F94" w:rsidRPr="005F1669" w:rsidRDefault="00000000" w:rsidP="001A5F94">
      <w:r w:rsidRPr="005F1669">
        <w:t>Other major areas covered are:</w:t>
      </w:r>
    </w:p>
    <w:p w14:paraId="53EE7981" w14:textId="77777777" w:rsidR="001A5F94" w:rsidRPr="005F1669" w:rsidRDefault="00000000" w:rsidP="0047749B">
      <w:pPr>
        <w:pStyle w:val="ListParagraph"/>
        <w:numPr>
          <w:ilvl w:val="0"/>
          <w:numId w:val="18"/>
        </w:numPr>
        <w:rPr>
          <w:iCs/>
          <w:lang w:val="en-AU"/>
        </w:rPr>
      </w:pPr>
      <w:r w:rsidRPr="005F1669">
        <w:rPr>
          <w:iCs/>
          <w:lang w:val="en-AU"/>
        </w:rPr>
        <w:t>The process for extracting and presenting data</w:t>
      </w:r>
    </w:p>
    <w:p w14:paraId="7EB8390E" w14:textId="77777777" w:rsidR="001A5F94" w:rsidRPr="005F1669" w:rsidRDefault="00000000" w:rsidP="0047749B">
      <w:pPr>
        <w:pStyle w:val="ListParagraph"/>
        <w:numPr>
          <w:ilvl w:val="0"/>
          <w:numId w:val="18"/>
        </w:numPr>
        <w:rPr>
          <w:iCs/>
          <w:lang w:val="en-AU"/>
        </w:rPr>
      </w:pPr>
      <w:r w:rsidRPr="005F1669">
        <w:rPr>
          <w:iCs/>
          <w:lang w:val="en-AU"/>
        </w:rPr>
        <w:t>A critical appraisal of evidence based on CASP (Critical Appraisal Skills Program)</w:t>
      </w:r>
    </w:p>
    <w:p w14:paraId="7C71BD34" w14:textId="77777777" w:rsidR="001A5F94" w:rsidRPr="005F1669" w:rsidRDefault="00000000" w:rsidP="0047749B">
      <w:pPr>
        <w:pStyle w:val="ListParagraph"/>
        <w:numPr>
          <w:ilvl w:val="0"/>
          <w:numId w:val="18"/>
        </w:numPr>
        <w:rPr>
          <w:iCs/>
          <w:lang w:val="en-AU"/>
        </w:rPr>
      </w:pPr>
      <w:r w:rsidRPr="005F1669">
        <w:rPr>
          <w:iCs/>
          <w:lang w:val="en-AU"/>
        </w:rPr>
        <w:t xml:space="preserve">A risk of bias (quality) assessment also based on the CASP and augmented for certain study types by the OHAT Risk-of-Bias Tool produced by the US Office of Health Assessment and Translation.  The Risk-of-Bias Tool assists in classifying risk of bias into 4 categories ranging </w:t>
      </w:r>
      <w:r w:rsidR="0005629F" w:rsidRPr="005F1669">
        <w:rPr>
          <w:iCs/>
          <w:lang w:val="en-AU"/>
        </w:rPr>
        <w:t>through</w:t>
      </w:r>
      <w:r w:rsidRPr="005F1669">
        <w:rPr>
          <w:iCs/>
          <w:lang w:val="en-AU"/>
        </w:rPr>
        <w:t xml:space="preserve"> Definitely Low</w:t>
      </w:r>
      <w:r w:rsidR="0005629F" w:rsidRPr="005F1669">
        <w:rPr>
          <w:iCs/>
          <w:lang w:val="en-AU"/>
        </w:rPr>
        <w:t xml:space="preserve">, Probably Low, Probably High and </w:t>
      </w:r>
      <w:r w:rsidRPr="005F1669">
        <w:rPr>
          <w:iCs/>
          <w:lang w:val="en-AU"/>
        </w:rPr>
        <w:t>Definitely High</w:t>
      </w:r>
      <w:r w:rsidR="0005629F" w:rsidRPr="005F1669">
        <w:rPr>
          <w:iCs/>
          <w:lang w:val="en-AU"/>
        </w:rPr>
        <w:t xml:space="preserve"> risk of bias.</w:t>
      </w:r>
    </w:p>
    <w:p w14:paraId="32745C1E" w14:textId="77777777" w:rsidR="001A5F94" w:rsidRPr="005F1669" w:rsidRDefault="00000000" w:rsidP="0047749B">
      <w:pPr>
        <w:pStyle w:val="ListParagraph"/>
        <w:numPr>
          <w:ilvl w:val="0"/>
          <w:numId w:val="18"/>
        </w:numPr>
        <w:rPr>
          <w:iCs/>
          <w:lang w:val="en-AU"/>
        </w:rPr>
      </w:pPr>
      <w:r w:rsidRPr="005F1669">
        <w:rPr>
          <w:iCs/>
          <w:lang w:val="en-AU"/>
        </w:rPr>
        <w:t>The process for reporting the results of the narrative review.</w:t>
      </w:r>
    </w:p>
    <w:p w14:paraId="34FEB7DA" w14:textId="77777777" w:rsidR="001A5F94" w:rsidRPr="005F1669" w:rsidRDefault="00000000" w:rsidP="001A5F94">
      <w:pPr>
        <w:rPr>
          <w:iCs/>
        </w:rPr>
      </w:pPr>
      <w:r w:rsidRPr="005F1669">
        <w:rPr>
          <w:iCs/>
        </w:rPr>
        <w:t xml:space="preserve">This draft document will undergo revision based on feedback from the RWQAC before completion whereupon it will be used to guide the literature search, assessment and evaluation, and documentation required to carry out the narrative review for </w:t>
      </w:r>
      <w:r w:rsidR="00A63338" w:rsidRPr="005F1669">
        <w:rPr>
          <w:iCs/>
        </w:rPr>
        <w:t>Chemical Hazards</w:t>
      </w:r>
      <w:r w:rsidRPr="005F1669">
        <w:rPr>
          <w:iCs/>
        </w:rPr>
        <w:t>.</w:t>
      </w:r>
    </w:p>
    <w:p w14:paraId="2ADFEE94" w14:textId="77777777" w:rsidR="008E7800" w:rsidRPr="005F1669" w:rsidRDefault="008E7800" w:rsidP="005A2A29">
      <w:pPr>
        <w:rPr>
          <w:i/>
        </w:rPr>
      </w:pPr>
    </w:p>
    <w:p w14:paraId="6BD06912" w14:textId="77777777" w:rsidR="00A207BE" w:rsidRPr="005F1669" w:rsidRDefault="00000000" w:rsidP="00D41AAE">
      <w:pPr>
        <w:pStyle w:val="Non-numberedHeading1"/>
        <w:outlineLvl w:val="0"/>
      </w:pPr>
      <w:r w:rsidRPr="005F1669">
        <w:lastRenderedPageBreak/>
        <w:t>Table of Contents</w:t>
      </w:r>
    </w:p>
    <w:p w14:paraId="355BD86B" w14:textId="77777777" w:rsidR="00642EF8" w:rsidRDefault="00000000">
      <w:pPr>
        <w:pStyle w:val="TOC1"/>
        <w:tabs>
          <w:tab w:val="left" w:pos="400"/>
          <w:tab w:val="right" w:leader="dot" w:pos="7643"/>
        </w:tabs>
        <w:rPr>
          <w:rFonts w:asciiTheme="minorHAnsi" w:eastAsiaTheme="minorEastAsia" w:hAnsiTheme="minorHAnsi" w:cstheme="minorBidi"/>
          <w:noProof/>
          <w:sz w:val="22"/>
          <w:szCs w:val="22"/>
        </w:rPr>
      </w:pPr>
      <w:r w:rsidRPr="005F1669">
        <w:rPr>
          <w:rFonts w:cs="Arial"/>
          <w:szCs w:val="20"/>
          <w:highlight w:val="yellow"/>
        </w:rPr>
        <w:fldChar w:fldCharType="begin"/>
      </w:r>
      <w:r w:rsidR="00AE2161" w:rsidRPr="005F1669">
        <w:rPr>
          <w:rFonts w:cs="Arial"/>
          <w:szCs w:val="20"/>
          <w:highlight w:val="yellow"/>
        </w:rPr>
        <w:instrText xml:space="preserve"> TOC  \* MERGEFORMAT </w:instrText>
      </w:r>
      <w:r w:rsidRPr="005F1669">
        <w:rPr>
          <w:rFonts w:cs="Arial"/>
          <w:szCs w:val="20"/>
          <w:highlight w:val="yellow"/>
        </w:rPr>
        <w:fldChar w:fldCharType="separate"/>
      </w:r>
      <w:r>
        <w:rPr>
          <w:noProof/>
        </w:rPr>
        <w:t>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_Toc48640136 \h </w:instrText>
      </w:r>
      <w:r>
        <w:rPr>
          <w:noProof/>
        </w:rPr>
      </w:r>
      <w:r>
        <w:rPr>
          <w:noProof/>
        </w:rPr>
        <w:fldChar w:fldCharType="separate"/>
      </w:r>
      <w:r w:rsidR="00925A06">
        <w:rPr>
          <w:noProof/>
        </w:rPr>
        <w:t>6</w:t>
      </w:r>
      <w:r>
        <w:rPr>
          <w:noProof/>
        </w:rPr>
        <w:fldChar w:fldCharType="end"/>
      </w:r>
    </w:p>
    <w:p w14:paraId="1F8A4489" w14:textId="77777777" w:rsidR="00642EF8" w:rsidRDefault="00000000">
      <w:pPr>
        <w:pStyle w:val="TOC1"/>
        <w:tabs>
          <w:tab w:val="left" w:pos="400"/>
          <w:tab w:val="right" w:leader="dot" w:pos="7643"/>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Research Protocol – Chemical Hazards</w:t>
      </w:r>
      <w:r>
        <w:rPr>
          <w:noProof/>
        </w:rPr>
        <w:tab/>
      </w:r>
      <w:r>
        <w:rPr>
          <w:noProof/>
        </w:rPr>
        <w:fldChar w:fldCharType="begin"/>
      </w:r>
      <w:r>
        <w:rPr>
          <w:noProof/>
        </w:rPr>
        <w:instrText xml:space="preserve"> PAGEREF _Toc48640137 \h </w:instrText>
      </w:r>
      <w:r>
        <w:rPr>
          <w:noProof/>
        </w:rPr>
      </w:r>
      <w:r>
        <w:rPr>
          <w:noProof/>
        </w:rPr>
        <w:fldChar w:fldCharType="separate"/>
      </w:r>
      <w:r w:rsidR="00925A06">
        <w:rPr>
          <w:noProof/>
        </w:rPr>
        <w:t>7</w:t>
      </w:r>
      <w:r>
        <w:rPr>
          <w:noProof/>
        </w:rPr>
        <w:fldChar w:fldCharType="end"/>
      </w:r>
    </w:p>
    <w:p w14:paraId="1673F013" w14:textId="77777777"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Purpose and objectives of review</w:t>
      </w:r>
      <w:r>
        <w:rPr>
          <w:noProof/>
        </w:rPr>
        <w:tab/>
      </w:r>
      <w:r>
        <w:rPr>
          <w:noProof/>
        </w:rPr>
        <w:fldChar w:fldCharType="begin"/>
      </w:r>
      <w:r>
        <w:rPr>
          <w:noProof/>
        </w:rPr>
        <w:instrText xml:space="preserve"> PAGEREF _Toc48640138 \h </w:instrText>
      </w:r>
      <w:r>
        <w:rPr>
          <w:noProof/>
        </w:rPr>
      </w:r>
      <w:r>
        <w:rPr>
          <w:noProof/>
        </w:rPr>
        <w:fldChar w:fldCharType="separate"/>
      </w:r>
      <w:r w:rsidR="00925A06">
        <w:rPr>
          <w:noProof/>
        </w:rPr>
        <w:t>7</w:t>
      </w:r>
      <w:r>
        <w:rPr>
          <w:noProof/>
        </w:rPr>
        <w:fldChar w:fldCharType="end"/>
      </w:r>
    </w:p>
    <w:p w14:paraId="78CDB422" w14:textId="77777777"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_Toc48640139 \h </w:instrText>
      </w:r>
      <w:r>
        <w:rPr>
          <w:noProof/>
        </w:rPr>
      </w:r>
      <w:r>
        <w:rPr>
          <w:noProof/>
        </w:rPr>
        <w:fldChar w:fldCharType="separate"/>
      </w:r>
      <w:r w:rsidR="00925A06">
        <w:rPr>
          <w:noProof/>
        </w:rPr>
        <w:t>7</w:t>
      </w:r>
      <w:r>
        <w:rPr>
          <w:noProof/>
        </w:rPr>
        <w:fldChar w:fldCharType="end"/>
      </w:r>
    </w:p>
    <w:p w14:paraId="06847524" w14:textId="77777777"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Research Question/s</w:t>
      </w:r>
      <w:r>
        <w:rPr>
          <w:noProof/>
        </w:rPr>
        <w:tab/>
      </w:r>
      <w:r>
        <w:rPr>
          <w:noProof/>
        </w:rPr>
        <w:fldChar w:fldCharType="begin"/>
      </w:r>
      <w:r>
        <w:rPr>
          <w:noProof/>
        </w:rPr>
        <w:instrText xml:space="preserve"> PAGEREF _Toc48640140 \h </w:instrText>
      </w:r>
      <w:r>
        <w:rPr>
          <w:noProof/>
        </w:rPr>
      </w:r>
      <w:r>
        <w:rPr>
          <w:noProof/>
        </w:rPr>
        <w:fldChar w:fldCharType="separate"/>
      </w:r>
      <w:r w:rsidR="00925A06">
        <w:rPr>
          <w:noProof/>
        </w:rPr>
        <w:t>7</w:t>
      </w:r>
      <w:r>
        <w:rPr>
          <w:noProof/>
        </w:rPr>
        <w:fldChar w:fldCharType="end"/>
      </w:r>
    </w:p>
    <w:p w14:paraId="228E9210" w14:textId="77777777"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Primary question</w:t>
      </w:r>
      <w:r>
        <w:rPr>
          <w:noProof/>
        </w:rPr>
        <w:tab/>
      </w:r>
      <w:r>
        <w:rPr>
          <w:noProof/>
        </w:rPr>
        <w:fldChar w:fldCharType="begin"/>
      </w:r>
      <w:r>
        <w:rPr>
          <w:noProof/>
        </w:rPr>
        <w:instrText xml:space="preserve"> PAGEREF _Toc48640141 \h </w:instrText>
      </w:r>
      <w:r>
        <w:rPr>
          <w:noProof/>
        </w:rPr>
      </w:r>
      <w:r>
        <w:rPr>
          <w:noProof/>
        </w:rPr>
        <w:fldChar w:fldCharType="separate"/>
      </w:r>
      <w:r w:rsidR="00925A06">
        <w:rPr>
          <w:noProof/>
        </w:rPr>
        <w:t>7</w:t>
      </w:r>
      <w:r>
        <w:rPr>
          <w:noProof/>
        </w:rPr>
        <w:fldChar w:fldCharType="end"/>
      </w:r>
    </w:p>
    <w:p w14:paraId="52863B31" w14:textId="77777777"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sidRPr="00AD25B9">
        <w:rPr>
          <w:noProof/>
        </w:rPr>
        <w:t>2.3.2.</w:t>
      </w:r>
      <w:r>
        <w:rPr>
          <w:rFonts w:asciiTheme="minorHAnsi" w:eastAsiaTheme="minorEastAsia" w:hAnsiTheme="minorHAnsi" w:cstheme="minorBidi"/>
          <w:noProof/>
          <w:sz w:val="22"/>
          <w:szCs w:val="22"/>
        </w:rPr>
        <w:tab/>
      </w:r>
      <w:r w:rsidRPr="00AD25B9">
        <w:rPr>
          <w:noProof/>
        </w:rPr>
        <w:t>Secondary questions</w:t>
      </w:r>
      <w:r>
        <w:rPr>
          <w:noProof/>
        </w:rPr>
        <w:tab/>
      </w:r>
      <w:r>
        <w:rPr>
          <w:noProof/>
        </w:rPr>
        <w:fldChar w:fldCharType="begin"/>
      </w:r>
      <w:r>
        <w:rPr>
          <w:noProof/>
        </w:rPr>
        <w:instrText xml:space="preserve"> PAGEREF _Toc48640142 \h </w:instrText>
      </w:r>
      <w:r>
        <w:rPr>
          <w:noProof/>
        </w:rPr>
      </w:r>
      <w:r>
        <w:rPr>
          <w:noProof/>
        </w:rPr>
        <w:fldChar w:fldCharType="separate"/>
      </w:r>
      <w:r w:rsidR="00925A06">
        <w:rPr>
          <w:noProof/>
        </w:rPr>
        <w:t>7</w:t>
      </w:r>
      <w:r>
        <w:rPr>
          <w:noProof/>
        </w:rPr>
        <w:fldChar w:fldCharType="end"/>
      </w:r>
    </w:p>
    <w:p w14:paraId="0299964E" w14:textId="77777777"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Additional commentary and guidance from RWQAC</w:t>
      </w:r>
      <w:r>
        <w:rPr>
          <w:noProof/>
        </w:rPr>
        <w:tab/>
      </w:r>
      <w:r>
        <w:rPr>
          <w:noProof/>
        </w:rPr>
        <w:fldChar w:fldCharType="begin"/>
      </w:r>
      <w:r>
        <w:rPr>
          <w:noProof/>
        </w:rPr>
        <w:instrText xml:space="preserve"> PAGEREF _Toc48640143 \h </w:instrText>
      </w:r>
      <w:r>
        <w:rPr>
          <w:noProof/>
        </w:rPr>
      </w:r>
      <w:r>
        <w:rPr>
          <w:noProof/>
        </w:rPr>
        <w:fldChar w:fldCharType="separate"/>
      </w:r>
      <w:r w:rsidR="00925A06">
        <w:rPr>
          <w:noProof/>
        </w:rPr>
        <w:t>8</w:t>
      </w:r>
      <w:r>
        <w:rPr>
          <w:noProof/>
        </w:rPr>
        <w:fldChar w:fldCharType="end"/>
      </w:r>
    </w:p>
    <w:p w14:paraId="5927D719" w14:textId="77777777"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Population, Exposure, Comparator, Outcome (PECO) table</w:t>
      </w:r>
      <w:r>
        <w:rPr>
          <w:noProof/>
        </w:rPr>
        <w:tab/>
      </w:r>
      <w:r>
        <w:rPr>
          <w:noProof/>
        </w:rPr>
        <w:fldChar w:fldCharType="begin"/>
      </w:r>
      <w:r>
        <w:rPr>
          <w:noProof/>
        </w:rPr>
        <w:instrText xml:space="preserve"> PAGEREF _Toc48640144 \h </w:instrText>
      </w:r>
      <w:r>
        <w:rPr>
          <w:noProof/>
        </w:rPr>
      </w:r>
      <w:r>
        <w:rPr>
          <w:noProof/>
        </w:rPr>
        <w:fldChar w:fldCharType="separate"/>
      </w:r>
      <w:r w:rsidR="00925A06">
        <w:rPr>
          <w:noProof/>
        </w:rPr>
        <w:t>8</w:t>
      </w:r>
      <w:r>
        <w:rPr>
          <w:noProof/>
        </w:rPr>
        <w:fldChar w:fldCharType="end"/>
      </w:r>
    </w:p>
    <w:p w14:paraId="6873ACBA" w14:textId="77777777"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Search Strategy and Selection of Evidence</w:t>
      </w:r>
      <w:r>
        <w:rPr>
          <w:noProof/>
        </w:rPr>
        <w:tab/>
      </w:r>
      <w:r>
        <w:rPr>
          <w:noProof/>
        </w:rPr>
        <w:fldChar w:fldCharType="begin"/>
      </w:r>
      <w:r>
        <w:rPr>
          <w:noProof/>
        </w:rPr>
        <w:instrText xml:space="preserve"> PAGEREF _Toc48640145 \h </w:instrText>
      </w:r>
      <w:r>
        <w:rPr>
          <w:noProof/>
        </w:rPr>
      </w:r>
      <w:r>
        <w:rPr>
          <w:noProof/>
        </w:rPr>
        <w:fldChar w:fldCharType="separate"/>
      </w:r>
      <w:r w:rsidR="00925A06">
        <w:rPr>
          <w:noProof/>
        </w:rPr>
        <w:t>11</w:t>
      </w:r>
      <w:r>
        <w:rPr>
          <w:noProof/>
        </w:rPr>
        <w:fldChar w:fldCharType="end"/>
      </w:r>
    </w:p>
    <w:p w14:paraId="38B659D3" w14:textId="60BD7B55"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Process for extracting and presenting data</w:t>
      </w:r>
      <w:r>
        <w:rPr>
          <w:noProof/>
        </w:rPr>
        <w:tab/>
      </w:r>
      <w:r>
        <w:rPr>
          <w:noProof/>
        </w:rPr>
        <w:fldChar w:fldCharType="begin"/>
      </w:r>
      <w:r>
        <w:rPr>
          <w:noProof/>
        </w:rPr>
        <w:instrText xml:space="preserve"> PAGEREF _Toc48640146 \h </w:instrText>
      </w:r>
      <w:r>
        <w:rPr>
          <w:noProof/>
        </w:rPr>
      </w:r>
      <w:r>
        <w:rPr>
          <w:noProof/>
        </w:rPr>
        <w:fldChar w:fldCharType="separate"/>
      </w:r>
      <w:r w:rsidR="00925A06">
        <w:rPr>
          <w:noProof/>
        </w:rPr>
        <w:t>15</w:t>
      </w:r>
      <w:r>
        <w:rPr>
          <w:noProof/>
        </w:rPr>
        <w:fldChar w:fldCharType="end"/>
      </w:r>
    </w:p>
    <w:p w14:paraId="46A0CFF7" w14:textId="77777777"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Critical appraisal of evidence and risk of bias assessment</w:t>
      </w:r>
      <w:r>
        <w:rPr>
          <w:noProof/>
        </w:rPr>
        <w:tab/>
      </w:r>
      <w:r>
        <w:rPr>
          <w:noProof/>
        </w:rPr>
        <w:fldChar w:fldCharType="begin"/>
      </w:r>
      <w:r>
        <w:rPr>
          <w:noProof/>
        </w:rPr>
        <w:instrText xml:space="preserve"> PAGEREF _Toc48640147 \h </w:instrText>
      </w:r>
      <w:r>
        <w:rPr>
          <w:noProof/>
        </w:rPr>
      </w:r>
      <w:r>
        <w:rPr>
          <w:noProof/>
        </w:rPr>
        <w:fldChar w:fldCharType="separate"/>
      </w:r>
      <w:r w:rsidR="00925A06">
        <w:rPr>
          <w:noProof/>
        </w:rPr>
        <w:t>16</w:t>
      </w:r>
      <w:r>
        <w:rPr>
          <w:noProof/>
        </w:rPr>
        <w:fldChar w:fldCharType="end"/>
      </w:r>
    </w:p>
    <w:p w14:paraId="2257082E" w14:textId="77777777"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sidRPr="00AD25B9">
        <w:rPr>
          <w:noProof/>
        </w:rPr>
        <w:t>2.7.1.</w:t>
      </w:r>
      <w:r>
        <w:rPr>
          <w:rFonts w:asciiTheme="minorHAnsi" w:eastAsiaTheme="minorEastAsia" w:hAnsiTheme="minorHAnsi" w:cstheme="minorBidi"/>
          <w:noProof/>
          <w:sz w:val="22"/>
          <w:szCs w:val="22"/>
        </w:rPr>
        <w:tab/>
      </w:r>
      <w:r w:rsidRPr="00AD25B9">
        <w:rPr>
          <w:noProof/>
        </w:rPr>
        <w:t>Critical appraisal of evidence</w:t>
      </w:r>
      <w:r>
        <w:rPr>
          <w:noProof/>
        </w:rPr>
        <w:tab/>
      </w:r>
      <w:r>
        <w:rPr>
          <w:noProof/>
        </w:rPr>
        <w:fldChar w:fldCharType="begin"/>
      </w:r>
      <w:r>
        <w:rPr>
          <w:noProof/>
        </w:rPr>
        <w:instrText xml:space="preserve"> PAGEREF _Toc48640148 \h </w:instrText>
      </w:r>
      <w:r>
        <w:rPr>
          <w:noProof/>
        </w:rPr>
      </w:r>
      <w:r>
        <w:rPr>
          <w:noProof/>
        </w:rPr>
        <w:fldChar w:fldCharType="separate"/>
      </w:r>
      <w:r w:rsidR="00925A06">
        <w:rPr>
          <w:noProof/>
        </w:rPr>
        <w:t>16</w:t>
      </w:r>
      <w:r>
        <w:rPr>
          <w:noProof/>
        </w:rPr>
        <w:fldChar w:fldCharType="end"/>
      </w:r>
    </w:p>
    <w:p w14:paraId="7FE19131" w14:textId="77777777"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Pr>
          <w:noProof/>
        </w:rPr>
        <w:t>2.7.2.</w:t>
      </w:r>
      <w:r>
        <w:rPr>
          <w:rFonts w:asciiTheme="minorHAnsi" w:eastAsiaTheme="minorEastAsia" w:hAnsiTheme="minorHAnsi" w:cstheme="minorBidi"/>
          <w:noProof/>
          <w:sz w:val="22"/>
          <w:szCs w:val="22"/>
        </w:rPr>
        <w:tab/>
      </w:r>
      <w:r>
        <w:rPr>
          <w:noProof/>
        </w:rPr>
        <w:t>Risk of bias (quality) assessment</w:t>
      </w:r>
      <w:r>
        <w:rPr>
          <w:noProof/>
        </w:rPr>
        <w:tab/>
      </w:r>
      <w:r>
        <w:rPr>
          <w:noProof/>
        </w:rPr>
        <w:fldChar w:fldCharType="begin"/>
      </w:r>
      <w:r>
        <w:rPr>
          <w:noProof/>
        </w:rPr>
        <w:instrText xml:space="preserve"> PAGEREF _Toc48640149 \h </w:instrText>
      </w:r>
      <w:r>
        <w:rPr>
          <w:noProof/>
        </w:rPr>
      </w:r>
      <w:r>
        <w:rPr>
          <w:noProof/>
        </w:rPr>
        <w:fldChar w:fldCharType="separate"/>
      </w:r>
      <w:r w:rsidR="00925A06">
        <w:rPr>
          <w:noProof/>
        </w:rPr>
        <w:t>17</w:t>
      </w:r>
      <w:r>
        <w:rPr>
          <w:noProof/>
        </w:rPr>
        <w:fldChar w:fldCharType="end"/>
      </w:r>
    </w:p>
    <w:p w14:paraId="0B8C05C2" w14:textId="6031548D"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Process for Assessing the Body of Evidence</w:t>
      </w:r>
      <w:r>
        <w:rPr>
          <w:noProof/>
        </w:rPr>
        <w:tab/>
      </w:r>
      <w:r>
        <w:rPr>
          <w:noProof/>
        </w:rPr>
        <w:fldChar w:fldCharType="begin"/>
      </w:r>
      <w:r>
        <w:rPr>
          <w:noProof/>
        </w:rPr>
        <w:instrText xml:space="preserve"> PAGEREF _Toc48640150 \h </w:instrText>
      </w:r>
      <w:r>
        <w:rPr>
          <w:noProof/>
        </w:rPr>
      </w:r>
      <w:r>
        <w:rPr>
          <w:noProof/>
        </w:rPr>
        <w:fldChar w:fldCharType="separate"/>
      </w:r>
      <w:r w:rsidR="00925A06">
        <w:rPr>
          <w:noProof/>
        </w:rPr>
        <w:t>19</w:t>
      </w:r>
      <w:r>
        <w:rPr>
          <w:noProof/>
        </w:rPr>
        <w:fldChar w:fldCharType="end"/>
      </w:r>
    </w:p>
    <w:p w14:paraId="15C587D2" w14:textId="5F859BE8"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Pr>
          <w:noProof/>
        </w:rPr>
        <w:t>2.8.1.</w:t>
      </w:r>
      <w:r>
        <w:rPr>
          <w:rFonts w:asciiTheme="minorHAnsi" w:eastAsiaTheme="minorEastAsia" w:hAnsiTheme="minorHAnsi" w:cstheme="minorBidi"/>
          <w:noProof/>
          <w:sz w:val="22"/>
          <w:szCs w:val="22"/>
        </w:rPr>
        <w:tab/>
      </w:r>
      <w:r>
        <w:rPr>
          <w:noProof/>
        </w:rPr>
        <w:t>Assessment of the body of evidence</w:t>
      </w:r>
      <w:r>
        <w:rPr>
          <w:noProof/>
        </w:rPr>
        <w:tab/>
      </w:r>
      <w:r>
        <w:rPr>
          <w:noProof/>
        </w:rPr>
        <w:fldChar w:fldCharType="begin"/>
      </w:r>
      <w:r>
        <w:rPr>
          <w:noProof/>
        </w:rPr>
        <w:instrText xml:space="preserve"> PAGEREF _Toc48640151 \h </w:instrText>
      </w:r>
      <w:r>
        <w:rPr>
          <w:noProof/>
        </w:rPr>
      </w:r>
      <w:r>
        <w:rPr>
          <w:noProof/>
        </w:rPr>
        <w:fldChar w:fldCharType="separate"/>
      </w:r>
      <w:r w:rsidR="00925A06">
        <w:rPr>
          <w:noProof/>
        </w:rPr>
        <w:t>19</w:t>
      </w:r>
      <w:r>
        <w:rPr>
          <w:noProof/>
        </w:rPr>
        <w:fldChar w:fldCharType="end"/>
      </w:r>
    </w:p>
    <w:p w14:paraId="55F83A6F" w14:textId="77777777"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Process for reporting of review findings</w:t>
      </w:r>
      <w:r>
        <w:rPr>
          <w:noProof/>
        </w:rPr>
        <w:tab/>
      </w:r>
      <w:r>
        <w:rPr>
          <w:noProof/>
        </w:rPr>
        <w:fldChar w:fldCharType="begin"/>
      </w:r>
      <w:r>
        <w:rPr>
          <w:noProof/>
        </w:rPr>
        <w:instrText xml:space="preserve"> PAGEREF _Toc48640152 \h </w:instrText>
      </w:r>
      <w:r>
        <w:rPr>
          <w:noProof/>
        </w:rPr>
      </w:r>
      <w:r>
        <w:rPr>
          <w:noProof/>
        </w:rPr>
        <w:fldChar w:fldCharType="separate"/>
      </w:r>
      <w:r w:rsidR="00925A06">
        <w:rPr>
          <w:noProof/>
        </w:rPr>
        <w:t>20</w:t>
      </w:r>
      <w:r>
        <w:rPr>
          <w:noProof/>
        </w:rPr>
        <w:fldChar w:fldCharType="end"/>
      </w:r>
    </w:p>
    <w:p w14:paraId="2EE6A88A" w14:textId="23BB08B2"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Pr>
          <w:noProof/>
        </w:rPr>
        <w:t>2.9.1.</w:t>
      </w:r>
      <w:r>
        <w:rPr>
          <w:rFonts w:asciiTheme="minorHAnsi" w:eastAsiaTheme="minorEastAsia" w:hAnsiTheme="minorHAnsi" w:cstheme="minorBidi"/>
          <w:noProof/>
          <w:sz w:val="22"/>
          <w:szCs w:val="22"/>
        </w:rPr>
        <w:tab/>
      </w:r>
      <w:r>
        <w:rPr>
          <w:noProof/>
        </w:rPr>
        <w:t>Evidence Evaluation Report outline</w:t>
      </w:r>
      <w:r>
        <w:rPr>
          <w:noProof/>
        </w:rPr>
        <w:tab/>
      </w:r>
      <w:r>
        <w:rPr>
          <w:noProof/>
        </w:rPr>
        <w:fldChar w:fldCharType="begin"/>
      </w:r>
      <w:r>
        <w:rPr>
          <w:noProof/>
        </w:rPr>
        <w:instrText xml:space="preserve"> PAGEREF _Toc48640153 \h </w:instrText>
      </w:r>
      <w:r>
        <w:rPr>
          <w:noProof/>
        </w:rPr>
      </w:r>
      <w:r>
        <w:rPr>
          <w:noProof/>
        </w:rPr>
        <w:fldChar w:fldCharType="separate"/>
      </w:r>
      <w:r w:rsidR="00925A06">
        <w:rPr>
          <w:noProof/>
        </w:rPr>
        <w:t>21</w:t>
      </w:r>
      <w:r>
        <w:rPr>
          <w:noProof/>
        </w:rPr>
        <w:fldChar w:fldCharType="end"/>
      </w:r>
    </w:p>
    <w:p w14:paraId="61DC8568" w14:textId="77777777"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Pr>
          <w:noProof/>
        </w:rPr>
        <w:t>2.9.2.</w:t>
      </w:r>
      <w:r>
        <w:rPr>
          <w:rFonts w:asciiTheme="minorHAnsi" w:eastAsiaTheme="minorEastAsia" w:hAnsiTheme="minorHAnsi" w:cstheme="minorBidi"/>
          <w:noProof/>
          <w:sz w:val="22"/>
          <w:szCs w:val="22"/>
        </w:rPr>
        <w:tab/>
      </w:r>
      <w:r>
        <w:rPr>
          <w:noProof/>
        </w:rPr>
        <w:t>Technical Report outline</w:t>
      </w:r>
      <w:r>
        <w:rPr>
          <w:noProof/>
        </w:rPr>
        <w:tab/>
      </w:r>
      <w:r>
        <w:rPr>
          <w:noProof/>
        </w:rPr>
        <w:fldChar w:fldCharType="begin"/>
      </w:r>
      <w:r>
        <w:rPr>
          <w:noProof/>
        </w:rPr>
        <w:instrText xml:space="preserve"> PAGEREF _Toc48640154 \h </w:instrText>
      </w:r>
      <w:r>
        <w:rPr>
          <w:noProof/>
        </w:rPr>
      </w:r>
      <w:r>
        <w:rPr>
          <w:noProof/>
        </w:rPr>
        <w:fldChar w:fldCharType="separate"/>
      </w:r>
      <w:r w:rsidR="00925A06">
        <w:rPr>
          <w:noProof/>
        </w:rPr>
        <w:t>21</w:t>
      </w:r>
      <w:r>
        <w:rPr>
          <w:noProof/>
        </w:rPr>
        <w:fldChar w:fldCharType="end"/>
      </w:r>
    </w:p>
    <w:p w14:paraId="63F6C75D" w14:textId="59496057"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2.10.</w:t>
      </w:r>
      <w:r>
        <w:rPr>
          <w:rFonts w:asciiTheme="minorHAnsi" w:eastAsiaTheme="minorEastAsia" w:hAnsiTheme="minorHAnsi" w:cstheme="minorBidi"/>
          <w:noProof/>
          <w:sz w:val="22"/>
          <w:szCs w:val="22"/>
        </w:rPr>
        <w:tab/>
      </w:r>
      <w:r>
        <w:rPr>
          <w:noProof/>
        </w:rPr>
        <w:t>Process for Assessing Existing Guidance or Reviews</w:t>
      </w:r>
      <w:r>
        <w:rPr>
          <w:noProof/>
        </w:rPr>
        <w:tab/>
      </w:r>
      <w:r>
        <w:rPr>
          <w:noProof/>
        </w:rPr>
        <w:fldChar w:fldCharType="begin"/>
      </w:r>
      <w:r>
        <w:rPr>
          <w:noProof/>
        </w:rPr>
        <w:instrText xml:space="preserve"> PAGEREF _Toc48640155 \h </w:instrText>
      </w:r>
      <w:r>
        <w:rPr>
          <w:noProof/>
        </w:rPr>
      </w:r>
      <w:r>
        <w:rPr>
          <w:noProof/>
        </w:rPr>
        <w:fldChar w:fldCharType="separate"/>
      </w:r>
      <w:r w:rsidR="00925A06">
        <w:rPr>
          <w:noProof/>
        </w:rPr>
        <w:t>22</w:t>
      </w:r>
      <w:r>
        <w:rPr>
          <w:noProof/>
        </w:rPr>
        <w:fldChar w:fldCharType="end"/>
      </w:r>
    </w:p>
    <w:p w14:paraId="0D4B19CC" w14:textId="6F01D4FA"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sidRPr="00AD25B9">
        <w:rPr>
          <w:noProof/>
        </w:rPr>
        <w:t>2.10.1.</w:t>
      </w:r>
      <w:r>
        <w:rPr>
          <w:rFonts w:asciiTheme="minorHAnsi" w:eastAsiaTheme="minorEastAsia" w:hAnsiTheme="minorHAnsi" w:cstheme="minorBidi"/>
          <w:noProof/>
          <w:sz w:val="22"/>
          <w:szCs w:val="22"/>
        </w:rPr>
        <w:tab/>
      </w:r>
      <w:r w:rsidRPr="00AD25B9">
        <w:rPr>
          <w:noProof/>
        </w:rPr>
        <w:t>Critical appraisal of existing guidance and reviews</w:t>
      </w:r>
      <w:r>
        <w:rPr>
          <w:noProof/>
        </w:rPr>
        <w:tab/>
      </w:r>
      <w:r>
        <w:rPr>
          <w:noProof/>
        </w:rPr>
        <w:fldChar w:fldCharType="begin"/>
      </w:r>
      <w:r>
        <w:rPr>
          <w:noProof/>
        </w:rPr>
        <w:instrText xml:space="preserve"> PAGEREF _Toc48640156 \h </w:instrText>
      </w:r>
      <w:r>
        <w:rPr>
          <w:noProof/>
        </w:rPr>
      </w:r>
      <w:r>
        <w:rPr>
          <w:noProof/>
        </w:rPr>
        <w:fldChar w:fldCharType="separate"/>
      </w:r>
      <w:r w:rsidR="00925A06">
        <w:rPr>
          <w:noProof/>
        </w:rPr>
        <w:t>23</w:t>
      </w:r>
      <w:r>
        <w:rPr>
          <w:noProof/>
        </w:rPr>
        <w:fldChar w:fldCharType="end"/>
      </w:r>
    </w:p>
    <w:p w14:paraId="152966E0" w14:textId="77777777"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sidRPr="00AD25B9">
        <w:rPr>
          <w:noProof/>
        </w:rPr>
        <w:t>2.10.2.</w:t>
      </w:r>
      <w:r>
        <w:rPr>
          <w:rFonts w:asciiTheme="minorHAnsi" w:eastAsiaTheme="minorEastAsia" w:hAnsiTheme="minorHAnsi" w:cstheme="minorBidi"/>
          <w:noProof/>
          <w:sz w:val="22"/>
          <w:szCs w:val="22"/>
        </w:rPr>
        <w:tab/>
      </w:r>
      <w:r w:rsidRPr="00AD25B9">
        <w:rPr>
          <w:noProof/>
        </w:rPr>
        <w:t>Presentation of the findings of the review</w:t>
      </w:r>
      <w:r>
        <w:rPr>
          <w:noProof/>
        </w:rPr>
        <w:tab/>
      </w:r>
      <w:r>
        <w:rPr>
          <w:noProof/>
        </w:rPr>
        <w:fldChar w:fldCharType="begin"/>
      </w:r>
      <w:r>
        <w:rPr>
          <w:noProof/>
        </w:rPr>
        <w:instrText xml:space="preserve"> PAGEREF _Toc48640157 \h </w:instrText>
      </w:r>
      <w:r>
        <w:rPr>
          <w:noProof/>
        </w:rPr>
      </w:r>
      <w:r>
        <w:rPr>
          <w:noProof/>
        </w:rPr>
        <w:fldChar w:fldCharType="separate"/>
      </w:r>
      <w:r w:rsidR="00925A06">
        <w:rPr>
          <w:noProof/>
        </w:rPr>
        <w:t>23</w:t>
      </w:r>
      <w:r>
        <w:rPr>
          <w:noProof/>
        </w:rPr>
        <w:fldChar w:fldCharType="end"/>
      </w:r>
    </w:p>
    <w:p w14:paraId="705C68F4" w14:textId="34545FD3" w:rsidR="00642EF8" w:rsidRDefault="00000000">
      <w:pPr>
        <w:pStyle w:val="TOC2"/>
        <w:tabs>
          <w:tab w:val="left" w:pos="880"/>
          <w:tab w:val="right" w:leader="dot" w:pos="7643"/>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Additional searches and process for making amendments to the protocol</w:t>
      </w:r>
      <w:r>
        <w:rPr>
          <w:noProof/>
        </w:rPr>
        <w:tab/>
      </w:r>
      <w:r>
        <w:rPr>
          <w:noProof/>
        </w:rPr>
        <w:fldChar w:fldCharType="begin"/>
      </w:r>
      <w:r>
        <w:rPr>
          <w:noProof/>
        </w:rPr>
        <w:instrText xml:space="preserve"> PAGEREF _Toc48640158 \h </w:instrText>
      </w:r>
      <w:r>
        <w:rPr>
          <w:noProof/>
        </w:rPr>
      </w:r>
      <w:r>
        <w:rPr>
          <w:noProof/>
        </w:rPr>
        <w:fldChar w:fldCharType="separate"/>
      </w:r>
      <w:r w:rsidR="00925A06">
        <w:rPr>
          <w:noProof/>
        </w:rPr>
        <w:t>24</w:t>
      </w:r>
      <w:r>
        <w:rPr>
          <w:noProof/>
        </w:rPr>
        <w:fldChar w:fldCharType="end"/>
      </w:r>
    </w:p>
    <w:p w14:paraId="243340B8" w14:textId="23ECF5CD"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Pr>
          <w:noProof/>
        </w:rPr>
        <w:t>2.11.1.</w:t>
      </w:r>
      <w:r>
        <w:rPr>
          <w:rFonts w:asciiTheme="minorHAnsi" w:eastAsiaTheme="minorEastAsia" w:hAnsiTheme="minorHAnsi" w:cstheme="minorBidi"/>
          <w:noProof/>
          <w:sz w:val="22"/>
          <w:szCs w:val="22"/>
        </w:rPr>
        <w:tab/>
      </w:r>
      <w:r>
        <w:rPr>
          <w:noProof/>
        </w:rPr>
        <w:t>Additional searches</w:t>
      </w:r>
      <w:r>
        <w:rPr>
          <w:noProof/>
        </w:rPr>
        <w:tab/>
      </w:r>
      <w:r>
        <w:rPr>
          <w:noProof/>
        </w:rPr>
        <w:fldChar w:fldCharType="begin"/>
      </w:r>
      <w:r>
        <w:rPr>
          <w:noProof/>
        </w:rPr>
        <w:instrText xml:space="preserve"> PAGEREF _Toc48640159 \h </w:instrText>
      </w:r>
      <w:r>
        <w:rPr>
          <w:noProof/>
        </w:rPr>
      </w:r>
      <w:r>
        <w:rPr>
          <w:noProof/>
        </w:rPr>
        <w:fldChar w:fldCharType="separate"/>
      </w:r>
      <w:r w:rsidR="00925A06">
        <w:rPr>
          <w:noProof/>
        </w:rPr>
        <w:t>24</w:t>
      </w:r>
      <w:r>
        <w:rPr>
          <w:noProof/>
        </w:rPr>
        <w:fldChar w:fldCharType="end"/>
      </w:r>
    </w:p>
    <w:p w14:paraId="5D4691DB" w14:textId="549E6C46" w:rsidR="00642EF8" w:rsidRDefault="00000000">
      <w:pPr>
        <w:pStyle w:val="TOC3"/>
        <w:tabs>
          <w:tab w:val="left" w:pos="1320"/>
          <w:tab w:val="right" w:leader="dot" w:pos="7643"/>
        </w:tabs>
        <w:rPr>
          <w:rFonts w:asciiTheme="minorHAnsi" w:eastAsiaTheme="minorEastAsia" w:hAnsiTheme="minorHAnsi" w:cstheme="minorBidi"/>
          <w:noProof/>
          <w:sz w:val="22"/>
          <w:szCs w:val="22"/>
        </w:rPr>
      </w:pPr>
      <w:r>
        <w:rPr>
          <w:noProof/>
        </w:rPr>
        <w:t>2.11.2.</w:t>
      </w:r>
      <w:r>
        <w:rPr>
          <w:rFonts w:asciiTheme="minorHAnsi" w:eastAsiaTheme="minorEastAsia" w:hAnsiTheme="minorHAnsi" w:cstheme="minorBidi"/>
          <w:noProof/>
          <w:sz w:val="22"/>
          <w:szCs w:val="22"/>
        </w:rPr>
        <w:tab/>
      </w:r>
      <w:r>
        <w:rPr>
          <w:noProof/>
        </w:rPr>
        <w:t>Process for making amendments to the protocol</w:t>
      </w:r>
      <w:r>
        <w:rPr>
          <w:noProof/>
        </w:rPr>
        <w:tab/>
      </w:r>
      <w:r>
        <w:rPr>
          <w:noProof/>
        </w:rPr>
        <w:fldChar w:fldCharType="begin"/>
      </w:r>
      <w:r>
        <w:rPr>
          <w:noProof/>
        </w:rPr>
        <w:instrText xml:space="preserve"> PAGEREF _Toc48640160 \h </w:instrText>
      </w:r>
      <w:r>
        <w:rPr>
          <w:noProof/>
        </w:rPr>
      </w:r>
      <w:r>
        <w:rPr>
          <w:noProof/>
        </w:rPr>
        <w:fldChar w:fldCharType="separate"/>
      </w:r>
      <w:r w:rsidR="00925A06">
        <w:rPr>
          <w:noProof/>
        </w:rPr>
        <w:t>24</w:t>
      </w:r>
      <w:r>
        <w:rPr>
          <w:noProof/>
        </w:rPr>
        <w:fldChar w:fldCharType="end"/>
      </w:r>
    </w:p>
    <w:p w14:paraId="7756758B" w14:textId="5CAC991D" w:rsidR="00642EF8" w:rsidRDefault="00000000">
      <w:pPr>
        <w:pStyle w:val="TOC1"/>
        <w:tabs>
          <w:tab w:val="left" w:pos="400"/>
          <w:tab w:val="right" w:leader="dot" w:pos="7643"/>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_Toc48640161 \h </w:instrText>
      </w:r>
      <w:r>
        <w:rPr>
          <w:noProof/>
        </w:rPr>
      </w:r>
      <w:r>
        <w:rPr>
          <w:noProof/>
        </w:rPr>
        <w:fldChar w:fldCharType="separate"/>
      </w:r>
      <w:r w:rsidR="00925A06">
        <w:rPr>
          <w:noProof/>
        </w:rPr>
        <w:t>25</w:t>
      </w:r>
      <w:r>
        <w:rPr>
          <w:noProof/>
        </w:rPr>
        <w:fldChar w:fldCharType="end"/>
      </w:r>
    </w:p>
    <w:p w14:paraId="4AE8406B" w14:textId="647AC5A6"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1 - Guideline Scope and Application</w:t>
      </w:r>
      <w:r>
        <w:rPr>
          <w:noProof/>
        </w:rPr>
        <w:tab/>
      </w:r>
      <w:r>
        <w:rPr>
          <w:noProof/>
        </w:rPr>
        <w:fldChar w:fldCharType="begin"/>
      </w:r>
      <w:r>
        <w:rPr>
          <w:noProof/>
        </w:rPr>
        <w:instrText xml:space="preserve"> PAGEREF _Toc48640162 \h </w:instrText>
      </w:r>
      <w:r>
        <w:rPr>
          <w:noProof/>
        </w:rPr>
      </w:r>
      <w:r>
        <w:rPr>
          <w:noProof/>
        </w:rPr>
        <w:fldChar w:fldCharType="separate"/>
      </w:r>
      <w:r w:rsidR="00925A06">
        <w:rPr>
          <w:noProof/>
        </w:rPr>
        <w:t>27</w:t>
      </w:r>
      <w:r>
        <w:rPr>
          <w:noProof/>
        </w:rPr>
        <w:fldChar w:fldCharType="end"/>
      </w:r>
    </w:p>
    <w:p w14:paraId="4AFC2A81" w14:textId="54FD6285"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2 - Definitions of Uses and Users of Recreational Water</w:t>
      </w:r>
      <w:r>
        <w:rPr>
          <w:noProof/>
        </w:rPr>
        <w:tab/>
      </w:r>
      <w:r>
        <w:rPr>
          <w:noProof/>
        </w:rPr>
        <w:fldChar w:fldCharType="begin"/>
      </w:r>
      <w:r>
        <w:rPr>
          <w:noProof/>
        </w:rPr>
        <w:instrText xml:space="preserve"> PAGEREF _Toc48640163 \h </w:instrText>
      </w:r>
      <w:r>
        <w:rPr>
          <w:noProof/>
        </w:rPr>
      </w:r>
      <w:r>
        <w:rPr>
          <w:noProof/>
        </w:rPr>
        <w:fldChar w:fldCharType="separate"/>
      </w:r>
      <w:r w:rsidR="00925A06">
        <w:rPr>
          <w:noProof/>
        </w:rPr>
        <w:t>28</w:t>
      </w:r>
      <w:r>
        <w:rPr>
          <w:noProof/>
        </w:rPr>
        <w:fldChar w:fldCharType="end"/>
      </w:r>
    </w:p>
    <w:p w14:paraId="46F76457" w14:textId="17B973C4"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3 – List of existing recreational water quality guidelines/reports supplied by RWQAC</w:t>
      </w:r>
      <w:r>
        <w:rPr>
          <w:noProof/>
        </w:rPr>
        <w:tab/>
      </w:r>
      <w:r>
        <w:rPr>
          <w:noProof/>
        </w:rPr>
        <w:fldChar w:fldCharType="begin"/>
      </w:r>
      <w:r>
        <w:rPr>
          <w:noProof/>
        </w:rPr>
        <w:instrText xml:space="preserve"> PAGEREF _Toc48640164 \h </w:instrText>
      </w:r>
      <w:r>
        <w:rPr>
          <w:noProof/>
        </w:rPr>
      </w:r>
      <w:r>
        <w:rPr>
          <w:noProof/>
        </w:rPr>
        <w:fldChar w:fldCharType="separate"/>
      </w:r>
      <w:r w:rsidR="00925A06">
        <w:rPr>
          <w:noProof/>
        </w:rPr>
        <w:t>29</w:t>
      </w:r>
      <w:r>
        <w:rPr>
          <w:noProof/>
        </w:rPr>
        <w:fldChar w:fldCharType="end"/>
      </w:r>
    </w:p>
    <w:p w14:paraId="1BD13067" w14:textId="409AEBD0"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4 - PRISMA 2009 Flow Diagram</w:t>
      </w:r>
      <w:r>
        <w:rPr>
          <w:noProof/>
        </w:rPr>
        <w:tab/>
      </w:r>
      <w:r>
        <w:rPr>
          <w:noProof/>
        </w:rPr>
        <w:fldChar w:fldCharType="begin"/>
      </w:r>
      <w:r>
        <w:rPr>
          <w:noProof/>
        </w:rPr>
        <w:instrText xml:space="preserve"> PAGEREF _Toc48640165 \h </w:instrText>
      </w:r>
      <w:r>
        <w:rPr>
          <w:noProof/>
        </w:rPr>
      </w:r>
      <w:r>
        <w:rPr>
          <w:noProof/>
        </w:rPr>
        <w:fldChar w:fldCharType="separate"/>
      </w:r>
      <w:r w:rsidR="00925A06">
        <w:rPr>
          <w:noProof/>
        </w:rPr>
        <w:t>31</w:t>
      </w:r>
      <w:r>
        <w:rPr>
          <w:noProof/>
        </w:rPr>
        <w:fldChar w:fldCharType="end"/>
      </w:r>
    </w:p>
    <w:p w14:paraId="433AAE3E" w14:textId="12555A97" w:rsidR="00642EF8" w:rsidRDefault="00000000">
      <w:pPr>
        <w:pStyle w:val="TOC1"/>
        <w:tabs>
          <w:tab w:val="right" w:leader="dot" w:pos="7643"/>
        </w:tabs>
        <w:rPr>
          <w:rFonts w:asciiTheme="minorHAnsi" w:eastAsiaTheme="minorEastAsia" w:hAnsiTheme="minorHAnsi" w:cstheme="minorBidi"/>
          <w:noProof/>
          <w:sz w:val="22"/>
          <w:szCs w:val="22"/>
        </w:rPr>
      </w:pPr>
      <w:r>
        <w:rPr>
          <w:noProof/>
        </w:rPr>
        <w:lastRenderedPageBreak/>
        <w:t>Appendix 5 - CASP (Critical Appraisal Skills Program) Combined query table</w:t>
      </w:r>
      <w:r>
        <w:rPr>
          <w:noProof/>
        </w:rPr>
        <w:tab/>
      </w:r>
      <w:r>
        <w:rPr>
          <w:noProof/>
        </w:rPr>
        <w:fldChar w:fldCharType="begin"/>
      </w:r>
      <w:r>
        <w:rPr>
          <w:noProof/>
        </w:rPr>
        <w:instrText xml:space="preserve"> PAGEREF _Toc48640166 \h </w:instrText>
      </w:r>
      <w:r>
        <w:rPr>
          <w:noProof/>
        </w:rPr>
      </w:r>
      <w:r>
        <w:rPr>
          <w:noProof/>
        </w:rPr>
        <w:fldChar w:fldCharType="separate"/>
      </w:r>
      <w:r w:rsidR="00925A06">
        <w:rPr>
          <w:noProof/>
        </w:rPr>
        <w:t>32</w:t>
      </w:r>
      <w:r>
        <w:rPr>
          <w:noProof/>
        </w:rPr>
        <w:fldChar w:fldCharType="end"/>
      </w:r>
    </w:p>
    <w:p w14:paraId="3D3B5DA9" w14:textId="6F810607"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6 - Study type definitions</w:t>
      </w:r>
      <w:r>
        <w:rPr>
          <w:noProof/>
        </w:rPr>
        <w:tab/>
      </w:r>
      <w:r>
        <w:rPr>
          <w:noProof/>
        </w:rPr>
        <w:fldChar w:fldCharType="begin"/>
      </w:r>
      <w:r>
        <w:rPr>
          <w:noProof/>
        </w:rPr>
        <w:instrText xml:space="preserve"> PAGEREF _Toc48640167 \h </w:instrText>
      </w:r>
      <w:r>
        <w:rPr>
          <w:noProof/>
        </w:rPr>
      </w:r>
      <w:r>
        <w:rPr>
          <w:noProof/>
        </w:rPr>
        <w:fldChar w:fldCharType="separate"/>
      </w:r>
      <w:r w:rsidR="00925A06">
        <w:rPr>
          <w:noProof/>
        </w:rPr>
        <w:t>34</w:t>
      </w:r>
      <w:r>
        <w:rPr>
          <w:noProof/>
        </w:rPr>
        <w:fldChar w:fldCharType="end"/>
      </w:r>
    </w:p>
    <w:p w14:paraId="2984EDC5" w14:textId="43D13D11"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7 - Risk of bias assessment tool for individual studies</w:t>
      </w:r>
      <w:r>
        <w:rPr>
          <w:noProof/>
        </w:rPr>
        <w:tab/>
      </w:r>
      <w:r>
        <w:rPr>
          <w:noProof/>
        </w:rPr>
        <w:fldChar w:fldCharType="begin"/>
      </w:r>
      <w:r>
        <w:rPr>
          <w:noProof/>
        </w:rPr>
        <w:instrText xml:space="preserve"> PAGEREF _Toc48640168 \h </w:instrText>
      </w:r>
      <w:r>
        <w:rPr>
          <w:noProof/>
        </w:rPr>
      </w:r>
      <w:r>
        <w:rPr>
          <w:noProof/>
        </w:rPr>
        <w:fldChar w:fldCharType="separate"/>
      </w:r>
      <w:r w:rsidR="00925A06">
        <w:rPr>
          <w:noProof/>
        </w:rPr>
        <w:t>36</w:t>
      </w:r>
      <w:r>
        <w:rPr>
          <w:noProof/>
        </w:rPr>
        <w:fldChar w:fldCharType="end"/>
      </w:r>
    </w:p>
    <w:p w14:paraId="6BA25C15" w14:textId="4D209F33"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8 - Overall risk of bias (body of evidence by study type)</w:t>
      </w:r>
      <w:r>
        <w:rPr>
          <w:noProof/>
        </w:rPr>
        <w:tab/>
      </w:r>
      <w:r>
        <w:rPr>
          <w:noProof/>
        </w:rPr>
        <w:fldChar w:fldCharType="begin"/>
      </w:r>
      <w:r>
        <w:rPr>
          <w:noProof/>
        </w:rPr>
        <w:instrText xml:space="preserve"> PAGEREF _Toc48640169 \h </w:instrText>
      </w:r>
      <w:r>
        <w:rPr>
          <w:noProof/>
        </w:rPr>
      </w:r>
      <w:r>
        <w:rPr>
          <w:noProof/>
        </w:rPr>
        <w:fldChar w:fldCharType="separate"/>
      </w:r>
      <w:r w:rsidR="00925A06">
        <w:rPr>
          <w:noProof/>
        </w:rPr>
        <w:t>37</w:t>
      </w:r>
      <w:r>
        <w:rPr>
          <w:noProof/>
        </w:rPr>
        <w:fldChar w:fldCharType="end"/>
      </w:r>
    </w:p>
    <w:p w14:paraId="4EB37056" w14:textId="77884230"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9 - Summary of findings – body of evidence</w:t>
      </w:r>
      <w:r>
        <w:rPr>
          <w:noProof/>
        </w:rPr>
        <w:tab/>
      </w:r>
      <w:r>
        <w:rPr>
          <w:noProof/>
        </w:rPr>
        <w:fldChar w:fldCharType="begin"/>
      </w:r>
      <w:r>
        <w:rPr>
          <w:noProof/>
        </w:rPr>
        <w:instrText xml:space="preserve"> PAGEREF _Toc48640170 \h </w:instrText>
      </w:r>
      <w:r>
        <w:rPr>
          <w:noProof/>
        </w:rPr>
      </w:r>
      <w:r>
        <w:rPr>
          <w:noProof/>
        </w:rPr>
        <w:fldChar w:fldCharType="separate"/>
      </w:r>
      <w:r w:rsidR="00925A06">
        <w:rPr>
          <w:noProof/>
        </w:rPr>
        <w:t>38</w:t>
      </w:r>
      <w:r>
        <w:rPr>
          <w:noProof/>
        </w:rPr>
        <w:fldChar w:fldCharType="end"/>
      </w:r>
    </w:p>
    <w:p w14:paraId="54E983DC" w14:textId="41602366" w:rsidR="00642EF8" w:rsidRDefault="00000000">
      <w:pPr>
        <w:pStyle w:val="TOC1"/>
        <w:tabs>
          <w:tab w:val="right" w:leader="dot" w:pos="7643"/>
        </w:tabs>
        <w:rPr>
          <w:rFonts w:asciiTheme="minorHAnsi" w:eastAsiaTheme="minorEastAsia" w:hAnsiTheme="minorHAnsi" w:cstheme="minorBidi"/>
          <w:noProof/>
          <w:sz w:val="22"/>
          <w:szCs w:val="22"/>
        </w:rPr>
      </w:pPr>
      <w:r>
        <w:rPr>
          <w:noProof/>
        </w:rPr>
        <w:t>Appendix 10 - Administrative and technical criteria for assessing existing guidance or reviews</w:t>
      </w:r>
      <w:r>
        <w:rPr>
          <w:noProof/>
        </w:rPr>
        <w:tab/>
      </w:r>
      <w:r>
        <w:rPr>
          <w:noProof/>
        </w:rPr>
        <w:fldChar w:fldCharType="begin"/>
      </w:r>
      <w:r>
        <w:rPr>
          <w:noProof/>
        </w:rPr>
        <w:instrText xml:space="preserve"> PAGEREF _Toc48640171 \h </w:instrText>
      </w:r>
      <w:r>
        <w:rPr>
          <w:noProof/>
        </w:rPr>
      </w:r>
      <w:r>
        <w:rPr>
          <w:noProof/>
        </w:rPr>
        <w:fldChar w:fldCharType="separate"/>
      </w:r>
      <w:r w:rsidR="00925A06">
        <w:rPr>
          <w:noProof/>
        </w:rPr>
        <w:t>39</w:t>
      </w:r>
      <w:r>
        <w:rPr>
          <w:noProof/>
        </w:rPr>
        <w:fldChar w:fldCharType="end"/>
      </w:r>
    </w:p>
    <w:p w14:paraId="1D7468FD" w14:textId="77777777" w:rsidR="00A207BE" w:rsidRPr="005F1669" w:rsidRDefault="00000000" w:rsidP="00864B8A">
      <w:pPr>
        <w:rPr>
          <w:rFonts w:cs="Arial"/>
          <w:szCs w:val="20"/>
          <w:highlight w:val="yellow"/>
        </w:rPr>
      </w:pPr>
      <w:r w:rsidRPr="005F1669">
        <w:rPr>
          <w:rFonts w:cs="Arial"/>
          <w:szCs w:val="20"/>
          <w:highlight w:val="yellow"/>
        </w:rPr>
        <w:fldChar w:fldCharType="end"/>
      </w:r>
    </w:p>
    <w:p w14:paraId="15EC7220" w14:textId="77777777" w:rsidR="00D267EA" w:rsidRPr="005F1669" w:rsidRDefault="00D267EA" w:rsidP="00864B8A">
      <w:pPr>
        <w:rPr>
          <w:rFonts w:cs="Arial"/>
          <w:szCs w:val="20"/>
          <w:highlight w:val="yellow"/>
        </w:rPr>
      </w:pPr>
    </w:p>
    <w:p w14:paraId="2AE302A7" w14:textId="77777777" w:rsidR="001C27E8" w:rsidRPr="005F1669" w:rsidRDefault="00000000" w:rsidP="00D267EA">
      <w:pPr>
        <w:pStyle w:val="Non-numberedHeading1"/>
        <w:pageBreakBefore w:val="0"/>
        <w:outlineLvl w:val="0"/>
      </w:pPr>
      <w:r w:rsidRPr="005F1669">
        <w:t>Table of Tables</w:t>
      </w:r>
    </w:p>
    <w:p w14:paraId="61E99004" w14:textId="77777777" w:rsidR="00642EF8" w:rsidRDefault="00000000">
      <w:pPr>
        <w:pStyle w:val="TableofFigures"/>
        <w:tabs>
          <w:tab w:val="right" w:leader="dot" w:pos="7643"/>
        </w:tabs>
        <w:rPr>
          <w:rFonts w:asciiTheme="minorHAnsi" w:eastAsiaTheme="minorEastAsia" w:hAnsiTheme="minorHAnsi" w:cstheme="minorBidi"/>
          <w:noProof/>
          <w:sz w:val="22"/>
          <w:szCs w:val="22"/>
        </w:rPr>
      </w:pPr>
      <w:r w:rsidRPr="005F1669">
        <w:rPr>
          <w:highlight w:val="yellow"/>
        </w:rPr>
        <w:fldChar w:fldCharType="begin"/>
      </w:r>
      <w:r w:rsidRPr="005F1669">
        <w:rPr>
          <w:highlight w:val="yellow"/>
        </w:rPr>
        <w:instrText xml:space="preserve"> TOC \h \z \c "Table" </w:instrText>
      </w:r>
      <w:r w:rsidRPr="005F1669">
        <w:rPr>
          <w:highlight w:val="yellow"/>
        </w:rPr>
        <w:fldChar w:fldCharType="separate"/>
      </w:r>
      <w:hyperlink w:anchor="_Toc48640130" w:history="1">
        <w:r w:rsidR="00642EF8" w:rsidRPr="009176F9">
          <w:rPr>
            <w:rStyle w:val="Hyperlink"/>
            <w:noProof/>
          </w:rPr>
          <w:t>Table 2</w:t>
        </w:r>
        <w:r w:rsidR="00642EF8" w:rsidRPr="009176F9">
          <w:rPr>
            <w:rStyle w:val="Hyperlink"/>
            <w:noProof/>
          </w:rPr>
          <w:noBreakHyphen/>
          <w:t>1. Population, Exposure (Comparator), Outcome (PE(C)O) table</w:t>
        </w:r>
        <w:r w:rsidR="00642EF8">
          <w:rPr>
            <w:noProof/>
            <w:webHidden/>
          </w:rPr>
          <w:tab/>
        </w:r>
        <w:r w:rsidR="00642EF8">
          <w:rPr>
            <w:noProof/>
            <w:webHidden/>
          </w:rPr>
          <w:fldChar w:fldCharType="begin"/>
        </w:r>
        <w:r w:rsidR="00642EF8">
          <w:rPr>
            <w:noProof/>
            <w:webHidden/>
          </w:rPr>
          <w:instrText xml:space="preserve"> PAGEREF _Toc48640130 \h </w:instrText>
        </w:r>
        <w:r w:rsidR="00642EF8">
          <w:rPr>
            <w:noProof/>
            <w:webHidden/>
          </w:rPr>
        </w:r>
        <w:r w:rsidR="00642EF8">
          <w:rPr>
            <w:noProof/>
            <w:webHidden/>
          </w:rPr>
          <w:fldChar w:fldCharType="separate"/>
        </w:r>
        <w:r w:rsidR="00642EF8">
          <w:rPr>
            <w:noProof/>
            <w:webHidden/>
          </w:rPr>
          <w:t>9</w:t>
        </w:r>
        <w:r w:rsidR="00642EF8">
          <w:rPr>
            <w:noProof/>
            <w:webHidden/>
          </w:rPr>
          <w:fldChar w:fldCharType="end"/>
        </w:r>
      </w:hyperlink>
    </w:p>
    <w:p w14:paraId="5846D101" w14:textId="77777777" w:rsidR="00642EF8" w:rsidRDefault="00642EF8">
      <w:pPr>
        <w:pStyle w:val="TableofFigures"/>
        <w:tabs>
          <w:tab w:val="right" w:leader="dot" w:pos="7643"/>
        </w:tabs>
        <w:rPr>
          <w:rFonts w:asciiTheme="minorHAnsi" w:eastAsiaTheme="minorEastAsia" w:hAnsiTheme="minorHAnsi" w:cstheme="minorBidi"/>
          <w:noProof/>
          <w:sz w:val="22"/>
          <w:szCs w:val="22"/>
        </w:rPr>
      </w:pPr>
      <w:hyperlink w:anchor="_Toc48640131" w:history="1">
        <w:r w:rsidRPr="009176F9">
          <w:rPr>
            <w:rStyle w:val="Hyperlink"/>
            <w:noProof/>
          </w:rPr>
          <w:t>Table 2</w:t>
        </w:r>
        <w:r w:rsidRPr="009176F9">
          <w:rPr>
            <w:rStyle w:val="Hyperlink"/>
            <w:noProof/>
          </w:rPr>
          <w:noBreakHyphen/>
          <w:t>2.  Summary of search strategy and selection of evidence</w:t>
        </w:r>
        <w:r>
          <w:rPr>
            <w:noProof/>
            <w:webHidden/>
          </w:rPr>
          <w:tab/>
        </w:r>
        <w:r>
          <w:rPr>
            <w:noProof/>
            <w:webHidden/>
          </w:rPr>
          <w:fldChar w:fldCharType="begin"/>
        </w:r>
        <w:r>
          <w:rPr>
            <w:noProof/>
            <w:webHidden/>
          </w:rPr>
          <w:instrText xml:space="preserve"> PAGEREF _Toc48640131 \h </w:instrText>
        </w:r>
        <w:r>
          <w:rPr>
            <w:noProof/>
            <w:webHidden/>
          </w:rPr>
        </w:r>
        <w:r>
          <w:rPr>
            <w:noProof/>
            <w:webHidden/>
          </w:rPr>
          <w:fldChar w:fldCharType="separate"/>
        </w:r>
        <w:r>
          <w:rPr>
            <w:noProof/>
            <w:webHidden/>
          </w:rPr>
          <w:t>11</w:t>
        </w:r>
        <w:r>
          <w:rPr>
            <w:noProof/>
            <w:webHidden/>
          </w:rPr>
          <w:fldChar w:fldCharType="end"/>
        </w:r>
      </w:hyperlink>
    </w:p>
    <w:p w14:paraId="2FCCEE41" w14:textId="77777777" w:rsidR="00642EF8" w:rsidRDefault="00642EF8">
      <w:pPr>
        <w:pStyle w:val="TableofFigures"/>
        <w:tabs>
          <w:tab w:val="right" w:leader="dot" w:pos="7643"/>
        </w:tabs>
        <w:rPr>
          <w:rFonts w:asciiTheme="minorHAnsi" w:eastAsiaTheme="minorEastAsia" w:hAnsiTheme="minorHAnsi" w:cstheme="minorBidi"/>
          <w:noProof/>
          <w:sz w:val="22"/>
          <w:szCs w:val="22"/>
        </w:rPr>
      </w:pPr>
      <w:hyperlink w:anchor="_Toc48640132" w:history="1">
        <w:r w:rsidRPr="009176F9">
          <w:rPr>
            <w:rStyle w:val="Hyperlink"/>
            <w:noProof/>
          </w:rPr>
          <w:t>Table 2</w:t>
        </w:r>
        <w:r w:rsidRPr="009176F9">
          <w:rPr>
            <w:rStyle w:val="Hyperlink"/>
            <w:noProof/>
          </w:rPr>
          <w:noBreakHyphen/>
          <w:t>3.  Draft template for data capture and presentation</w:t>
        </w:r>
        <w:r>
          <w:rPr>
            <w:noProof/>
            <w:webHidden/>
          </w:rPr>
          <w:tab/>
        </w:r>
        <w:r>
          <w:rPr>
            <w:noProof/>
            <w:webHidden/>
          </w:rPr>
          <w:fldChar w:fldCharType="begin"/>
        </w:r>
        <w:r>
          <w:rPr>
            <w:noProof/>
            <w:webHidden/>
          </w:rPr>
          <w:instrText xml:space="preserve"> PAGEREF _Toc48640132 \h </w:instrText>
        </w:r>
        <w:r>
          <w:rPr>
            <w:noProof/>
            <w:webHidden/>
          </w:rPr>
        </w:r>
        <w:r>
          <w:rPr>
            <w:noProof/>
            <w:webHidden/>
          </w:rPr>
          <w:fldChar w:fldCharType="separate"/>
        </w:r>
        <w:r>
          <w:rPr>
            <w:noProof/>
            <w:webHidden/>
          </w:rPr>
          <w:t>15</w:t>
        </w:r>
        <w:r>
          <w:rPr>
            <w:noProof/>
            <w:webHidden/>
          </w:rPr>
          <w:fldChar w:fldCharType="end"/>
        </w:r>
      </w:hyperlink>
    </w:p>
    <w:p w14:paraId="63DCF3C0" w14:textId="203AD28E" w:rsidR="00642EF8" w:rsidRDefault="00642EF8">
      <w:pPr>
        <w:pStyle w:val="TableofFigures"/>
        <w:tabs>
          <w:tab w:val="right" w:leader="dot" w:pos="7643"/>
        </w:tabs>
        <w:rPr>
          <w:rFonts w:asciiTheme="minorHAnsi" w:eastAsiaTheme="minorEastAsia" w:hAnsiTheme="minorHAnsi" w:cstheme="minorBidi"/>
          <w:noProof/>
          <w:sz w:val="22"/>
          <w:szCs w:val="22"/>
        </w:rPr>
      </w:pPr>
      <w:hyperlink w:anchor="_Toc48640133" w:history="1">
        <w:r w:rsidRPr="009176F9">
          <w:rPr>
            <w:rStyle w:val="Hyperlink"/>
            <w:noProof/>
          </w:rPr>
          <w:t>Table 2</w:t>
        </w:r>
        <w:r w:rsidRPr="009176F9">
          <w:rPr>
            <w:rStyle w:val="Hyperlink"/>
            <w:noProof/>
          </w:rPr>
          <w:noBreakHyphen/>
          <w:t>4.  OHAT reasons for down grading or upgrading certainty of evidence</w:t>
        </w:r>
        <w:r>
          <w:rPr>
            <w:noProof/>
            <w:webHidden/>
          </w:rPr>
          <w:tab/>
        </w:r>
        <w:r>
          <w:rPr>
            <w:noProof/>
            <w:webHidden/>
          </w:rPr>
          <w:fldChar w:fldCharType="begin"/>
        </w:r>
        <w:r>
          <w:rPr>
            <w:noProof/>
            <w:webHidden/>
          </w:rPr>
          <w:instrText xml:space="preserve"> PAGEREF _Toc48640133 \h </w:instrText>
        </w:r>
        <w:r>
          <w:rPr>
            <w:noProof/>
            <w:webHidden/>
          </w:rPr>
        </w:r>
        <w:r>
          <w:rPr>
            <w:noProof/>
            <w:webHidden/>
          </w:rPr>
          <w:fldChar w:fldCharType="separate"/>
        </w:r>
        <w:r>
          <w:rPr>
            <w:noProof/>
            <w:webHidden/>
          </w:rPr>
          <w:t>20</w:t>
        </w:r>
        <w:r>
          <w:rPr>
            <w:noProof/>
            <w:webHidden/>
          </w:rPr>
          <w:fldChar w:fldCharType="end"/>
        </w:r>
      </w:hyperlink>
    </w:p>
    <w:p w14:paraId="2E7FF92C" w14:textId="0BAC448A" w:rsidR="00642EF8" w:rsidRDefault="00642EF8">
      <w:pPr>
        <w:pStyle w:val="TableofFigures"/>
        <w:tabs>
          <w:tab w:val="right" w:leader="dot" w:pos="7643"/>
        </w:tabs>
        <w:rPr>
          <w:rFonts w:asciiTheme="minorHAnsi" w:eastAsiaTheme="minorEastAsia" w:hAnsiTheme="minorHAnsi" w:cstheme="minorBidi"/>
          <w:noProof/>
          <w:sz w:val="22"/>
          <w:szCs w:val="22"/>
        </w:rPr>
      </w:pPr>
      <w:hyperlink w:anchor="_Toc48640134" w:history="1">
        <w:r w:rsidRPr="009176F9">
          <w:rPr>
            <w:rStyle w:val="Hyperlink"/>
            <w:noProof/>
          </w:rPr>
          <w:t>Table 2</w:t>
        </w:r>
        <w:r w:rsidRPr="009176F9">
          <w:rPr>
            <w:rStyle w:val="Hyperlink"/>
            <w:noProof/>
          </w:rPr>
          <w:noBreakHyphen/>
          <w:t>5.  Additional questions and tasks required to answer questions for supporting main research questions for this narrative review (reproduced from Section 2.3.3)</w:t>
        </w:r>
        <w:r>
          <w:rPr>
            <w:noProof/>
            <w:webHidden/>
          </w:rPr>
          <w:tab/>
        </w:r>
        <w:r>
          <w:rPr>
            <w:noProof/>
            <w:webHidden/>
          </w:rPr>
          <w:fldChar w:fldCharType="begin"/>
        </w:r>
        <w:r>
          <w:rPr>
            <w:noProof/>
            <w:webHidden/>
          </w:rPr>
          <w:instrText xml:space="preserve"> PAGEREF _Toc48640134 \h </w:instrText>
        </w:r>
        <w:r>
          <w:rPr>
            <w:noProof/>
            <w:webHidden/>
          </w:rPr>
        </w:r>
        <w:r>
          <w:rPr>
            <w:noProof/>
            <w:webHidden/>
          </w:rPr>
          <w:fldChar w:fldCharType="separate"/>
        </w:r>
        <w:r>
          <w:rPr>
            <w:noProof/>
            <w:webHidden/>
          </w:rPr>
          <w:t>23</w:t>
        </w:r>
        <w:r>
          <w:rPr>
            <w:noProof/>
            <w:webHidden/>
          </w:rPr>
          <w:fldChar w:fldCharType="end"/>
        </w:r>
      </w:hyperlink>
    </w:p>
    <w:p w14:paraId="7E86E073" w14:textId="77777777" w:rsidR="001C27E8" w:rsidRPr="005F1669" w:rsidRDefault="00000000" w:rsidP="001C27E8">
      <w:pPr>
        <w:rPr>
          <w:highlight w:val="yellow"/>
        </w:rPr>
      </w:pPr>
      <w:r w:rsidRPr="005F1669">
        <w:rPr>
          <w:highlight w:val="yellow"/>
        </w:rPr>
        <w:fldChar w:fldCharType="end"/>
      </w:r>
    </w:p>
    <w:p w14:paraId="175DA952" w14:textId="77777777" w:rsidR="006E6200" w:rsidRPr="005F1669" w:rsidRDefault="006E6200" w:rsidP="001C27E8">
      <w:pPr>
        <w:rPr>
          <w:highlight w:val="yellow"/>
        </w:rPr>
      </w:pPr>
    </w:p>
    <w:p w14:paraId="7F3566E8" w14:textId="77777777" w:rsidR="00D267EA" w:rsidRPr="005F1669" w:rsidRDefault="00000000" w:rsidP="00D267EA">
      <w:pPr>
        <w:pStyle w:val="Non-numberedHeading1"/>
        <w:pageBreakBefore w:val="0"/>
        <w:outlineLvl w:val="0"/>
      </w:pPr>
      <w:r w:rsidRPr="005F1669">
        <w:t>Table of Figures</w:t>
      </w:r>
    </w:p>
    <w:p w14:paraId="3EB9D45B" w14:textId="6ACE2963" w:rsidR="00642EF8" w:rsidRDefault="00000000">
      <w:pPr>
        <w:pStyle w:val="TableofFigures"/>
        <w:tabs>
          <w:tab w:val="right" w:leader="dot" w:pos="7643"/>
        </w:tabs>
        <w:rPr>
          <w:rFonts w:asciiTheme="minorHAnsi" w:eastAsiaTheme="minorEastAsia" w:hAnsiTheme="minorHAnsi" w:cstheme="minorBidi"/>
          <w:noProof/>
          <w:sz w:val="22"/>
          <w:szCs w:val="22"/>
        </w:rPr>
      </w:pPr>
      <w:r w:rsidRPr="005F1669">
        <w:rPr>
          <w:highlight w:val="yellow"/>
        </w:rPr>
        <w:fldChar w:fldCharType="begin"/>
      </w:r>
      <w:r w:rsidRPr="005F1669">
        <w:rPr>
          <w:highlight w:val="yellow"/>
        </w:rPr>
        <w:instrText xml:space="preserve"> TOC \h \z \c "Figure" </w:instrText>
      </w:r>
      <w:r w:rsidRPr="005F1669">
        <w:rPr>
          <w:highlight w:val="yellow"/>
        </w:rPr>
        <w:fldChar w:fldCharType="separate"/>
      </w:r>
      <w:hyperlink w:anchor="_Toc48640135" w:history="1">
        <w:r w:rsidR="00642EF8" w:rsidRPr="000B7353">
          <w:rPr>
            <w:rStyle w:val="Hyperlink"/>
            <w:noProof/>
          </w:rPr>
          <w:t>Figure 2</w:t>
        </w:r>
        <w:r w:rsidR="00642EF8" w:rsidRPr="000B7353">
          <w:rPr>
            <w:rStyle w:val="Hyperlink"/>
            <w:noProof/>
          </w:rPr>
          <w:noBreakHyphen/>
          <w:t xml:space="preserve">1.  OHAT method for assessing confidence in the Body of Evidence </w:t>
        </w:r>
        <w:r w:rsidR="00642EF8" w:rsidRPr="000B7353">
          <w:rPr>
            <w:rStyle w:val="Hyperlink"/>
            <w:rFonts w:cs="Arial"/>
            <w:noProof/>
          </w:rPr>
          <w:t>(OHAT, 2019)</w:t>
        </w:r>
        <w:r w:rsidR="00642EF8">
          <w:rPr>
            <w:noProof/>
            <w:webHidden/>
          </w:rPr>
          <w:tab/>
        </w:r>
        <w:r w:rsidR="00642EF8">
          <w:rPr>
            <w:noProof/>
            <w:webHidden/>
          </w:rPr>
          <w:fldChar w:fldCharType="begin"/>
        </w:r>
        <w:r w:rsidR="00642EF8">
          <w:rPr>
            <w:noProof/>
            <w:webHidden/>
          </w:rPr>
          <w:instrText xml:space="preserve"> PAGEREF _Toc48640135 \h </w:instrText>
        </w:r>
        <w:r w:rsidR="00642EF8">
          <w:rPr>
            <w:noProof/>
            <w:webHidden/>
          </w:rPr>
        </w:r>
        <w:r w:rsidR="00642EF8">
          <w:rPr>
            <w:noProof/>
            <w:webHidden/>
          </w:rPr>
          <w:fldChar w:fldCharType="separate"/>
        </w:r>
        <w:r w:rsidR="00642EF8">
          <w:rPr>
            <w:noProof/>
            <w:webHidden/>
          </w:rPr>
          <w:t>20</w:t>
        </w:r>
        <w:r w:rsidR="00642EF8">
          <w:rPr>
            <w:noProof/>
            <w:webHidden/>
          </w:rPr>
          <w:fldChar w:fldCharType="end"/>
        </w:r>
      </w:hyperlink>
    </w:p>
    <w:p w14:paraId="7A148D7B" w14:textId="77777777" w:rsidR="00D267EA" w:rsidRPr="005F1669" w:rsidRDefault="00000000" w:rsidP="001C27E8">
      <w:pPr>
        <w:rPr>
          <w:highlight w:val="yellow"/>
        </w:rPr>
      </w:pPr>
      <w:r w:rsidRPr="005F1669">
        <w:rPr>
          <w:highlight w:val="yellow"/>
        </w:rPr>
        <w:fldChar w:fldCharType="end"/>
      </w:r>
    </w:p>
    <w:p w14:paraId="0184B381" w14:textId="77777777" w:rsidR="00A76AEB" w:rsidRPr="005F1669" w:rsidRDefault="00000000" w:rsidP="007D68E5">
      <w:pPr>
        <w:pStyle w:val="Heading1"/>
      </w:pPr>
      <w:bookmarkStart w:id="1" w:name="_Toc229135728"/>
      <w:bookmarkStart w:id="2" w:name="_Toc48640136"/>
      <w:r w:rsidRPr="005F1669">
        <w:lastRenderedPageBreak/>
        <w:t>Introduction</w:t>
      </w:r>
      <w:bookmarkEnd w:id="1"/>
      <w:bookmarkEnd w:id="2"/>
    </w:p>
    <w:p w14:paraId="5AE70D3D" w14:textId="77777777" w:rsidR="00421764" w:rsidRPr="005F1669" w:rsidRDefault="00000000" w:rsidP="00421764">
      <w:r w:rsidRPr="005F1669">
        <w:t xml:space="preserve">The Office of the National Health and Medical Research Council (ONHMRC) has commissioned </w:t>
      </w:r>
      <w:proofErr w:type="spellStart"/>
      <w:r w:rsidRPr="005F1669">
        <w:t>Ecos</w:t>
      </w:r>
      <w:proofErr w:type="spellEnd"/>
      <w:r w:rsidRPr="005F1669">
        <w:t xml:space="preserve"> Environmental Consulting P/L to develop research protocol</w:t>
      </w:r>
      <w:r w:rsidR="008D22C0" w:rsidRPr="005F1669">
        <w:t>s</w:t>
      </w:r>
      <w:r w:rsidRPr="005F1669">
        <w:t xml:space="preserve"> and conduct </w:t>
      </w:r>
      <w:bookmarkStart w:id="3" w:name="_Hlk42172066"/>
      <w:r w:rsidRPr="005F1669">
        <w:t>narrative reviews</w:t>
      </w:r>
      <w:bookmarkEnd w:id="3"/>
      <w:r w:rsidRPr="005F1669">
        <w:t xml:space="preserve"> on two of four research topics that will be used to update the </w:t>
      </w:r>
      <w:r w:rsidRPr="005F1669">
        <w:rPr>
          <w:i/>
          <w:iCs/>
        </w:rPr>
        <w:t xml:space="preserve">Guidelines for Managing Risks from Recreational Water </w:t>
      </w:r>
      <w:r w:rsidRPr="005F1669">
        <w:rPr>
          <w:i/>
          <w:iCs/>
        </w:rPr>
        <w:fldChar w:fldCharType="begin"/>
      </w:r>
      <w:r w:rsidR="00500D4F" w:rsidRPr="005F1669">
        <w:rPr>
          <w:i/>
          <w:iCs/>
        </w:rPr>
        <w:instrText xml:space="preserve"> ADDIN ZOTERO_ITEM CSL_CITATION {"citationID":"5dXRZHiP","properties":{"formattedCitation":"(NHMRC,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5F1669">
        <w:rPr>
          <w:i/>
          <w:iCs/>
        </w:rPr>
        <w:fldChar w:fldCharType="separate"/>
      </w:r>
      <w:r w:rsidRPr="005F1669">
        <w:rPr>
          <w:rFonts w:cs="Arial"/>
        </w:rPr>
        <w:t>(NHMRC, 2008)</w:t>
      </w:r>
      <w:r w:rsidRPr="005F1669">
        <w:rPr>
          <w:i/>
          <w:iCs/>
        </w:rPr>
        <w:fldChar w:fldCharType="end"/>
      </w:r>
      <w:r w:rsidRPr="005F1669">
        <w:t>.</w:t>
      </w:r>
    </w:p>
    <w:p w14:paraId="6CF3D1E6" w14:textId="77777777" w:rsidR="00CD4766" w:rsidRPr="005F1669" w:rsidRDefault="00000000" w:rsidP="00421764">
      <w:r w:rsidRPr="005F1669">
        <w:t xml:space="preserve">The </w:t>
      </w:r>
      <w:r w:rsidR="00C81D01" w:rsidRPr="005F1669">
        <w:t>two</w:t>
      </w:r>
      <w:r w:rsidRPr="005F1669">
        <w:t xml:space="preserve"> research topics </w:t>
      </w:r>
      <w:r w:rsidR="008D22C0" w:rsidRPr="005F1669">
        <w:t xml:space="preserve">to be addressed by </w:t>
      </w:r>
      <w:proofErr w:type="spellStart"/>
      <w:r w:rsidR="008D22C0" w:rsidRPr="005F1669">
        <w:t>Ecos</w:t>
      </w:r>
      <w:proofErr w:type="spellEnd"/>
      <w:r w:rsidR="008D22C0" w:rsidRPr="005F1669">
        <w:t xml:space="preserve"> are</w:t>
      </w:r>
      <w:r w:rsidRPr="005F1669">
        <w:t xml:space="preserve"> Microbial Risks</w:t>
      </w:r>
      <w:r w:rsidR="00C81D01" w:rsidRPr="005F1669">
        <w:t xml:space="preserve"> and</w:t>
      </w:r>
      <w:r w:rsidRPr="005F1669">
        <w:t xml:space="preserve"> Chemical Hazards</w:t>
      </w:r>
      <w:r w:rsidR="00C81D01" w:rsidRPr="005F1669">
        <w:t xml:space="preserve"> (the other two topics </w:t>
      </w:r>
      <w:r w:rsidRPr="005F1669">
        <w:t xml:space="preserve">Cyanobacteria and algae, and Free-living Organisms will be addressed </w:t>
      </w:r>
      <w:r w:rsidR="00C81D01" w:rsidRPr="005F1669">
        <w:t>elsewhere)</w:t>
      </w:r>
      <w:r w:rsidRPr="005F1669">
        <w:t xml:space="preserve">. </w:t>
      </w:r>
      <w:r w:rsidR="008D22C0" w:rsidRPr="005F1669">
        <w:t xml:space="preserve"> This document </w:t>
      </w:r>
      <w:r w:rsidR="004C4726" w:rsidRPr="005F1669">
        <w:t xml:space="preserve">addresses </w:t>
      </w:r>
      <w:r w:rsidR="00E71B92" w:rsidRPr="005F1669">
        <w:t xml:space="preserve">Chemical </w:t>
      </w:r>
      <w:r w:rsidR="00E436A0" w:rsidRPr="005F1669">
        <w:t>Hazards.</w:t>
      </w:r>
    </w:p>
    <w:p w14:paraId="60C849B5" w14:textId="77777777" w:rsidR="006E6849" w:rsidRPr="005F1669" w:rsidRDefault="00000000" w:rsidP="006E6849">
      <w:r w:rsidRPr="005F1669">
        <w:t>A key requirement for the narrative reviews is the development of a research protocol to guide the review of the evidence.</w:t>
      </w:r>
      <w:r w:rsidR="00692F2E" w:rsidRPr="005F1669">
        <w:t xml:space="preserve">  </w:t>
      </w:r>
      <w:r w:rsidRPr="005F1669">
        <w:t>The research protocol sets out the methods to be used for the review including the research questions, population groups and health outcomes of interest. It also presents a structured search and evaluation strategy outlining the methods that will be used to locate, select and critically appraise relevant studies that will be used to answer the research questions. The research protocol form</w:t>
      </w:r>
      <w:r w:rsidR="00692F2E" w:rsidRPr="005F1669">
        <w:t>s</w:t>
      </w:r>
      <w:r w:rsidRPr="005F1669">
        <w:t xml:space="preserve"> the basis of the methods and results section of the Evidence Evaluation and Technical Reports which will document the findings of the review.</w:t>
      </w:r>
    </w:p>
    <w:p w14:paraId="7EC086FB" w14:textId="77777777" w:rsidR="00EE319C" w:rsidRPr="005F1669" w:rsidRDefault="00000000" w:rsidP="00421764">
      <w:r w:rsidRPr="005F1669">
        <w:t>The research protocol specif</w:t>
      </w:r>
      <w:r w:rsidR="00085457" w:rsidRPr="005F1669">
        <w:t>ies</w:t>
      </w:r>
      <w:r w:rsidRPr="005F1669">
        <w:t xml:space="preserve"> the key information needed for another reviewer to replicate the search and as much as possible outline how the evidence will be handled. The protocol is described in this document.  A draft of this document will be provided to the ONHMRC and the Recreational Water Quality Advisory Committee (RWQAC) to agree on terms and processes before the review is started – this is to reduce risk of bias and to prevent ‘scope creep’.  </w:t>
      </w:r>
    </w:p>
    <w:p w14:paraId="3B075068" w14:textId="77777777" w:rsidR="00EE319C" w:rsidRPr="005F1669" w:rsidRDefault="00000000" w:rsidP="00421764">
      <w:r w:rsidRPr="005F1669">
        <w:t xml:space="preserve">The research protocol for </w:t>
      </w:r>
      <w:r w:rsidR="00E71B92" w:rsidRPr="005F1669">
        <w:t xml:space="preserve">Chemical Hazards </w:t>
      </w:r>
      <w:r w:rsidR="004C4726" w:rsidRPr="005F1669">
        <w:t>is</w:t>
      </w:r>
      <w:r w:rsidRPr="005F1669">
        <w:t xml:space="preserve"> described in the following sections.</w:t>
      </w:r>
    </w:p>
    <w:p w14:paraId="22A47E20" w14:textId="77777777" w:rsidR="00EE319C" w:rsidRPr="005F1669" w:rsidRDefault="00EE319C" w:rsidP="00421764"/>
    <w:p w14:paraId="1B874B06" w14:textId="77777777" w:rsidR="00421764" w:rsidRPr="005F1669" w:rsidRDefault="00000000" w:rsidP="006D3FDB">
      <w:pPr>
        <w:pStyle w:val="Heading1"/>
      </w:pPr>
      <w:bookmarkStart w:id="4" w:name="_Toc48640137"/>
      <w:bookmarkStart w:id="5" w:name="_Ref220898354"/>
      <w:bookmarkStart w:id="6" w:name="_Toc224621104"/>
      <w:bookmarkStart w:id="7" w:name="_Toc229135805"/>
      <w:r w:rsidRPr="005F1669">
        <w:lastRenderedPageBreak/>
        <w:t xml:space="preserve">Research Protocol – </w:t>
      </w:r>
      <w:r w:rsidR="00FA4534" w:rsidRPr="005F1669">
        <w:t>Chemical Hazards</w:t>
      </w:r>
      <w:bookmarkEnd w:id="4"/>
    </w:p>
    <w:p w14:paraId="3055DDE7" w14:textId="77777777" w:rsidR="006C4287" w:rsidRPr="005F1669" w:rsidRDefault="00000000" w:rsidP="006C4287">
      <w:pPr>
        <w:pStyle w:val="Heading2"/>
      </w:pPr>
      <w:bookmarkStart w:id="8" w:name="_Toc48640138"/>
      <w:r w:rsidRPr="005F1669">
        <w:t>Purpose and objectives of review</w:t>
      </w:r>
      <w:bookmarkEnd w:id="8"/>
    </w:p>
    <w:p w14:paraId="692EADA6" w14:textId="77777777" w:rsidR="00C72E1F" w:rsidRPr="005F1669" w:rsidRDefault="00000000" w:rsidP="00C72E1F">
      <w:r w:rsidRPr="005F1669">
        <w:t xml:space="preserve">The purpose of the review is to inform the update to Chapter </w:t>
      </w:r>
      <w:r w:rsidR="00AF60C6" w:rsidRPr="005F1669">
        <w:t>9</w:t>
      </w:r>
      <w:r w:rsidRPr="005F1669">
        <w:t xml:space="preserve"> of the </w:t>
      </w:r>
      <w:r w:rsidRPr="005F1669">
        <w:rPr>
          <w:i/>
        </w:rPr>
        <w:t>Guidelines for Managing Risks in Recreational Water</w:t>
      </w:r>
      <w:r w:rsidRPr="005F1669">
        <w:t xml:space="preserve"> </w:t>
      </w:r>
      <w:r w:rsidR="00AF60C6" w:rsidRPr="005F1669">
        <w:fldChar w:fldCharType="begin"/>
      </w:r>
      <w:r w:rsidR="00AF60C6" w:rsidRPr="005F1669">
        <w:instrText xml:space="preserve"> ADDIN ZOTERO_ITEM CSL_CITATION {"citationID":"Ulv80w7s","properties":{"formattedCitation":"(NHMRC,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00AF60C6" w:rsidRPr="005F1669">
        <w:fldChar w:fldCharType="separate"/>
      </w:r>
      <w:r w:rsidR="00AF60C6" w:rsidRPr="005F1669">
        <w:rPr>
          <w:rFonts w:cs="Arial"/>
        </w:rPr>
        <w:t>(NHMRC, 2008)</w:t>
      </w:r>
      <w:r w:rsidR="00AF60C6" w:rsidRPr="005F1669">
        <w:fldChar w:fldCharType="end"/>
      </w:r>
      <w:r w:rsidRPr="005F1669">
        <w:t xml:space="preserve"> and any relevant sections throughout the rest of the document with respect to the </w:t>
      </w:r>
      <w:r w:rsidR="007B7226" w:rsidRPr="005F1669">
        <w:t>chemical hazards</w:t>
      </w:r>
      <w:r w:rsidRPr="005F1669">
        <w:t xml:space="preserve"> associated with the recreational use of water.</w:t>
      </w:r>
      <w:r w:rsidR="006C4C61" w:rsidRPr="005F1669">
        <w:t xml:space="preserve">  Specifically, the review will provide NHMRC with an independent body of evidence to assure that the revision of the Guidelines is based on the most up-to-date and relevant scientific literature.</w:t>
      </w:r>
    </w:p>
    <w:p w14:paraId="3EC8A520" w14:textId="77777777" w:rsidR="00C72E1F" w:rsidRPr="005F1669" w:rsidRDefault="00000000" w:rsidP="00C72E1F">
      <w:r w:rsidRPr="005F1669">
        <w:t>NHMRC has suggested reviewing publications from 200</w:t>
      </w:r>
      <w:r w:rsidR="00E436A0" w:rsidRPr="005F1669">
        <w:t>4</w:t>
      </w:r>
      <w:r w:rsidRPr="005F1669">
        <w:t xml:space="preserve"> onwards</w:t>
      </w:r>
      <w:r w:rsidR="00E436A0" w:rsidRPr="005F1669">
        <w:t xml:space="preserve"> for the Chemical Hazards reviews</w:t>
      </w:r>
      <w:r w:rsidRPr="005F1669">
        <w:t xml:space="preserve">.  Although the existing Guidelines were published in 2008, extending the date range back </w:t>
      </w:r>
      <w:r w:rsidR="00E436A0" w:rsidRPr="005F1669">
        <w:t>earlier</w:t>
      </w:r>
      <w:r w:rsidRPr="005F1669">
        <w:t xml:space="preserve"> should assist in locating any documents that may have been overlooked, </w:t>
      </w:r>
      <w:r w:rsidR="003E5D46" w:rsidRPr="005F1669">
        <w:t>or have become recognised as being of greater importance since that time, or missed the cut-off period during the preparation of the guidelines.</w:t>
      </w:r>
    </w:p>
    <w:p w14:paraId="3273A514" w14:textId="77777777" w:rsidR="00E436A0" w:rsidRPr="005F1669" w:rsidRDefault="00000000" w:rsidP="00C72E1F">
      <w:r w:rsidRPr="005F1669">
        <w:t xml:space="preserve">It is noted that the companion review of Microbial Risks lists 2003 as a starting date.  For consistency, since we are also undertaking </w:t>
      </w:r>
      <w:r w:rsidR="00A63338" w:rsidRPr="005F1669">
        <w:t>that</w:t>
      </w:r>
      <w:r w:rsidRPr="005F1669">
        <w:t xml:space="preserve"> review, we will also review the literature from 2003 onwards for Chemical Hazards.</w:t>
      </w:r>
    </w:p>
    <w:p w14:paraId="1990ABB0" w14:textId="77777777" w:rsidR="00E52689" w:rsidRPr="005F1669" w:rsidRDefault="00000000" w:rsidP="00E52689">
      <w:r w:rsidRPr="005F1669">
        <w:t xml:space="preserve">A summary of the scope and application of the new guidelines is given </w:t>
      </w:r>
      <w:r w:rsidRPr="005F1669">
        <w:rPr>
          <w:b/>
          <w:bCs/>
        </w:rPr>
        <w:t>Appendix 1.</w:t>
      </w:r>
      <w:r w:rsidRPr="005F1669">
        <w:t xml:space="preserve"> </w:t>
      </w:r>
    </w:p>
    <w:p w14:paraId="5E1733FC" w14:textId="77777777" w:rsidR="00C72E1F" w:rsidRPr="005F1669" w:rsidRDefault="00C72E1F" w:rsidP="00C72E1F"/>
    <w:p w14:paraId="3B323B77" w14:textId="77777777" w:rsidR="006C4287" w:rsidRPr="005F1669" w:rsidRDefault="00000000" w:rsidP="006C4287">
      <w:pPr>
        <w:pStyle w:val="Heading2"/>
      </w:pPr>
      <w:bookmarkStart w:id="9" w:name="_Toc48640139"/>
      <w:r w:rsidRPr="005F1669">
        <w:t>Definitions</w:t>
      </w:r>
      <w:bookmarkEnd w:id="9"/>
    </w:p>
    <w:p w14:paraId="112013CF" w14:textId="77777777" w:rsidR="009830C5" w:rsidRPr="005F1669" w:rsidRDefault="00000000" w:rsidP="00F265A0">
      <w:pPr>
        <w:rPr>
          <w:bCs/>
        </w:rPr>
      </w:pPr>
      <w:r w:rsidRPr="005F1669">
        <w:rPr>
          <w:bCs/>
        </w:rPr>
        <w:t>In this review, “Chemical Hazards” refers to risk associated with the contamination of recreational waters by chemical substances including organic compounds (e.g. PFAS, pesticides, hydrocarbons, surfactants, etc.), heavy metals, nanoparticles, endocrine disruptors</w:t>
      </w:r>
      <w:r w:rsidR="009A2667">
        <w:rPr>
          <w:bCs/>
        </w:rPr>
        <w:t xml:space="preserve"> and endotoxins</w:t>
      </w:r>
      <w:r w:rsidR="0003775E">
        <w:rPr>
          <w:bCs/>
        </w:rPr>
        <w:t xml:space="preserve">. Cyanotoxins </w:t>
      </w:r>
      <w:r w:rsidRPr="005F1669">
        <w:rPr>
          <w:bCs/>
        </w:rPr>
        <w:t>and algal toxins</w:t>
      </w:r>
      <w:r w:rsidR="0003775E">
        <w:rPr>
          <w:bCs/>
        </w:rPr>
        <w:t xml:space="preserve"> will be considered separately in another review</w:t>
      </w:r>
      <w:r w:rsidRPr="005F1669">
        <w:rPr>
          <w:bCs/>
        </w:rPr>
        <w:t xml:space="preserve">. </w:t>
      </w:r>
    </w:p>
    <w:p w14:paraId="16A49BEE" w14:textId="77777777" w:rsidR="00E52689" w:rsidRPr="005F1669" w:rsidRDefault="00000000" w:rsidP="00E52689">
      <w:pPr>
        <w:rPr>
          <w:bCs/>
        </w:rPr>
      </w:pPr>
      <w:r w:rsidRPr="005F1669">
        <w:rPr>
          <w:bCs/>
        </w:rPr>
        <w:t xml:space="preserve">Definitions of </w:t>
      </w:r>
      <w:r w:rsidR="00AE38EF">
        <w:rPr>
          <w:bCs/>
        </w:rPr>
        <w:t xml:space="preserve">types, </w:t>
      </w:r>
      <w:r w:rsidRPr="005F1669">
        <w:rPr>
          <w:bCs/>
        </w:rPr>
        <w:t xml:space="preserve">uses and users of recreational water is given in </w:t>
      </w:r>
      <w:r w:rsidRPr="005F1669">
        <w:rPr>
          <w:b/>
        </w:rPr>
        <w:t>Appendix 2</w:t>
      </w:r>
      <w:r w:rsidRPr="005F1669">
        <w:rPr>
          <w:bCs/>
        </w:rPr>
        <w:t>.</w:t>
      </w:r>
    </w:p>
    <w:p w14:paraId="43FEC7FC" w14:textId="77777777" w:rsidR="00E52689" w:rsidRPr="005F1669" w:rsidRDefault="00E52689" w:rsidP="00F265A0">
      <w:pPr>
        <w:rPr>
          <w:bCs/>
        </w:rPr>
      </w:pPr>
    </w:p>
    <w:p w14:paraId="204AF62D" w14:textId="77777777" w:rsidR="006C4287" w:rsidRPr="005F1669" w:rsidRDefault="00000000" w:rsidP="006C4287">
      <w:pPr>
        <w:pStyle w:val="Heading2"/>
      </w:pPr>
      <w:bookmarkStart w:id="10" w:name="_Toc48640140"/>
      <w:r w:rsidRPr="005F1669">
        <w:t>Research Question/s</w:t>
      </w:r>
      <w:bookmarkEnd w:id="10"/>
    </w:p>
    <w:p w14:paraId="76D2D7D6" w14:textId="77777777" w:rsidR="00F265A0" w:rsidRPr="005F1669" w:rsidRDefault="00000000" w:rsidP="00F265A0">
      <w:r w:rsidRPr="005F1669">
        <w:t xml:space="preserve">The research questions that form the basis of this review were developed by the RWQAC.  There is one primary question and </w:t>
      </w:r>
      <w:r w:rsidR="009830C5" w:rsidRPr="005F1669">
        <w:t xml:space="preserve">three </w:t>
      </w:r>
      <w:r w:rsidRPr="005F1669">
        <w:t>secondary questions.</w:t>
      </w:r>
    </w:p>
    <w:p w14:paraId="11AF357D" w14:textId="77777777" w:rsidR="00F265A0" w:rsidRPr="005F1669" w:rsidRDefault="00000000" w:rsidP="00F265A0">
      <w:pPr>
        <w:pStyle w:val="Heading3"/>
      </w:pPr>
      <w:bookmarkStart w:id="11" w:name="_Toc48640141"/>
      <w:r w:rsidRPr="005F1669">
        <w:t>Primary question</w:t>
      </w:r>
      <w:bookmarkEnd w:id="11"/>
    </w:p>
    <w:p w14:paraId="09A3C2EC" w14:textId="77777777" w:rsidR="00F265A0" w:rsidRPr="005F1669" w:rsidRDefault="00000000" w:rsidP="00F265A0">
      <w:pPr>
        <w:rPr>
          <w:i/>
        </w:rPr>
      </w:pPr>
      <w:r w:rsidRPr="005F1669">
        <w:rPr>
          <w:iCs/>
        </w:rPr>
        <w:t>The primary question is:</w:t>
      </w:r>
      <w:r w:rsidRPr="005F1669">
        <w:rPr>
          <w:i/>
        </w:rPr>
        <w:t xml:space="preserve"> </w:t>
      </w:r>
      <w:r w:rsidR="006225F1" w:rsidRPr="005F1669">
        <w:t xml:space="preserve"> </w:t>
      </w:r>
      <w:r w:rsidR="006225F1" w:rsidRPr="005F1669">
        <w:rPr>
          <w:i/>
        </w:rPr>
        <w:t>Are exposures to the hazards outlined in the PECO Table below likely to give rise to any significant human health risks given that chemical concentrations in recreational waters are generally low</w:t>
      </w:r>
      <w:r w:rsidRPr="005F1669">
        <w:rPr>
          <w:i/>
        </w:rPr>
        <w:t>?</w:t>
      </w:r>
    </w:p>
    <w:p w14:paraId="6A798849" w14:textId="77777777" w:rsidR="00F265A0" w:rsidRPr="005F1669" w:rsidRDefault="00000000" w:rsidP="00F265A0">
      <w:pPr>
        <w:pStyle w:val="Heading3"/>
        <w:rPr>
          <w:bCs w:val="0"/>
          <w:color w:val="auto"/>
        </w:rPr>
      </w:pPr>
      <w:bookmarkStart w:id="12" w:name="_Ref48638137"/>
      <w:bookmarkStart w:id="13" w:name="_Ref48638169"/>
      <w:bookmarkStart w:id="14" w:name="_Toc48640142"/>
      <w:r w:rsidRPr="005F1669">
        <w:rPr>
          <w:bCs w:val="0"/>
          <w:color w:val="auto"/>
        </w:rPr>
        <w:t>Secondary questions</w:t>
      </w:r>
      <w:bookmarkEnd w:id="12"/>
      <w:bookmarkEnd w:id="13"/>
      <w:bookmarkEnd w:id="14"/>
    </w:p>
    <w:p w14:paraId="536E4D55" w14:textId="77777777" w:rsidR="00F265A0" w:rsidRPr="005F1669" w:rsidRDefault="00000000" w:rsidP="00F265A0">
      <w:r w:rsidRPr="005F1669">
        <w:t xml:space="preserve">The secondary questions are: </w:t>
      </w:r>
    </w:p>
    <w:p w14:paraId="49999689" w14:textId="77777777" w:rsidR="00F265A0" w:rsidRPr="005F1669" w:rsidRDefault="00000000" w:rsidP="00C55FCE">
      <w:pPr>
        <w:pStyle w:val="ListParagraph"/>
        <w:numPr>
          <w:ilvl w:val="0"/>
          <w:numId w:val="11"/>
        </w:numPr>
        <w:rPr>
          <w:i/>
          <w:lang w:val="en-AU"/>
        </w:rPr>
      </w:pPr>
      <w:r w:rsidRPr="005F1669">
        <w:rPr>
          <w:i/>
          <w:lang w:val="en-AU"/>
        </w:rPr>
        <w:t>What chemicals (that potentially pose a risk to humans) are present at elevated concentrations in recreational waters and what are their sources?</w:t>
      </w:r>
    </w:p>
    <w:p w14:paraId="2430EBC0" w14:textId="77777777" w:rsidR="00F265A0" w:rsidRPr="005F1669" w:rsidRDefault="00000000" w:rsidP="00C55FCE">
      <w:pPr>
        <w:pStyle w:val="ListParagraph"/>
        <w:numPr>
          <w:ilvl w:val="0"/>
          <w:numId w:val="11"/>
        </w:numPr>
        <w:rPr>
          <w:i/>
          <w:iCs/>
          <w:lang w:val="en-AU"/>
        </w:rPr>
      </w:pPr>
      <w:r w:rsidRPr="005F1669">
        <w:rPr>
          <w:i/>
          <w:iCs/>
          <w:lang w:val="en-AU"/>
        </w:rPr>
        <w:lastRenderedPageBreak/>
        <w:t>What chemicals are of most concern due to their physicochemical properties which may enhance their uptake via dermal, inhalation or ingestion exposure pathways? How can we adjust exposure assumptions for these chemicals?</w:t>
      </w:r>
    </w:p>
    <w:p w14:paraId="03D0E066" w14:textId="77777777" w:rsidR="009830C5" w:rsidRPr="005F1669" w:rsidRDefault="00000000" w:rsidP="00C55FCE">
      <w:pPr>
        <w:pStyle w:val="ListParagraph"/>
        <w:numPr>
          <w:ilvl w:val="0"/>
          <w:numId w:val="11"/>
        </w:numPr>
        <w:rPr>
          <w:i/>
          <w:iCs/>
          <w:lang w:val="en-AU"/>
        </w:rPr>
      </w:pPr>
      <w:r w:rsidRPr="005F1669">
        <w:rPr>
          <w:i/>
          <w:iCs/>
          <w:lang w:val="en-AU"/>
        </w:rPr>
        <w:t>Should the focus be on “hot spots” i.e. site-specific rather than chemical specific, and/or include periodic toxicity screening of sites to complement chemical testing?</w:t>
      </w:r>
    </w:p>
    <w:p w14:paraId="7F3D4CA4" w14:textId="77777777" w:rsidR="005C7750" w:rsidRPr="005F1669" w:rsidRDefault="00000000" w:rsidP="005C7750">
      <w:pPr>
        <w:pStyle w:val="Heading3"/>
      </w:pPr>
      <w:bookmarkStart w:id="15" w:name="_Hlk42771129"/>
      <w:bookmarkStart w:id="16" w:name="_Toc48640143"/>
      <w:r w:rsidRPr="005F1669">
        <w:t>Additional commentary and guidance from RWQAC</w:t>
      </w:r>
      <w:bookmarkEnd w:id="15"/>
      <w:bookmarkEnd w:id="16"/>
    </w:p>
    <w:p w14:paraId="6DB23A7E" w14:textId="77777777" w:rsidR="00501C5E" w:rsidRPr="005F1669" w:rsidRDefault="00000000" w:rsidP="00A915A3">
      <w:r w:rsidRPr="005F1669">
        <w:t>The RWQAC listed the following topics in relation to chemical hazards in recreational water that may assist in developing responses to the above questions:</w:t>
      </w:r>
    </w:p>
    <w:p w14:paraId="697AEAFB" w14:textId="77777777" w:rsidR="00A915A3" w:rsidRPr="005F1669" w:rsidRDefault="00000000" w:rsidP="00240E5F">
      <w:pPr>
        <w:pStyle w:val="ListParagraph"/>
        <w:numPr>
          <w:ilvl w:val="0"/>
          <w:numId w:val="20"/>
        </w:numPr>
        <w:ind w:hanging="357"/>
        <w:contextualSpacing/>
        <w:rPr>
          <w:lang w:val="en-AU"/>
        </w:rPr>
      </w:pPr>
      <w:r w:rsidRPr="005F1669">
        <w:rPr>
          <w:lang w:val="en-AU"/>
        </w:rPr>
        <w:t>Substances of interest to include:</w:t>
      </w:r>
    </w:p>
    <w:p w14:paraId="2B959F16" w14:textId="77777777" w:rsidR="00F2031F" w:rsidRPr="005F1669" w:rsidRDefault="00000000" w:rsidP="0047749B">
      <w:pPr>
        <w:pStyle w:val="ListParagraph"/>
        <w:numPr>
          <w:ilvl w:val="1"/>
          <w:numId w:val="20"/>
        </w:numPr>
        <w:ind w:hanging="357"/>
        <w:contextualSpacing/>
        <w:rPr>
          <w:lang w:val="en-AU"/>
        </w:rPr>
      </w:pPr>
      <w:r w:rsidRPr="005F1669">
        <w:rPr>
          <w:lang w:val="en-AU"/>
        </w:rPr>
        <w:t xml:space="preserve">Key contaminants of concern in recreational </w:t>
      </w:r>
      <w:proofErr w:type="gramStart"/>
      <w:r w:rsidRPr="005F1669">
        <w:rPr>
          <w:lang w:val="en-AU"/>
        </w:rPr>
        <w:t>waters</w:t>
      </w:r>
      <w:r w:rsidR="00A915A3" w:rsidRPr="005F1669">
        <w:rPr>
          <w:lang w:val="en-AU"/>
        </w:rPr>
        <w:t>;</w:t>
      </w:r>
      <w:proofErr w:type="gramEnd"/>
    </w:p>
    <w:p w14:paraId="2604EB28" w14:textId="77777777" w:rsidR="00F2031F" w:rsidRPr="005F1669" w:rsidRDefault="00000000" w:rsidP="0047749B">
      <w:pPr>
        <w:pStyle w:val="ListParagraph"/>
        <w:numPr>
          <w:ilvl w:val="1"/>
          <w:numId w:val="20"/>
        </w:numPr>
        <w:ind w:hanging="357"/>
        <w:contextualSpacing/>
        <w:rPr>
          <w:lang w:val="en-AU"/>
        </w:rPr>
      </w:pPr>
      <w:r w:rsidRPr="005F1669">
        <w:rPr>
          <w:lang w:val="en-AU"/>
        </w:rPr>
        <w:t xml:space="preserve">Metals and metalloids, halogenated organic compounds and PAHs, nutrients, water soluble trace organic contaminants, </w:t>
      </w:r>
      <w:proofErr w:type="gramStart"/>
      <w:r w:rsidRPr="005F1669">
        <w:rPr>
          <w:lang w:val="en-AU"/>
        </w:rPr>
        <w:t>PFAS</w:t>
      </w:r>
      <w:r w:rsidR="00A915A3" w:rsidRPr="005F1669">
        <w:rPr>
          <w:lang w:val="en-AU"/>
        </w:rPr>
        <w:t>;</w:t>
      </w:r>
      <w:proofErr w:type="gramEnd"/>
    </w:p>
    <w:p w14:paraId="25BE210B" w14:textId="77777777" w:rsidR="00F2031F" w:rsidRPr="005F1669" w:rsidRDefault="00000000" w:rsidP="0047749B">
      <w:pPr>
        <w:pStyle w:val="ListParagraph"/>
        <w:numPr>
          <w:ilvl w:val="1"/>
          <w:numId w:val="20"/>
        </w:numPr>
        <w:ind w:hanging="357"/>
        <w:contextualSpacing/>
        <w:rPr>
          <w:lang w:val="en-AU"/>
        </w:rPr>
      </w:pPr>
      <w:r w:rsidRPr="005F1669">
        <w:rPr>
          <w:lang w:val="en-AU"/>
        </w:rPr>
        <w:t xml:space="preserve">Other </w:t>
      </w:r>
      <w:r w:rsidR="00A915A3" w:rsidRPr="005F1669">
        <w:rPr>
          <w:lang w:val="en-AU"/>
        </w:rPr>
        <w:t>high-risk</w:t>
      </w:r>
      <w:r w:rsidRPr="005F1669">
        <w:rPr>
          <w:lang w:val="en-AU"/>
        </w:rPr>
        <w:t xml:space="preserve"> chemicals and chemical hazards such as sunscreens and </w:t>
      </w:r>
      <w:proofErr w:type="gramStart"/>
      <w:r w:rsidRPr="005F1669">
        <w:rPr>
          <w:lang w:val="en-AU"/>
        </w:rPr>
        <w:t>nanoparticle</w:t>
      </w:r>
      <w:r w:rsidR="00A915A3" w:rsidRPr="005F1669">
        <w:rPr>
          <w:lang w:val="en-AU"/>
        </w:rPr>
        <w:t>s;</w:t>
      </w:r>
      <w:proofErr w:type="gramEnd"/>
    </w:p>
    <w:p w14:paraId="0A066FBA" w14:textId="77777777" w:rsidR="00F2031F" w:rsidRPr="005F1669" w:rsidRDefault="00000000" w:rsidP="0047749B">
      <w:pPr>
        <w:pStyle w:val="ListParagraph"/>
        <w:numPr>
          <w:ilvl w:val="0"/>
          <w:numId w:val="20"/>
        </w:numPr>
        <w:ind w:hanging="357"/>
        <w:contextualSpacing/>
        <w:rPr>
          <w:lang w:val="en-AU"/>
        </w:rPr>
      </w:pPr>
      <w:r w:rsidRPr="005F1669">
        <w:rPr>
          <w:lang w:val="en-AU"/>
        </w:rPr>
        <w:t>Risk assessment methods (including exposure assessment calculations and assumptions</w:t>
      </w:r>
      <w:proofErr w:type="gramStart"/>
      <w:r w:rsidRPr="005F1669">
        <w:rPr>
          <w:lang w:val="en-AU"/>
        </w:rPr>
        <w:t>)</w:t>
      </w:r>
      <w:r w:rsidR="00A915A3" w:rsidRPr="005F1669">
        <w:rPr>
          <w:lang w:val="en-AU"/>
        </w:rPr>
        <w:t>;</w:t>
      </w:r>
      <w:proofErr w:type="gramEnd"/>
    </w:p>
    <w:p w14:paraId="33F8E60C" w14:textId="77777777" w:rsidR="00F2031F" w:rsidRPr="005F1669" w:rsidRDefault="00000000" w:rsidP="0047749B">
      <w:pPr>
        <w:pStyle w:val="ListParagraph"/>
        <w:numPr>
          <w:ilvl w:val="0"/>
          <w:numId w:val="20"/>
        </w:numPr>
        <w:ind w:hanging="357"/>
        <w:contextualSpacing/>
        <w:rPr>
          <w:lang w:val="en-AU"/>
        </w:rPr>
      </w:pPr>
      <w:r w:rsidRPr="005F1669">
        <w:rPr>
          <w:lang w:val="en-AU"/>
        </w:rPr>
        <w:t>Consideration of short, medium- and long-term exposures</w:t>
      </w:r>
      <w:r w:rsidR="00A915A3" w:rsidRPr="005F1669">
        <w:rPr>
          <w:lang w:val="en-AU"/>
        </w:rPr>
        <w:t>; and</w:t>
      </w:r>
    </w:p>
    <w:p w14:paraId="6E9E2C07" w14:textId="77777777" w:rsidR="00A915A3" w:rsidRPr="005F1669" w:rsidRDefault="00000000" w:rsidP="0047749B">
      <w:pPr>
        <w:pStyle w:val="ListParagraph"/>
        <w:numPr>
          <w:ilvl w:val="0"/>
          <w:numId w:val="20"/>
        </w:numPr>
        <w:spacing w:after="0"/>
        <w:ind w:hanging="357"/>
        <w:rPr>
          <w:lang w:val="en-AU"/>
        </w:rPr>
      </w:pPr>
      <w:r w:rsidRPr="005F1669">
        <w:rPr>
          <w:lang w:val="en-AU"/>
        </w:rPr>
        <w:t xml:space="preserve">Consider whether existing aquatic ecosystem health indicators can be used as surrogates for recreational water quality, noting that aquatic organisms are substantially more sensitive to toxicants than humans. </w:t>
      </w:r>
    </w:p>
    <w:p w14:paraId="450C084C" w14:textId="77777777" w:rsidR="00DD1DF9" w:rsidRPr="005F1669" w:rsidRDefault="00000000" w:rsidP="00A837B0">
      <w:pPr>
        <w:spacing w:before="0"/>
        <w:ind w:left="720"/>
      </w:pPr>
      <w:r w:rsidRPr="005F1669">
        <w:t xml:space="preserve">The advantage of this is that there are already many monitoring programs, and data sets, for these indicators. A good example is the annual </w:t>
      </w:r>
      <w:proofErr w:type="gramStart"/>
      <w:r w:rsidRPr="005F1669">
        <w:t>south east</w:t>
      </w:r>
      <w:proofErr w:type="gramEnd"/>
      <w:r w:rsidRPr="005F1669">
        <w:t xml:space="preserve"> Queensland “Healthy Land &amp; Water Report Card” where ecosystem health ratings (from A down to F) could be used to map onto general recreational water quality. Although this is debatable, in the absence of any other </w:t>
      </w:r>
      <w:proofErr w:type="gramStart"/>
      <w:r w:rsidRPr="005F1669">
        <w:t>site specific</w:t>
      </w:r>
      <w:proofErr w:type="gramEnd"/>
      <w:r w:rsidRPr="005F1669">
        <w:t xml:space="preserve"> data, sites ranked A to B- (15 sites) could be regarded as potentially suitable for swimming, while those ranked C+ to F (9 sites) would not be suitable.</w:t>
      </w:r>
    </w:p>
    <w:p w14:paraId="79A719E8" w14:textId="77777777" w:rsidR="00F2031F" w:rsidRPr="005F1669" w:rsidRDefault="00000000" w:rsidP="0047749B">
      <w:pPr>
        <w:pStyle w:val="ListParagraph"/>
        <w:numPr>
          <w:ilvl w:val="0"/>
          <w:numId w:val="20"/>
        </w:numPr>
        <w:rPr>
          <w:lang w:val="en-AU"/>
        </w:rPr>
      </w:pPr>
      <w:r w:rsidRPr="005F1669">
        <w:rPr>
          <w:lang w:val="en-AU"/>
        </w:rPr>
        <w:t>In addition to the last point, consider</w:t>
      </w:r>
      <w:r w:rsidR="00EA001C" w:rsidRPr="005F1669">
        <w:rPr>
          <w:lang w:val="en-AU"/>
        </w:rPr>
        <w:t>ation of</w:t>
      </w:r>
      <w:r w:rsidRPr="005F1669">
        <w:rPr>
          <w:lang w:val="en-AU"/>
        </w:rPr>
        <w:t xml:space="preserve"> the use of indicator substances for chemical risk assessment and monitoring.</w:t>
      </w:r>
    </w:p>
    <w:p w14:paraId="1A99D25E" w14:textId="77777777" w:rsidR="005C7750" w:rsidRPr="005F1669" w:rsidRDefault="00000000" w:rsidP="00A915A3">
      <w:r w:rsidRPr="005F1669">
        <w:t xml:space="preserve">As noted earlier, the primary and secondary research requestions will </w:t>
      </w:r>
      <w:r w:rsidR="00E56B02" w:rsidRPr="005F1669">
        <w:t xml:space="preserve">be </w:t>
      </w:r>
      <w:r w:rsidRPr="005F1669">
        <w:t xml:space="preserve">the focus of the review, however, in responding to those questions, it is understood that consideration of the additional commentary and guidance from RWQAC and associated questions, as listed above, will be required. </w:t>
      </w:r>
    </w:p>
    <w:p w14:paraId="1A282802" w14:textId="77777777" w:rsidR="006C4287" w:rsidRPr="005F1669" w:rsidRDefault="00000000" w:rsidP="006C4287">
      <w:pPr>
        <w:pStyle w:val="Heading2"/>
      </w:pPr>
      <w:bookmarkStart w:id="17" w:name="_Toc48640144"/>
      <w:r w:rsidRPr="005F1669">
        <w:t>Population, Exposure, Comparator, Outcome (PECO) table</w:t>
      </w:r>
      <w:bookmarkEnd w:id="17"/>
    </w:p>
    <w:p w14:paraId="11938FA0" w14:textId="61122075" w:rsidR="00DF21B5" w:rsidRPr="005F1669" w:rsidRDefault="00000000" w:rsidP="006C4287">
      <w:r w:rsidRPr="005F1669">
        <w:t>T</w:t>
      </w:r>
      <w:r w:rsidR="006C4287" w:rsidRPr="005F1669">
        <w:t>he key details on the populations that will need to be reviewed to answer the research questions, including any susceptible populations or groups and justification for including them</w:t>
      </w:r>
      <w:r w:rsidRPr="005F1669">
        <w:t xml:space="preserve"> are described in the PECO table (</w:t>
      </w:r>
      <w:r w:rsidRPr="005F1669">
        <w:fldChar w:fldCharType="begin"/>
      </w:r>
      <w:r w:rsidRPr="005F1669">
        <w:instrText xml:space="preserve"> REF _Ref43461863 \h </w:instrText>
      </w:r>
      <w:r w:rsidRPr="005F1669">
        <w:fldChar w:fldCharType="separate"/>
      </w:r>
      <w:r w:rsidR="00925A06" w:rsidRPr="005F1669">
        <w:t xml:space="preserve">Table </w:t>
      </w:r>
      <w:r w:rsidR="00925A06">
        <w:rPr>
          <w:noProof/>
        </w:rPr>
        <w:t>2</w:t>
      </w:r>
      <w:r w:rsidR="00925A06" w:rsidRPr="005F1669">
        <w:noBreakHyphen/>
      </w:r>
      <w:r w:rsidR="00925A06">
        <w:rPr>
          <w:noProof/>
        </w:rPr>
        <w:t>1</w:t>
      </w:r>
      <w:r w:rsidRPr="005F1669">
        <w:fldChar w:fldCharType="end"/>
      </w:r>
      <w:r w:rsidRPr="005F1669">
        <w:t>)</w:t>
      </w:r>
      <w:r w:rsidR="006C4287" w:rsidRPr="005F1669">
        <w:t xml:space="preserve">. </w:t>
      </w:r>
      <w:r w:rsidR="00741E3A" w:rsidRPr="005F1669">
        <w:t>The PECO table also lists all relevant exposure pathways, comparator populations and health outcomes to be considered.</w:t>
      </w:r>
    </w:p>
    <w:p w14:paraId="64F997C2" w14:textId="77777777" w:rsidR="006C4287" w:rsidRPr="005F1669" w:rsidRDefault="00000000" w:rsidP="00741E3A">
      <w:pPr>
        <w:pStyle w:val="Caption"/>
        <w:keepNext/>
      </w:pPr>
      <w:bookmarkStart w:id="18" w:name="_Ref43461863"/>
      <w:bookmarkStart w:id="19" w:name="_Toc48640130"/>
      <w:r w:rsidRPr="005F1669">
        <w:lastRenderedPageBreak/>
        <w:t xml:space="preserve">Table </w:t>
      </w:r>
      <w:r w:rsidR="00AB24E3">
        <w:fldChar w:fldCharType="begin"/>
      </w:r>
      <w:r w:rsidR="00AB24E3">
        <w:instrText xml:space="preserve"> STYLEREF 1 \s </w:instrText>
      </w:r>
      <w:r w:rsidR="00AB24E3">
        <w:fldChar w:fldCharType="separate"/>
      </w:r>
      <w:r w:rsidR="00925A06">
        <w:rPr>
          <w:noProof/>
        </w:rPr>
        <w:t>2</w:t>
      </w:r>
      <w:r w:rsidR="00AB24E3">
        <w:rPr>
          <w:noProof/>
        </w:rPr>
        <w:fldChar w:fldCharType="end"/>
      </w:r>
      <w:r w:rsidR="00C37E69" w:rsidRPr="005F1669">
        <w:noBreakHyphen/>
      </w:r>
      <w:r w:rsidR="00AB24E3">
        <w:fldChar w:fldCharType="begin"/>
      </w:r>
      <w:r w:rsidR="00AB24E3">
        <w:instrText xml:space="preserve"> SEQ Table \* ARABIC \s 1 </w:instrText>
      </w:r>
      <w:r w:rsidR="00AB24E3">
        <w:fldChar w:fldCharType="separate"/>
      </w:r>
      <w:r w:rsidR="00925A06">
        <w:rPr>
          <w:noProof/>
        </w:rPr>
        <w:t>1</w:t>
      </w:r>
      <w:r w:rsidR="00AB24E3">
        <w:rPr>
          <w:noProof/>
        </w:rPr>
        <w:fldChar w:fldCharType="end"/>
      </w:r>
      <w:bookmarkEnd w:id="18"/>
      <w:r w:rsidRPr="005F1669">
        <w:t xml:space="preserve">. </w:t>
      </w:r>
      <w:r w:rsidR="00630467" w:rsidRPr="005F1669">
        <w:t xml:space="preserve">Population, </w:t>
      </w:r>
      <w:r w:rsidRPr="005F1669">
        <w:t>Exposure (Comparator), Outcome (PE(C)O) table</w:t>
      </w:r>
      <w:bookmarkEnd w:id="19"/>
    </w:p>
    <w:tbl>
      <w:tblPr>
        <w:tblStyle w:val="EcosleftTableStyle"/>
        <w:tblW w:w="5097" w:type="pct"/>
        <w:tblLook w:val="04A0" w:firstRow="1" w:lastRow="0" w:firstColumn="1" w:lastColumn="0" w:noHBand="0" w:noVBand="1"/>
      </w:tblPr>
      <w:tblGrid>
        <w:gridCol w:w="1324"/>
        <w:gridCol w:w="6467"/>
      </w:tblGrid>
      <w:tr w:rsidR="00B8056D" w14:paraId="6646B6AE" w14:textId="77777777" w:rsidTr="00B8056D">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50" w:type="pct"/>
          </w:tcPr>
          <w:p w14:paraId="563FD4E0" w14:textId="77777777" w:rsidR="006C4287" w:rsidRPr="005F1669" w:rsidRDefault="00000000" w:rsidP="006C4287">
            <w:pPr>
              <w:spacing w:before="20" w:after="20" w:line="240" w:lineRule="auto"/>
              <w:rPr>
                <w:rFonts w:asciiTheme="minorHAnsi" w:hAnsiTheme="minorHAnsi" w:cstheme="minorHAnsi"/>
                <w:sz w:val="18"/>
                <w:szCs w:val="28"/>
              </w:rPr>
            </w:pPr>
            <w:r w:rsidRPr="005F1669">
              <w:rPr>
                <w:rFonts w:asciiTheme="minorHAnsi" w:hAnsiTheme="minorHAnsi" w:cstheme="minorHAnsi"/>
                <w:sz w:val="18"/>
                <w:szCs w:val="28"/>
              </w:rPr>
              <w:t>Element</w:t>
            </w:r>
          </w:p>
        </w:tc>
        <w:tc>
          <w:tcPr>
            <w:tcW w:w="4150" w:type="pct"/>
          </w:tcPr>
          <w:p w14:paraId="69D688B0" w14:textId="77777777" w:rsidR="006C4287" w:rsidRPr="005F1669" w:rsidRDefault="00000000" w:rsidP="006C4287">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Criteria</w:t>
            </w:r>
          </w:p>
        </w:tc>
      </w:tr>
      <w:tr w:rsidR="00B8056D" w14:paraId="484BACBD" w14:textId="77777777" w:rsidTr="00B8056D">
        <w:tc>
          <w:tcPr>
            <w:cnfStyle w:val="001000000000" w:firstRow="0" w:lastRow="0" w:firstColumn="1" w:lastColumn="0" w:oddVBand="0" w:evenVBand="0" w:oddHBand="0" w:evenHBand="0" w:firstRowFirstColumn="0" w:firstRowLastColumn="0" w:lastRowFirstColumn="0" w:lastRowLastColumn="0"/>
            <w:tcW w:w="850" w:type="pct"/>
          </w:tcPr>
          <w:p w14:paraId="41DB1CE2" w14:textId="77777777" w:rsidR="006C4287" w:rsidRPr="005F1669" w:rsidRDefault="00000000" w:rsidP="006C4287">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Population</w:t>
            </w:r>
          </w:p>
        </w:tc>
        <w:tc>
          <w:tcPr>
            <w:tcW w:w="4150" w:type="pct"/>
          </w:tcPr>
          <w:p w14:paraId="0DEFE49E" w14:textId="77777777" w:rsidR="00E41292" w:rsidRPr="005F1669" w:rsidRDefault="0000000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The general population will be considered</w:t>
            </w:r>
            <w:r w:rsidR="00F876F4" w:rsidRPr="005F1669">
              <w:rPr>
                <w:rFonts w:asciiTheme="minorHAnsi" w:hAnsiTheme="minorHAnsi" w:cstheme="minorHAnsi"/>
                <w:iCs/>
                <w:sz w:val="18"/>
                <w:szCs w:val="28"/>
              </w:rPr>
              <w:t>,</w:t>
            </w:r>
            <w:r w:rsidRPr="005F1669">
              <w:rPr>
                <w:rFonts w:asciiTheme="minorHAnsi" w:hAnsiTheme="minorHAnsi" w:cstheme="minorHAnsi"/>
                <w:iCs/>
                <w:sz w:val="18"/>
                <w:szCs w:val="28"/>
              </w:rPr>
              <w:t xml:space="preserve"> as is the usual case for all NHMRC water guidelines. Individuals with underlying medical conditions </w:t>
            </w:r>
            <w:r w:rsidR="004B37DF" w:rsidRPr="005F1669">
              <w:rPr>
                <w:rFonts w:asciiTheme="minorHAnsi" w:hAnsiTheme="minorHAnsi" w:cstheme="minorHAnsi"/>
                <w:iCs/>
                <w:sz w:val="18"/>
                <w:szCs w:val="28"/>
              </w:rPr>
              <w:t xml:space="preserve">aside from general immune suppression </w:t>
            </w:r>
            <w:r w:rsidRPr="005F1669">
              <w:rPr>
                <w:rFonts w:asciiTheme="minorHAnsi" w:hAnsiTheme="minorHAnsi" w:cstheme="minorHAnsi"/>
                <w:iCs/>
                <w:sz w:val="18"/>
                <w:szCs w:val="28"/>
              </w:rPr>
              <w:t>are out of scope but the following subgroups will be considered as to whether they may require separate guidance in the guidelines.</w:t>
            </w:r>
          </w:p>
          <w:p w14:paraId="4722450F" w14:textId="77777777" w:rsidR="006C4287" w:rsidRPr="005F1669"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Elderly</w:t>
            </w:r>
          </w:p>
          <w:p w14:paraId="08C02B1E" w14:textId="77777777" w:rsidR="006C4287" w:rsidRPr="005F1669"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Infants and children</w:t>
            </w:r>
          </w:p>
          <w:p w14:paraId="4F42C922" w14:textId="77777777" w:rsidR="006C4287" w:rsidRPr="005F1669"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Pregnant women</w:t>
            </w:r>
          </w:p>
          <w:p w14:paraId="502AEFC6" w14:textId="77777777" w:rsidR="004B37DF"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Immunocompromised individuals</w:t>
            </w:r>
          </w:p>
          <w:p w14:paraId="1A3D5147" w14:textId="77777777" w:rsidR="00AE38EF" w:rsidRPr="00AE38EF"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Pr>
                <w:rFonts w:asciiTheme="minorHAnsi" w:hAnsiTheme="minorHAnsi" w:cstheme="minorHAnsi"/>
                <w:iCs/>
                <w:sz w:val="18"/>
                <w:szCs w:val="28"/>
                <w:lang w:val="en-AU"/>
              </w:rPr>
              <w:t>Indigenous Australians (Aboriginal and Torres Strait Islander peoples)</w:t>
            </w:r>
          </w:p>
          <w:p w14:paraId="3D63DC2C" w14:textId="77777777" w:rsidR="006C4287" w:rsidRPr="005F1669"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 xml:space="preserve">Any groups that might be exposed more frequently e.g. geographic location, socioeconomic status, </w:t>
            </w:r>
            <w:r w:rsidR="00AE38EF">
              <w:rPr>
                <w:rFonts w:asciiTheme="minorHAnsi" w:hAnsiTheme="minorHAnsi" w:cstheme="minorHAnsi"/>
                <w:iCs/>
                <w:sz w:val="18"/>
                <w:szCs w:val="28"/>
                <w:lang w:val="en-AU"/>
              </w:rPr>
              <w:t>lifestyle/</w:t>
            </w:r>
            <w:r w:rsidRPr="005F1669">
              <w:rPr>
                <w:rFonts w:asciiTheme="minorHAnsi" w:hAnsiTheme="minorHAnsi" w:cstheme="minorHAnsi"/>
                <w:iCs/>
                <w:sz w:val="18"/>
                <w:szCs w:val="28"/>
                <w:lang w:val="en-AU"/>
              </w:rPr>
              <w:t>occupational exposure</w:t>
            </w:r>
            <w:r w:rsidR="00E56B02" w:rsidRPr="005F1669">
              <w:rPr>
                <w:rFonts w:asciiTheme="minorHAnsi" w:hAnsiTheme="minorHAnsi" w:cstheme="minorHAnsi"/>
                <w:iCs/>
                <w:sz w:val="18"/>
                <w:szCs w:val="28"/>
                <w:lang w:val="en-AU"/>
              </w:rPr>
              <w:t>.</w:t>
            </w:r>
          </w:p>
          <w:p w14:paraId="3B02537C" w14:textId="77777777" w:rsidR="007E40E3" w:rsidRPr="005F1669"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lang w:val="en-AU"/>
              </w:rPr>
            </w:pPr>
            <w:r w:rsidRPr="005F1669">
              <w:rPr>
                <w:rFonts w:asciiTheme="minorHAnsi" w:hAnsiTheme="minorHAnsi" w:cstheme="minorHAnsi"/>
                <w:iCs/>
                <w:sz w:val="18"/>
                <w:szCs w:val="28"/>
                <w:lang w:val="en-AU"/>
              </w:rPr>
              <w:t>Sub-groups with unusual exposure patterns making them more susceptible (e.g.  athletes</w:t>
            </w:r>
            <w:r w:rsidR="00041CF4" w:rsidRPr="005F1669">
              <w:rPr>
                <w:rFonts w:asciiTheme="minorHAnsi" w:hAnsiTheme="minorHAnsi" w:cstheme="minorHAnsi"/>
                <w:iCs/>
                <w:sz w:val="18"/>
                <w:szCs w:val="28"/>
                <w:lang w:val="en-AU"/>
              </w:rPr>
              <w:t xml:space="preserve"> such as regular ocean swimmers and surfers</w:t>
            </w:r>
            <w:r w:rsidRPr="005F1669">
              <w:rPr>
                <w:rFonts w:asciiTheme="minorHAnsi" w:hAnsiTheme="minorHAnsi" w:cstheme="minorHAnsi"/>
                <w:iCs/>
                <w:sz w:val="18"/>
                <w:szCs w:val="28"/>
                <w:lang w:val="en-AU"/>
              </w:rPr>
              <w:t>, people or age-groups practicing energetic water-based activities) due to larger volumes of water ingested and/or inhaled, different frequency of exposure, etc.</w:t>
            </w:r>
          </w:p>
          <w:p w14:paraId="63498B2B" w14:textId="77777777" w:rsidR="00CF7EDD" w:rsidRPr="005F1669"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The review will consider all studies that involve healthy human subjects of any age who have had recreational exposure to natural waters in any developed country, as listed on the OECD website:</w:t>
            </w:r>
          </w:p>
          <w:p w14:paraId="176CE9A2" w14:textId="77777777" w:rsidR="00CF7EDD" w:rsidRPr="005F1669" w:rsidRDefault="00000000" w:rsidP="00AE38EF">
            <w:pPr>
              <w:pStyle w:val="ListParagraph"/>
              <w:numPr>
                <w:ilvl w:val="0"/>
                <w:numId w:val="23"/>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lang w:val="en-AU"/>
              </w:rPr>
            </w:pPr>
            <w:r w:rsidRPr="005F1669">
              <w:rPr>
                <w:rFonts w:asciiTheme="minorHAnsi" w:hAnsiTheme="minorHAnsi" w:cstheme="minorHAnsi"/>
                <w:iCs/>
                <w:sz w:val="18"/>
                <w:szCs w:val="28"/>
                <w:lang w:val="en-AU"/>
              </w:rPr>
              <w:t>(http://</w:t>
            </w:r>
            <w:r w:rsidRPr="005F1669">
              <w:rPr>
                <w:lang w:val="en-AU"/>
              </w:rPr>
              <w:t xml:space="preserve"> </w:t>
            </w:r>
            <w:hyperlink r:id="rId16" w:history="1">
              <w:r w:rsidR="00CF7EDD" w:rsidRPr="005F1669">
                <w:rPr>
                  <w:rStyle w:val="Hyperlink"/>
                  <w:rFonts w:asciiTheme="minorHAnsi" w:hAnsiTheme="minorHAnsi" w:cstheme="minorHAnsi"/>
                  <w:iCs/>
                  <w:color w:val="auto"/>
                  <w:sz w:val="18"/>
                  <w:szCs w:val="28"/>
                  <w:lang w:val="en-AU"/>
                </w:rPr>
                <w:t>http://www.oecd.org/about/members-and-partners/</w:t>
              </w:r>
            </w:hyperlink>
            <w:r w:rsidRPr="005F1669">
              <w:rPr>
                <w:rFonts w:asciiTheme="minorHAnsi" w:hAnsiTheme="minorHAnsi" w:cstheme="minorHAnsi"/>
                <w:iCs/>
                <w:sz w:val="18"/>
                <w:szCs w:val="28"/>
                <w:lang w:val="en-AU"/>
              </w:rPr>
              <w:t>). External territories of member countries will be excluded.</w:t>
            </w:r>
          </w:p>
        </w:tc>
      </w:tr>
      <w:tr w:rsidR="00B8056D" w14:paraId="45F26391" w14:textId="77777777" w:rsidTr="00B8056D">
        <w:tc>
          <w:tcPr>
            <w:cnfStyle w:val="001000000000" w:firstRow="0" w:lastRow="0" w:firstColumn="1" w:lastColumn="0" w:oddVBand="0" w:evenVBand="0" w:oddHBand="0" w:evenHBand="0" w:firstRowFirstColumn="0" w:firstRowLastColumn="0" w:lastRowFirstColumn="0" w:lastRowLastColumn="0"/>
            <w:tcW w:w="850" w:type="pct"/>
          </w:tcPr>
          <w:p w14:paraId="1A2EB40A" w14:textId="77777777" w:rsidR="006C4287" w:rsidRPr="005F1669" w:rsidRDefault="00000000" w:rsidP="006C4287">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Exposure (and comparator)</w:t>
            </w:r>
          </w:p>
        </w:tc>
        <w:tc>
          <w:tcPr>
            <w:tcW w:w="4150" w:type="pct"/>
          </w:tcPr>
          <w:p w14:paraId="0CBDB442" w14:textId="77777777" w:rsidR="006C4287" w:rsidRPr="005F1669" w:rsidRDefault="0000000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Hazards and sources:</w:t>
            </w:r>
          </w:p>
          <w:tbl>
            <w:tblPr>
              <w:tblStyle w:val="EcosleftTableStyle"/>
              <w:tblW w:w="0" w:type="auto"/>
              <w:tblLook w:val="04A0" w:firstRow="1" w:lastRow="0" w:firstColumn="1" w:lastColumn="0" w:noHBand="0" w:noVBand="1"/>
            </w:tblPr>
            <w:tblGrid>
              <w:gridCol w:w="2666"/>
              <w:gridCol w:w="3575"/>
            </w:tblGrid>
            <w:tr w:rsidR="00B8056D" w14:paraId="12F8EE07" w14:textId="77777777" w:rsidTr="00B80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dxa"/>
                  <w:vAlign w:val="top"/>
                </w:tcPr>
                <w:p w14:paraId="64B90C89"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Hazard</w:t>
                  </w:r>
                  <w:r w:rsidR="00EA001C" w:rsidRPr="005F1669">
                    <w:rPr>
                      <w:rFonts w:asciiTheme="minorHAnsi" w:hAnsiTheme="minorHAnsi" w:cstheme="minorHAnsi"/>
                      <w:szCs w:val="16"/>
                    </w:rPr>
                    <w:t>*</w:t>
                  </w:r>
                </w:p>
              </w:tc>
              <w:tc>
                <w:tcPr>
                  <w:tcW w:w="3575" w:type="dxa"/>
                  <w:vAlign w:val="top"/>
                </w:tcPr>
                <w:p w14:paraId="2A22C554" w14:textId="77777777" w:rsidR="00041CF4" w:rsidRPr="005F1669" w:rsidRDefault="00000000" w:rsidP="00041CF4">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Sources</w:t>
                  </w:r>
                </w:p>
              </w:tc>
            </w:tr>
            <w:tr w:rsidR="00B8056D" w14:paraId="4D318623"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72D03318"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PFAS chemicals (not just regulated ones)</w:t>
                  </w:r>
                </w:p>
              </w:tc>
              <w:tc>
                <w:tcPr>
                  <w:tcW w:w="3575" w:type="dxa"/>
                  <w:vAlign w:val="top"/>
                </w:tcPr>
                <w:p w14:paraId="38451488" w14:textId="77777777" w:rsidR="00041CF4"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Military facilities, airports, fire stations and training grounds, STP effluent &amp; sewer overflows</w:t>
                  </w:r>
                </w:p>
              </w:tc>
            </w:tr>
            <w:tr w:rsidR="00B8056D" w14:paraId="07E7C290"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7FF3D9A8"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Pesticides</w:t>
                  </w:r>
                </w:p>
              </w:tc>
              <w:tc>
                <w:tcPr>
                  <w:tcW w:w="3575" w:type="dxa"/>
                  <w:vAlign w:val="top"/>
                </w:tcPr>
                <w:p w14:paraId="48F20648" w14:textId="77777777" w:rsidR="00041CF4"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Rural and urban runoff</w:t>
                  </w:r>
                </w:p>
              </w:tc>
            </w:tr>
            <w:tr w:rsidR="00B8056D" w14:paraId="7B8803CF"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611FCFF3"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Other nanomaterials e.g. zinc oxide nanoparticles in sunscreens</w:t>
                  </w:r>
                </w:p>
              </w:tc>
              <w:tc>
                <w:tcPr>
                  <w:tcW w:w="3575" w:type="dxa"/>
                  <w:vAlign w:val="top"/>
                </w:tcPr>
                <w:p w14:paraId="1C797B9D" w14:textId="77777777" w:rsidR="00041CF4"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Industrial discharges, STP effluent, sunscreens</w:t>
                  </w:r>
                </w:p>
              </w:tc>
            </w:tr>
            <w:tr w:rsidR="00B8056D" w14:paraId="0EE0FA34"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2C070ADF"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Hydrocarbons (especially BTEX chemicals) and volatiles</w:t>
                  </w:r>
                </w:p>
              </w:tc>
              <w:tc>
                <w:tcPr>
                  <w:tcW w:w="3575" w:type="dxa"/>
                  <w:vAlign w:val="top"/>
                </w:tcPr>
                <w:p w14:paraId="2538CB6E" w14:textId="77777777" w:rsidR="00041CF4"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 xml:space="preserve">Stormwater, fuel spills </w:t>
                  </w:r>
                </w:p>
              </w:tc>
            </w:tr>
            <w:tr w:rsidR="00B8056D" w14:paraId="26F693A0"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67EB5C0E"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Heavy metals (especially methylated)</w:t>
                  </w:r>
                </w:p>
              </w:tc>
              <w:tc>
                <w:tcPr>
                  <w:tcW w:w="3575" w:type="dxa"/>
                  <w:vAlign w:val="top"/>
                </w:tcPr>
                <w:p w14:paraId="4B3763A5" w14:textId="77777777" w:rsidR="00041CF4"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Industrial discharges, stormwater, Mine discharges (incl. ‘legacy’ mines)</w:t>
                  </w:r>
                </w:p>
              </w:tc>
            </w:tr>
            <w:tr w:rsidR="00B8056D" w14:paraId="7D6F296E"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5C8A1D11"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Endocrine disrupters</w:t>
                  </w:r>
                </w:p>
              </w:tc>
              <w:tc>
                <w:tcPr>
                  <w:tcW w:w="3575" w:type="dxa"/>
                  <w:vAlign w:val="top"/>
                </w:tcPr>
                <w:p w14:paraId="3989FB01" w14:textId="77777777" w:rsidR="00041CF4"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STP effluent and sewer overflows, animal production runoff</w:t>
                  </w:r>
                </w:p>
              </w:tc>
            </w:tr>
            <w:tr w:rsidR="00B8056D" w14:paraId="002487E1"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2C955986"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Surfactants, no</w:t>
                  </w:r>
                  <w:r w:rsidR="00EA001C" w:rsidRPr="005F1669">
                    <w:rPr>
                      <w:rFonts w:asciiTheme="minorHAnsi" w:hAnsiTheme="minorHAnsi" w:cstheme="minorHAnsi"/>
                      <w:szCs w:val="16"/>
                    </w:rPr>
                    <w:t>nyl</w:t>
                  </w:r>
                  <w:r w:rsidRPr="005F1669">
                    <w:rPr>
                      <w:rFonts w:asciiTheme="minorHAnsi" w:hAnsiTheme="minorHAnsi" w:cstheme="minorHAnsi"/>
                      <w:szCs w:val="16"/>
                    </w:rPr>
                    <w:t>phenols</w:t>
                  </w:r>
                </w:p>
              </w:tc>
              <w:tc>
                <w:tcPr>
                  <w:tcW w:w="3575" w:type="dxa"/>
                  <w:vAlign w:val="top"/>
                </w:tcPr>
                <w:p w14:paraId="78982731" w14:textId="77777777" w:rsidR="00041CF4"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STP discharges</w:t>
                  </w:r>
                </w:p>
              </w:tc>
            </w:tr>
            <w:tr w:rsidR="00B8056D" w14:paraId="396FFE2B"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147D66A2" w14:textId="77777777" w:rsidR="00041CF4" w:rsidRPr="005F1669" w:rsidRDefault="00000000" w:rsidP="00041CF4">
                  <w:pPr>
                    <w:spacing w:before="40" w:after="40" w:line="240" w:lineRule="auto"/>
                    <w:rPr>
                      <w:rFonts w:asciiTheme="minorHAnsi" w:hAnsiTheme="minorHAnsi" w:cstheme="minorHAnsi"/>
                      <w:szCs w:val="16"/>
                    </w:rPr>
                  </w:pPr>
                  <w:r w:rsidRPr="005F1669">
                    <w:rPr>
                      <w:rFonts w:asciiTheme="minorHAnsi" w:hAnsiTheme="minorHAnsi" w:cstheme="minorHAnsi"/>
                      <w:szCs w:val="16"/>
                    </w:rPr>
                    <w:t>Possible chemical interactions</w:t>
                  </w:r>
                </w:p>
              </w:tc>
              <w:tc>
                <w:tcPr>
                  <w:tcW w:w="3575" w:type="dxa"/>
                  <w:vAlign w:val="top"/>
                </w:tcPr>
                <w:p w14:paraId="29D7088E" w14:textId="77777777" w:rsidR="00041CF4"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Many. Synergistic interactions of most concern</w:t>
                  </w:r>
                </w:p>
              </w:tc>
            </w:tr>
            <w:tr w:rsidR="00B8056D" w14:paraId="69991ABC" w14:textId="77777777" w:rsidTr="00B8056D">
              <w:tc>
                <w:tcPr>
                  <w:cnfStyle w:val="001000000000" w:firstRow="0" w:lastRow="0" w:firstColumn="1" w:lastColumn="0" w:oddVBand="0" w:evenVBand="0" w:oddHBand="0" w:evenHBand="0" w:firstRowFirstColumn="0" w:firstRowLastColumn="0" w:lastRowFirstColumn="0" w:lastRowLastColumn="0"/>
                  <w:tcW w:w="2666" w:type="dxa"/>
                  <w:vAlign w:val="top"/>
                </w:tcPr>
                <w:p w14:paraId="187687B9" w14:textId="77777777" w:rsidR="009A2667" w:rsidRPr="005F1669" w:rsidRDefault="00000000" w:rsidP="00041CF4">
                  <w:pPr>
                    <w:spacing w:before="40" w:after="40" w:line="240" w:lineRule="auto"/>
                    <w:rPr>
                      <w:rFonts w:asciiTheme="minorHAnsi" w:hAnsiTheme="minorHAnsi" w:cstheme="minorHAnsi"/>
                      <w:szCs w:val="16"/>
                    </w:rPr>
                  </w:pPr>
                  <w:r>
                    <w:rPr>
                      <w:rFonts w:asciiTheme="minorHAnsi" w:hAnsiTheme="minorHAnsi" w:cstheme="minorHAnsi"/>
                      <w:szCs w:val="16"/>
                    </w:rPr>
                    <w:t>Endotoxins</w:t>
                  </w:r>
                </w:p>
              </w:tc>
              <w:tc>
                <w:tcPr>
                  <w:tcW w:w="3575" w:type="dxa"/>
                  <w:vAlign w:val="top"/>
                </w:tcPr>
                <w:p w14:paraId="16417E5B" w14:textId="77777777" w:rsidR="009A2667" w:rsidRPr="005F1669" w:rsidRDefault="00000000" w:rsidP="00041CF4">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Lipopolysaccharide components of gram-negative bacteria cell walls</w:t>
                  </w:r>
                </w:p>
              </w:tc>
            </w:tr>
          </w:tbl>
          <w:p w14:paraId="31A3888C" w14:textId="77777777" w:rsidR="00EA001C" w:rsidRPr="005F1669" w:rsidRDefault="00EA001C" w:rsidP="00041CF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p>
          <w:p w14:paraId="69BA2C10" w14:textId="77777777" w:rsidR="006C4287" w:rsidRPr="005F1669" w:rsidRDefault="00000000" w:rsidP="00041CF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 xml:space="preserve">Exposure </w:t>
            </w:r>
            <w:r w:rsidR="00041CF4" w:rsidRPr="005F1669">
              <w:rPr>
                <w:rFonts w:asciiTheme="minorHAnsi" w:hAnsiTheme="minorHAnsi" w:cstheme="minorHAnsi"/>
                <w:iCs/>
                <w:sz w:val="18"/>
                <w:szCs w:val="28"/>
              </w:rPr>
              <w:t>setting</w:t>
            </w:r>
            <w:r w:rsidR="00AE38EF">
              <w:rPr>
                <w:rFonts w:asciiTheme="minorHAnsi" w:hAnsiTheme="minorHAnsi" w:cstheme="minorHAnsi"/>
                <w:iCs/>
                <w:sz w:val="18"/>
                <w:szCs w:val="28"/>
              </w:rPr>
              <w:t>s</w:t>
            </w:r>
            <w:r w:rsidR="00041CF4" w:rsidRPr="005F1669">
              <w:rPr>
                <w:rFonts w:asciiTheme="minorHAnsi" w:hAnsiTheme="minorHAnsi" w:cstheme="minorHAnsi"/>
                <w:iCs/>
                <w:sz w:val="18"/>
                <w:szCs w:val="28"/>
              </w:rPr>
              <w:t xml:space="preserve"> – should include all exposures to recreational waters</w:t>
            </w:r>
            <w:r w:rsidR="00AE38EF">
              <w:rPr>
                <w:rFonts w:asciiTheme="minorHAnsi" w:hAnsiTheme="minorHAnsi" w:cstheme="minorHAnsi"/>
                <w:iCs/>
                <w:sz w:val="18"/>
                <w:szCs w:val="28"/>
              </w:rPr>
              <w:t xml:space="preserve"> as per the definition in </w:t>
            </w:r>
            <w:r w:rsidR="00AE38EF" w:rsidRPr="00AE38EF">
              <w:rPr>
                <w:rFonts w:asciiTheme="minorHAnsi" w:hAnsiTheme="minorHAnsi" w:cstheme="minorHAnsi"/>
                <w:b/>
                <w:iCs/>
                <w:sz w:val="18"/>
                <w:szCs w:val="28"/>
              </w:rPr>
              <w:t>Appendix 2</w:t>
            </w:r>
            <w:r w:rsidR="00041CF4" w:rsidRPr="005F1669">
              <w:rPr>
                <w:rFonts w:asciiTheme="minorHAnsi" w:hAnsiTheme="minorHAnsi" w:cstheme="minorHAnsi"/>
                <w:iCs/>
                <w:sz w:val="18"/>
                <w:szCs w:val="28"/>
              </w:rPr>
              <w:t>.  Specific types of recreational water body, recreational activity are:</w:t>
            </w:r>
          </w:p>
          <w:p w14:paraId="26394D69" w14:textId="77777777" w:rsidR="0088509F" w:rsidRPr="005F1669" w:rsidRDefault="00000000" w:rsidP="00C55FCE">
            <w:pPr>
              <w:pStyle w:val="ListParagraph"/>
              <w:numPr>
                <w:ilvl w:val="0"/>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 xml:space="preserve">Recreational water bodies to be included </w:t>
            </w:r>
            <w:r w:rsidR="00E56B02" w:rsidRPr="005F1669">
              <w:rPr>
                <w:rFonts w:asciiTheme="minorHAnsi" w:hAnsiTheme="minorHAnsi" w:cstheme="minorHAnsi"/>
                <w:iCs/>
                <w:sz w:val="18"/>
                <w:szCs w:val="28"/>
                <w:lang w:val="en-AU"/>
              </w:rPr>
              <w:t>are</w:t>
            </w:r>
            <w:r w:rsidRPr="005F1669">
              <w:rPr>
                <w:rFonts w:asciiTheme="minorHAnsi" w:hAnsiTheme="minorHAnsi" w:cstheme="minorHAnsi"/>
                <w:iCs/>
                <w:sz w:val="18"/>
                <w:szCs w:val="28"/>
                <w:lang w:val="en-AU"/>
              </w:rPr>
              <w:t>:</w:t>
            </w:r>
          </w:p>
          <w:p w14:paraId="7F5B88B0" w14:textId="77777777" w:rsidR="0088509F" w:rsidRPr="005F1669" w:rsidRDefault="00000000" w:rsidP="00C55FCE">
            <w:pPr>
              <w:pStyle w:val="ListParagraph"/>
              <w:numPr>
                <w:ilvl w:val="1"/>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Marine:</w:t>
            </w:r>
          </w:p>
          <w:p w14:paraId="7597B614" w14:textId="77777777" w:rsidR="007E046C" w:rsidRPr="007E4AB9" w:rsidRDefault="00000000" w:rsidP="00C55FCE">
            <w:pPr>
              <w:pStyle w:val="ListParagraph"/>
              <w:numPr>
                <w:ilvl w:val="2"/>
                <w:numId w:val="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4AB9">
              <w:rPr>
                <w:rFonts w:asciiTheme="minorHAnsi" w:hAnsiTheme="minorHAnsi" w:cstheme="minorHAnsi"/>
                <w:iCs/>
                <w:sz w:val="18"/>
                <w:szCs w:val="28"/>
                <w:lang w:val="en-AU"/>
              </w:rPr>
              <w:t xml:space="preserve">beaches from the </w:t>
            </w:r>
            <w:r w:rsidR="00E56B02" w:rsidRPr="007E4AB9">
              <w:rPr>
                <w:rFonts w:asciiTheme="minorHAnsi" w:hAnsiTheme="minorHAnsi" w:cstheme="minorHAnsi"/>
                <w:iCs/>
                <w:sz w:val="18"/>
                <w:szCs w:val="28"/>
                <w:lang w:val="en-AU"/>
              </w:rPr>
              <w:t xml:space="preserve">high tide </w:t>
            </w:r>
            <w:r w:rsidRPr="007E4AB9">
              <w:rPr>
                <w:rFonts w:asciiTheme="minorHAnsi" w:hAnsiTheme="minorHAnsi" w:cstheme="minorHAnsi"/>
                <w:iCs/>
                <w:sz w:val="18"/>
                <w:szCs w:val="28"/>
                <w:lang w:val="en-AU"/>
              </w:rPr>
              <w:t>waterline down</w:t>
            </w:r>
          </w:p>
          <w:p w14:paraId="58311E11" w14:textId="77777777" w:rsidR="0088509F" w:rsidRPr="007E4AB9" w:rsidRDefault="00000000" w:rsidP="00C55FCE">
            <w:pPr>
              <w:pStyle w:val="ListParagraph"/>
              <w:numPr>
                <w:ilvl w:val="2"/>
                <w:numId w:val="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4AB9">
              <w:rPr>
                <w:rFonts w:asciiTheme="minorHAnsi" w:hAnsiTheme="minorHAnsi" w:cstheme="minorHAnsi"/>
                <w:iCs/>
                <w:sz w:val="18"/>
                <w:szCs w:val="28"/>
                <w:lang w:val="en-AU"/>
              </w:rPr>
              <w:t xml:space="preserve">coastal waters </w:t>
            </w:r>
            <w:proofErr w:type="gramStart"/>
            <w:r w:rsidRPr="007E4AB9">
              <w:rPr>
                <w:rFonts w:asciiTheme="minorHAnsi" w:hAnsiTheme="minorHAnsi" w:cstheme="minorHAnsi"/>
                <w:iCs/>
                <w:sz w:val="18"/>
                <w:szCs w:val="28"/>
                <w:lang w:val="en-AU"/>
              </w:rPr>
              <w:t>in close proximity to</w:t>
            </w:r>
            <w:proofErr w:type="gramEnd"/>
            <w:r w:rsidRPr="007E4AB9">
              <w:rPr>
                <w:rFonts w:asciiTheme="minorHAnsi" w:hAnsiTheme="minorHAnsi" w:cstheme="minorHAnsi"/>
                <w:iCs/>
                <w:sz w:val="18"/>
                <w:szCs w:val="28"/>
                <w:lang w:val="en-AU"/>
              </w:rPr>
              <w:t xml:space="preserve"> land and thus influenced by land-based sources</w:t>
            </w:r>
          </w:p>
          <w:p w14:paraId="6F5B554E" w14:textId="77777777" w:rsidR="0088509F" w:rsidRPr="007E4AB9" w:rsidRDefault="00000000" w:rsidP="00C55FCE">
            <w:pPr>
              <w:pStyle w:val="ListParagraph"/>
              <w:numPr>
                <w:ilvl w:val="2"/>
                <w:numId w:val="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4AB9">
              <w:rPr>
                <w:rFonts w:asciiTheme="minorHAnsi" w:hAnsiTheme="minorHAnsi" w:cstheme="minorHAnsi"/>
                <w:iCs/>
                <w:sz w:val="18"/>
                <w:szCs w:val="28"/>
                <w:lang w:val="en-AU"/>
              </w:rPr>
              <w:t>estuaries</w:t>
            </w:r>
            <w:r w:rsidR="00E56B02" w:rsidRPr="007E4AB9">
              <w:rPr>
                <w:rFonts w:asciiTheme="minorHAnsi" w:hAnsiTheme="minorHAnsi" w:cstheme="minorHAnsi"/>
                <w:iCs/>
                <w:sz w:val="18"/>
                <w:szCs w:val="28"/>
                <w:lang w:val="en-AU"/>
              </w:rPr>
              <w:t>, including tidally influenced estuarine beaches</w:t>
            </w:r>
          </w:p>
          <w:p w14:paraId="1DE47717" w14:textId="77777777" w:rsidR="0088509F" w:rsidRPr="005F1669" w:rsidRDefault="00000000" w:rsidP="00C55FCE">
            <w:pPr>
              <w:pStyle w:val="ListParagraph"/>
              <w:numPr>
                <w:ilvl w:val="1"/>
                <w:numId w:val="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Freshwater</w:t>
            </w:r>
          </w:p>
          <w:p w14:paraId="60B97A9B" w14:textId="77777777" w:rsidR="0088509F" w:rsidRPr="005F1669" w:rsidRDefault="00000000" w:rsidP="00C55FCE">
            <w:pPr>
              <w:pStyle w:val="ListParagraph"/>
              <w:numPr>
                <w:ilvl w:val="2"/>
                <w:numId w:val="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Flowing waters (streams, creeks, canals, and rivers)</w:t>
            </w:r>
          </w:p>
          <w:p w14:paraId="46A17090" w14:textId="77777777" w:rsidR="0088509F" w:rsidRPr="005F1669" w:rsidRDefault="00000000" w:rsidP="00C55FCE">
            <w:pPr>
              <w:pStyle w:val="ListParagraph"/>
              <w:numPr>
                <w:ilvl w:val="2"/>
                <w:numId w:val="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Wetlands, lakes and reservoirs</w:t>
            </w:r>
          </w:p>
          <w:p w14:paraId="3A681F80" w14:textId="77777777" w:rsidR="0088509F" w:rsidRPr="005F1669" w:rsidRDefault="00000000" w:rsidP="00C55FCE">
            <w:pPr>
              <w:pStyle w:val="ListParagraph"/>
              <w:numPr>
                <w:ilvl w:val="2"/>
                <w:numId w:val="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Beaches on rivers and lakes from the waterline down</w:t>
            </w:r>
          </w:p>
          <w:p w14:paraId="478D4D83" w14:textId="77777777" w:rsidR="0088509F" w:rsidRPr="005F1669" w:rsidRDefault="00000000" w:rsidP="00C55FCE">
            <w:pPr>
              <w:pStyle w:val="ListParagraph"/>
              <w:numPr>
                <w:ilvl w:val="1"/>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lastRenderedPageBreak/>
              <w:t>Type of recreational activities to be covered by degree of contact</w:t>
            </w:r>
            <w:r w:rsidR="00AE38EF">
              <w:rPr>
                <w:rFonts w:asciiTheme="minorHAnsi" w:hAnsiTheme="minorHAnsi" w:cstheme="minorHAnsi"/>
                <w:iCs/>
                <w:sz w:val="18"/>
                <w:szCs w:val="28"/>
                <w:lang w:val="en-AU"/>
              </w:rPr>
              <w:t xml:space="preserve"> as defined</w:t>
            </w:r>
            <w:r w:rsidR="008E1BAA" w:rsidRPr="005F1669">
              <w:rPr>
                <w:rFonts w:asciiTheme="minorHAnsi" w:hAnsiTheme="minorHAnsi" w:cstheme="minorHAnsi"/>
                <w:iCs/>
                <w:sz w:val="18"/>
                <w:szCs w:val="28"/>
                <w:lang w:val="en-AU"/>
              </w:rPr>
              <w:t xml:space="preserve"> in the existing guidelines</w:t>
            </w:r>
            <w:r w:rsidR="00F50AD3" w:rsidRPr="005F1669">
              <w:rPr>
                <w:rFonts w:asciiTheme="minorHAnsi" w:hAnsiTheme="minorHAnsi" w:cstheme="minorHAnsi"/>
                <w:iCs/>
                <w:sz w:val="18"/>
                <w:szCs w:val="28"/>
                <w:lang w:val="en-AU"/>
              </w:rPr>
              <w:t xml:space="preserve"> (</w:t>
            </w:r>
            <w:r w:rsidR="00F50AD3" w:rsidRPr="005F1669">
              <w:rPr>
                <w:rFonts w:asciiTheme="minorHAnsi" w:hAnsiTheme="minorHAnsi" w:cstheme="minorHAnsi"/>
                <w:iCs/>
                <w:sz w:val="18"/>
                <w:szCs w:val="28"/>
                <w:lang w:val="en-AU"/>
              </w:rPr>
              <w:fldChar w:fldCharType="begin"/>
            </w:r>
            <w:r w:rsidR="00CD0CBD" w:rsidRPr="005F1669">
              <w:rPr>
                <w:rFonts w:asciiTheme="minorHAnsi" w:hAnsiTheme="minorHAnsi" w:cstheme="minorHAnsi"/>
                <w:iCs/>
                <w:sz w:val="18"/>
                <w:szCs w:val="28"/>
                <w:lang w:val="en-AU"/>
              </w:rPr>
              <w:instrText xml:space="preserve"> ADDIN ZOTERO_ITEM CSL_CITATION {"citationID":"lrsfGkRg","properties":{"formattedCitation":"(NHMRC, 2008; NHMRC, 2020)","plainCitation":"(NHMRC, 2008; NHMRC, 2020)","noteIndex":0},"citationItems":[{"id":1603,"uris":["http://zotero.org/users/148142/items/JQ2FU6EI"],"uri":["http://zotero.org/users/148142/items/JQ2FU6EI"],"itemData":{"id":1603,"type":"book","abstract":"Guidelines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id":11704,"uris":["http://zotero.org/users/148142/items/WQY87AMB"],"uri":["http://zotero.org/users/148142/items/WQY87AMB"],"itemData":{"id":11704,"type":"book","abstract":"Guidelines to protect human health from threats posed by the recreational use of coastal, estuarine and fresh waters, such as natural and artificial hazards.","event-place":"Canberra, A.C.T.","language":"English","publisher":"National Health and Medical Research Council","publisher-place":"Canberra, A.C.T.","title":"NHMRC Draft for Expert Review by enHealth Water Quality Expert Reference Panel.  National Health and Medical Research Council (Australia)","author":[{"literal":"NHMRC"}],"issued":{"date-parts":[["2020"]]}}}],"schema":"https://github.com/citation-style-language/schema/raw/master/csl-citation.json"} </w:instrText>
            </w:r>
            <w:r w:rsidR="00F50AD3" w:rsidRPr="005F1669">
              <w:rPr>
                <w:rFonts w:asciiTheme="minorHAnsi" w:hAnsiTheme="minorHAnsi" w:cstheme="minorHAnsi"/>
                <w:iCs/>
                <w:sz w:val="18"/>
                <w:szCs w:val="28"/>
                <w:lang w:val="en-AU"/>
              </w:rPr>
              <w:fldChar w:fldCharType="separate"/>
            </w:r>
            <w:r w:rsidR="00CD0CBD" w:rsidRPr="005F1669">
              <w:rPr>
                <w:rFonts w:ascii="Calibri" w:hAnsi="Calibri" w:cs="Calibri"/>
                <w:sz w:val="18"/>
                <w:lang w:val="en-AU"/>
              </w:rPr>
              <w:t>(NHMRC, 2008</w:t>
            </w:r>
            <w:r w:rsidR="00F50AD3" w:rsidRPr="005F1669">
              <w:rPr>
                <w:rFonts w:asciiTheme="minorHAnsi" w:hAnsiTheme="minorHAnsi" w:cstheme="minorHAnsi"/>
                <w:iCs/>
                <w:sz w:val="18"/>
                <w:szCs w:val="28"/>
                <w:lang w:val="en-AU"/>
              </w:rPr>
              <w:fldChar w:fldCharType="end"/>
            </w:r>
            <w:r w:rsidR="00F50AD3" w:rsidRPr="005F1669">
              <w:rPr>
                <w:rFonts w:asciiTheme="minorHAnsi" w:hAnsiTheme="minorHAnsi" w:cstheme="minorHAnsi"/>
                <w:iCs/>
                <w:sz w:val="18"/>
                <w:szCs w:val="28"/>
                <w:lang w:val="en-AU"/>
              </w:rPr>
              <w:t>)</w:t>
            </w:r>
            <w:r w:rsidR="008E1BAA" w:rsidRPr="005F1669">
              <w:rPr>
                <w:rFonts w:asciiTheme="minorHAnsi" w:hAnsiTheme="minorHAnsi" w:cstheme="minorHAnsi"/>
                <w:iCs/>
                <w:sz w:val="18"/>
                <w:szCs w:val="28"/>
                <w:lang w:val="en-AU"/>
              </w:rPr>
              <w:t xml:space="preserve">.  </w:t>
            </w:r>
          </w:p>
          <w:p w14:paraId="12E37688" w14:textId="77777777" w:rsidR="006C6687" w:rsidRPr="005F1669" w:rsidRDefault="00000000" w:rsidP="00C55FCE">
            <w:pPr>
              <w:pStyle w:val="ListParagraph"/>
              <w:numPr>
                <w:ilvl w:val="2"/>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
                <w:sz w:val="18"/>
                <w:szCs w:val="28"/>
                <w:lang w:val="en-AU"/>
              </w:rPr>
              <w:t xml:space="preserve">Whole-body contact (primary contact) </w:t>
            </w:r>
            <w:r w:rsidRPr="005F1669">
              <w:rPr>
                <w:rFonts w:asciiTheme="minorHAnsi" w:hAnsiTheme="minorHAnsi" w:cstheme="minorHAnsi"/>
                <w:iCs/>
                <w:sz w:val="18"/>
                <w:szCs w:val="28"/>
                <w:lang w:val="en-AU"/>
              </w:rPr>
              <w:t>— activity in which the whole body or the face and trunk are frequently immersed or the face is frequently wet by spray, and where it is likely that some water will be swallowed or inhaled, or come into contact with ears, nasal passages, mucous membranes or cuts in the skin (e</w:t>
            </w:r>
            <w:r w:rsidR="00D14228" w:rsidRPr="005F1669">
              <w:rPr>
                <w:rFonts w:asciiTheme="minorHAnsi" w:hAnsiTheme="minorHAnsi" w:cstheme="minorHAnsi"/>
                <w:iCs/>
                <w:sz w:val="18"/>
                <w:szCs w:val="28"/>
                <w:lang w:val="en-AU"/>
              </w:rPr>
              <w:t>.</w:t>
            </w:r>
            <w:r w:rsidRPr="005F1669">
              <w:rPr>
                <w:rFonts w:asciiTheme="minorHAnsi" w:hAnsiTheme="minorHAnsi" w:cstheme="minorHAnsi"/>
                <w:iCs/>
                <w:sz w:val="18"/>
                <w:szCs w:val="28"/>
                <w:lang w:val="en-AU"/>
              </w:rPr>
              <w:t>g</w:t>
            </w:r>
            <w:r w:rsidR="00D14228" w:rsidRPr="005F1669">
              <w:rPr>
                <w:rFonts w:asciiTheme="minorHAnsi" w:hAnsiTheme="minorHAnsi" w:cstheme="minorHAnsi"/>
                <w:iCs/>
                <w:sz w:val="18"/>
                <w:szCs w:val="28"/>
                <w:lang w:val="en-AU"/>
              </w:rPr>
              <w:t>.</w:t>
            </w:r>
            <w:r w:rsidRPr="005F1669">
              <w:rPr>
                <w:rFonts w:asciiTheme="minorHAnsi" w:hAnsiTheme="minorHAnsi" w:cstheme="minorHAnsi"/>
                <w:iCs/>
                <w:sz w:val="18"/>
                <w:szCs w:val="28"/>
                <w:lang w:val="en-AU"/>
              </w:rPr>
              <w:t xml:space="preserve"> swimming, bathing, diving, surfing, wave-boarding, body-boarding, wind-surfing, water parks or whitewater canoeing).</w:t>
            </w:r>
          </w:p>
          <w:p w14:paraId="3B46EE03" w14:textId="77777777" w:rsidR="006C6687" w:rsidRPr="005F1669" w:rsidRDefault="00000000" w:rsidP="00C55FCE">
            <w:pPr>
              <w:pStyle w:val="ListParagraph"/>
              <w:numPr>
                <w:ilvl w:val="2"/>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
                <w:sz w:val="18"/>
                <w:szCs w:val="28"/>
                <w:lang w:val="en-AU"/>
              </w:rPr>
              <w:t>Incidental contact (secondary contact)</w:t>
            </w:r>
            <w:r w:rsidRPr="005F1669">
              <w:rPr>
                <w:rFonts w:asciiTheme="minorHAnsi" w:hAnsiTheme="minorHAnsi" w:cstheme="minorHAnsi"/>
                <w:iCs/>
                <w:sz w:val="18"/>
                <w:szCs w:val="28"/>
                <w:lang w:val="en-AU"/>
              </w:rPr>
              <w:t xml:space="preserve"> — activity in which only the limbs are regularly wet and in which greater contact (including swallowing water) is unusual (e</w:t>
            </w:r>
            <w:r w:rsidR="00D14228" w:rsidRPr="005F1669">
              <w:rPr>
                <w:rFonts w:asciiTheme="minorHAnsi" w:hAnsiTheme="minorHAnsi" w:cstheme="minorHAnsi"/>
                <w:iCs/>
                <w:sz w:val="18"/>
                <w:szCs w:val="28"/>
                <w:lang w:val="en-AU"/>
              </w:rPr>
              <w:t>.</w:t>
            </w:r>
            <w:r w:rsidRPr="005F1669">
              <w:rPr>
                <w:rFonts w:asciiTheme="minorHAnsi" w:hAnsiTheme="minorHAnsi" w:cstheme="minorHAnsi"/>
                <w:iCs/>
                <w:sz w:val="18"/>
                <w:szCs w:val="28"/>
                <w:lang w:val="en-AU"/>
              </w:rPr>
              <w:t>g</w:t>
            </w:r>
            <w:r w:rsidR="00D14228" w:rsidRPr="005F1669">
              <w:rPr>
                <w:rFonts w:asciiTheme="minorHAnsi" w:hAnsiTheme="minorHAnsi" w:cstheme="minorHAnsi"/>
                <w:iCs/>
                <w:sz w:val="18"/>
                <w:szCs w:val="28"/>
                <w:lang w:val="en-AU"/>
              </w:rPr>
              <w:t>.</w:t>
            </w:r>
            <w:r w:rsidRPr="005F1669">
              <w:rPr>
                <w:rFonts w:asciiTheme="minorHAnsi" w:hAnsiTheme="minorHAnsi" w:cstheme="minorHAnsi"/>
                <w:iCs/>
                <w:sz w:val="18"/>
                <w:szCs w:val="28"/>
                <w:lang w:val="en-AU"/>
              </w:rPr>
              <w:t xml:space="preserve"> boating, wading, sailing, kayaking and fishing), and including occasional and inadvertent immersion through slipping or being swept into the water by a wave.</w:t>
            </w:r>
          </w:p>
          <w:p w14:paraId="2B25C22E" w14:textId="77777777" w:rsidR="006C6687" w:rsidRPr="005F1669" w:rsidRDefault="00000000" w:rsidP="00C55FCE">
            <w:pPr>
              <w:pStyle w:val="ListParagraph"/>
              <w:numPr>
                <w:ilvl w:val="2"/>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
                <w:sz w:val="18"/>
                <w:szCs w:val="28"/>
                <w:lang w:val="en-AU"/>
              </w:rPr>
              <w:t xml:space="preserve">No contact (aesthetic uses) </w:t>
            </w:r>
            <w:r w:rsidRPr="005F1669">
              <w:rPr>
                <w:rFonts w:asciiTheme="minorHAnsi" w:hAnsiTheme="minorHAnsi" w:cstheme="minorHAnsi"/>
                <w:iCs/>
                <w:sz w:val="18"/>
                <w:szCs w:val="28"/>
                <w:lang w:val="en-AU"/>
              </w:rPr>
              <w:t>— activity in which there is normally no contact with water (e</w:t>
            </w:r>
            <w:r w:rsidR="00D14228" w:rsidRPr="005F1669">
              <w:rPr>
                <w:rFonts w:asciiTheme="minorHAnsi" w:hAnsiTheme="minorHAnsi" w:cstheme="minorHAnsi"/>
                <w:iCs/>
                <w:sz w:val="18"/>
                <w:szCs w:val="28"/>
                <w:lang w:val="en-AU"/>
              </w:rPr>
              <w:t>.</w:t>
            </w:r>
            <w:r w:rsidRPr="005F1669">
              <w:rPr>
                <w:rFonts w:asciiTheme="minorHAnsi" w:hAnsiTheme="minorHAnsi" w:cstheme="minorHAnsi"/>
                <w:iCs/>
                <w:sz w:val="18"/>
                <w:szCs w:val="28"/>
                <w:lang w:val="en-AU"/>
              </w:rPr>
              <w:t>g</w:t>
            </w:r>
            <w:r w:rsidR="00D14228" w:rsidRPr="005F1669">
              <w:rPr>
                <w:rFonts w:asciiTheme="minorHAnsi" w:hAnsiTheme="minorHAnsi" w:cstheme="minorHAnsi"/>
                <w:iCs/>
                <w:sz w:val="18"/>
                <w:szCs w:val="28"/>
                <w:lang w:val="en-AU"/>
              </w:rPr>
              <w:t>.</w:t>
            </w:r>
            <w:r w:rsidRPr="005F1669">
              <w:rPr>
                <w:rFonts w:asciiTheme="minorHAnsi" w:hAnsiTheme="minorHAnsi" w:cstheme="minorHAnsi"/>
                <w:iCs/>
                <w:sz w:val="18"/>
                <w:szCs w:val="28"/>
                <w:lang w:val="en-AU"/>
              </w:rPr>
              <w:t xml:space="preserve"> angling from shore), or where water is incidental to the activity (such as walking on a beach).</w:t>
            </w:r>
          </w:p>
          <w:p w14:paraId="6297376D" w14:textId="77777777" w:rsidR="00F50AD3" w:rsidRPr="005F1669" w:rsidRDefault="00000000" w:rsidP="00C55FCE">
            <w:pPr>
              <w:pStyle w:val="ListParagraph"/>
              <w:numPr>
                <w:ilvl w:val="1"/>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 xml:space="preserve">Most types of water-based recreational activities should fit under the above categories.  </w:t>
            </w:r>
            <w:r w:rsidR="0046533B" w:rsidRPr="005F1669">
              <w:rPr>
                <w:rFonts w:asciiTheme="minorHAnsi" w:hAnsiTheme="minorHAnsi" w:cstheme="minorHAnsi"/>
                <w:iCs/>
                <w:sz w:val="18"/>
                <w:szCs w:val="28"/>
                <w:lang w:val="en-AU"/>
              </w:rPr>
              <w:t>Activities may include:</w:t>
            </w:r>
          </w:p>
          <w:p w14:paraId="5E362CD5"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Swimming</w:t>
            </w:r>
          </w:p>
          <w:p w14:paraId="5F62D838"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Surfing</w:t>
            </w:r>
          </w:p>
          <w:p w14:paraId="6E0DCB4F"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Water skiing</w:t>
            </w:r>
          </w:p>
          <w:p w14:paraId="223D9647"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Jet skiing</w:t>
            </w:r>
          </w:p>
          <w:p w14:paraId="2FBAEFF2"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 xml:space="preserve">Diving, including snorkelling, scuba and activities such as spearfishing </w:t>
            </w:r>
          </w:p>
          <w:p w14:paraId="3193DBB3"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Kiteboarding, and kitesurfing</w:t>
            </w:r>
          </w:p>
          <w:p w14:paraId="10603221"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Parasailing (from the beach or behind a boat)</w:t>
            </w:r>
          </w:p>
          <w:p w14:paraId="556FD622"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Sail boarding and wind surfing</w:t>
            </w:r>
          </w:p>
          <w:p w14:paraId="3E76AE65"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Kayaking and canoeing, including sea kayaking</w:t>
            </w:r>
          </w:p>
          <w:p w14:paraId="6A0D1C93" w14:textId="77777777" w:rsidR="00B32D61"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Rowing</w:t>
            </w:r>
          </w:p>
          <w:p w14:paraId="140E22F9"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Fishing from a kayak or canoe</w:t>
            </w:r>
          </w:p>
          <w:p w14:paraId="7D606FB0"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Fishing from a shoreline or riverbank with wading</w:t>
            </w:r>
          </w:p>
          <w:p w14:paraId="77A9ACD8"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Angling from the shore (no contact)</w:t>
            </w:r>
          </w:p>
          <w:p w14:paraId="4358C8B0"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Sunbathing (no contact)</w:t>
            </w:r>
          </w:p>
          <w:p w14:paraId="4017E945" w14:textId="77777777" w:rsidR="0046533B" w:rsidRPr="005F1669" w:rsidRDefault="00000000" w:rsidP="00C55FCE">
            <w:pPr>
              <w:pStyle w:val="ListParagraph"/>
              <w:numPr>
                <w:ilvl w:val="2"/>
                <w:numId w:val="9"/>
              </w:numPr>
              <w:spacing w:before="20" w:after="20" w:line="240" w:lineRule="auto"/>
              <w:ind w:left="215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Other aesthetic uses, e.g. walking along the beach, etc.</w:t>
            </w:r>
          </w:p>
          <w:p w14:paraId="705CD408" w14:textId="77777777" w:rsidR="00CF7EDD" w:rsidRPr="005F1669" w:rsidRDefault="00000000" w:rsidP="00C55FCE">
            <w:pPr>
              <w:pStyle w:val="ListParagraph"/>
              <w:numPr>
                <w:ilvl w:val="0"/>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Studies investigating illnesses acquired from treated recreational water (e.g. swimming pools, spas, hot tubs) will be excluded.</w:t>
            </w:r>
          </w:p>
          <w:p w14:paraId="343F1A30" w14:textId="77777777" w:rsidR="00CF7EDD" w:rsidRPr="00AE38EF" w:rsidRDefault="00000000" w:rsidP="00AE38EF">
            <w:pPr>
              <w:pStyle w:val="ListParagraph"/>
              <w:numPr>
                <w:ilvl w:val="0"/>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 xml:space="preserve">Health outcomes </w:t>
            </w:r>
            <w:proofErr w:type="gramStart"/>
            <w:r w:rsidRPr="005F1669">
              <w:rPr>
                <w:rFonts w:asciiTheme="minorHAnsi" w:hAnsiTheme="minorHAnsi" w:cstheme="minorHAnsi"/>
                <w:iCs/>
                <w:sz w:val="18"/>
                <w:szCs w:val="28"/>
                <w:lang w:val="en-AU"/>
              </w:rPr>
              <w:t>as a result of</w:t>
            </w:r>
            <w:proofErr w:type="gramEnd"/>
            <w:r w:rsidRPr="005F1669">
              <w:rPr>
                <w:rFonts w:asciiTheme="minorHAnsi" w:hAnsiTheme="minorHAnsi" w:cstheme="minorHAnsi"/>
                <w:iCs/>
                <w:sz w:val="18"/>
                <w:szCs w:val="28"/>
                <w:lang w:val="en-AU"/>
              </w:rPr>
              <w:t xml:space="preserve"> domestic </w:t>
            </w:r>
            <w:r w:rsidR="00E56B02" w:rsidRPr="005F1669">
              <w:rPr>
                <w:rFonts w:asciiTheme="minorHAnsi" w:hAnsiTheme="minorHAnsi" w:cstheme="minorHAnsi"/>
                <w:iCs/>
                <w:sz w:val="18"/>
                <w:szCs w:val="28"/>
                <w:lang w:val="en-AU"/>
              </w:rPr>
              <w:t xml:space="preserve">exposure </w:t>
            </w:r>
            <w:r w:rsidRPr="005F1669">
              <w:rPr>
                <w:rFonts w:asciiTheme="minorHAnsi" w:hAnsiTheme="minorHAnsi" w:cstheme="minorHAnsi"/>
                <w:iCs/>
                <w:sz w:val="18"/>
                <w:szCs w:val="28"/>
                <w:lang w:val="en-AU"/>
              </w:rPr>
              <w:t xml:space="preserve">(e.g. drinking water or water used for washing) or occupational exposure to natural waters will also be </w:t>
            </w:r>
            <w:r w:rsidR="00AE38EF" w:rsidRPr="00AE38EF">
              <w:rPr>
                <w:rFonts w:asciiTheme="minorHAnsi" w:hAnsiTheme="minorHAnsi" w:cstheme="minorHAnsi"/>
                <w:iCs/>
                <w:sz w:val="18"/>
                <w:szCs w:val="28"/>
                <w:lang w:val="en-AU"/>
              </w:rPr>
              <w:t>excluded unless a study is clearly valuable in terms of protecting a subgroup.</w:t>
            </w:r>
          </w:p>
          <w:p w14:paraId="73DC70D6" w14:textId="77777777" w:rsidR="00041CF4" w:rsidRPr="005F1669" w:rsidRDefault="00000000" w:rsidP="00C55FCE">
            <w:pPr>
              <w:pStyle w:val="ListParagraph"/>
              <w:numPr>
                <w:ilvl w:val="0"/>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Exposure pathways to be considered</w:t>
            </w:r>
            <w:r w:rsidR="00CF7EDD" w:rsidRPr="005F1669">
              <w:rPr>
                <w:rFonts w:asciiTheme="minorHAnsi" w:hAnsiTheme="minorHAnsi" w:cstheme="minorHAnsi"/>
                <w:iCs/>
                <w:sz w:val="18"/>
                <w:szCs w:val="28"/>
                <w:lang w:val="en-AU"/>
              </w:rPr>
              <w:t xml:space="preserve"> are oral ingestion of water</w:t>
            </w:r>
            <w:r w:rsidRPr="005F1669">
              <w:rPr>
                <w:rFonts w:asciiTheme="minorHAnsi" w:hAnsiTheme="minorHAnsi" w:cstheme="minorHAnsi"/>
                <w:iCs/>
                <w:sz w:val="18"/>
                <w:szCs w:val="28"/>
                <w:lang w:val="en-AU"/>
              </w:rPr>
              <w:t xml:space="preserve">, </w:t>
            </w:r>
            <w:r w:rsidR="00CF7EDD" w:rsidRPr="005F1669">
              <w:rPr>
                <w:rFonts w:asciiTheme="minorHAnsi" w:hAnsiTheme="minorHAnsi" w:cstheme="minorHAnsi"/>
                <w:iCs/>
                <w:sz w:val="18"/>
                <w:szCs w:val="28"/>
                <w:lang w:val="en-AU"/>
              </w:rPr>
              <w:t>inhalation of aerosols</w:t>
            </w:r>
            <w:r w:rsidRPr="005F1669">
              <w:rPr>
                <w:rFonts w:asciiTheme="minorHAnsi" w:hAnsiTheme="minorHAnsi" w:cstheme="minorHAnsi"/>
                <w:iCs/>
                <w:sz w:val="18"/>
                <w:szCs w:val="28"/>
                <w:lang w:val="en-AU"/>
              </w:rPr>
              <w:t xml:space="preserve"> and exposure via skin (dermis), eye (ocular) and ear (aural) pathways.  It is expected that the literature with respect to chemical hazards in recreational waters will mainly deal with oral ingestion and dermal exposure with very little material being available on the other pathways.</w:t>
            </w:r>
          </w:p>
          <w:p w14:paraId="6AE1B3EE" w14:textId="77777777" w:rsidR="00041CF4" w:rsidRPr="005F1669" w:rsidRDefault="00000000" w:rsidP="00C55FCE">
            <w:pPr>
              <w:pStyle w:val="ListParagraph"/>
              <w:numPr>
                <w:ilvl w:val="0"/>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Contaminant exposure pathways should not just focus on the water column but also consider surface films and sediments due to the partitioning behaviour of compounds in the environment.</w:t>
            </w:r>
          </w:p>
          <w:p w14:paraId="6FC0AAC4" w14:textId="77777777" w:rsidR="002F3B01" w:rsidRPr="005F1669" w:rsidRDefault="00000000" w:rsidP="00C55FCE">
            <w:pPr>
              <w:pStyle w:val="ListParagraph"/>
              <w:numPr>
                <w:ilvl w:val="0"/>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 xml:space="preserve">The comparative populations are </w:t>
            </w:r>
            <w:r w:rsidR="00021CDD" w:rsidRPr="005F1669">
              <w:rPr>
                <w:rFonts w:asciiTheme="minorHAnsi" w:hAnsiTheme="minorHAnsi" w:cstheme="minorHAnsi"/>
                <w:iCs/>
                <w:sz w:val="18"/>
                <w:szCs w:val="28"/>
                <w:lang w:val="en-AU"/>
              </w:rPr>
              <w:t>human populations</w:t>
            </w:r>
            <w:r w:rsidRPr="005F1669">
              <w:rPr>
                <w:rFonts w:asciiTheme="minorHAnsi" w:hAnsiTheme="minorHAnsi" w:cstheme="minorHAnsi"/>
                <w:iCs/>
                <w:sz w:val="18"/>
                <w:szCs w:val="28"/>
                <w:lang w:val="en-AU"/>
              </w:rPr>
              <w:t xml:space="preserve"> with:</w:t>
            </w:r>
          </w:p>
          <w:p w14:paraId="4D642467" w14:textId="77777777" w:rsidR="002F3B01" w:rsidRPr="005F1669" w:rsidRDefault="00000000" w:rsidP="00C55FCE">
            <w:pPr>
              <w:pStyle w:val="ListParagraph"/>
              <w:numPr>
                <w:ilvl w:val="1"/>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lastRenderedPageBreak/>
              <w:t>No contact with natural waters.</w:t>
            </w:r>
          </w:p>
          <w:p w14:paraId="15D55F5C" w14:textId="77777777" w:rsidR="002F3B01" w:rsidRPr="005F1669" w:rsidRDefault="00000000" w:rsidP="00C55FCE">
            <w:pPr>
              <w:pStyle w:val="ListParagraph"/>
              <w:numPr>
                <w:ilvl w:val="1"/>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Different levels of recreational exposure (e.g. no head immersion).</w:t>
            </w:r>
          </w:p>
          <w:p w14:paraId="35B7FB07" w14:textId="77777777" w:rsidR="002F3B01" w:rsidRPr="005F1669" w:rsidRDefault="00000000" w:rsidP="00C55FCE">
            <w:pPr>
              <w:pStyle w:val="ListParagraph"/>
              <w:numPr>
                <w:ilvl w:val="1"/>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Recreational exposure to different grades of polluted water.</w:t>
            </w:r>
          </w:p>
          <w:p w14:paraId="6E2614A1" w14:textId="77777777" w:rsidR="007E046C" w:rsidRPr="005F1669" w:rsidRDefault="00000000" w:rsidP="00C55FCE">
            <w:pPr>
              <w:pStyle w:val="ListParagraph"/>
              <w:numPr>
                <w:ilvl w:val="1"/>
                <w:numId w:val="9"/>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lang w:val="en-AU"/>
              </w:rPr>
            </w:pPr>
            <w:r w:rsidRPr="007E4AB9">
              <w:rPr>
                <w:rFonts w:asciiTheme="minorHAnsi" w:hAnsiTheme="minorHAnsi" w:cstheme="minorHAnsi"/>
                <w:iCs/>
                <w:sz w:val="18"/>
                <w:szCs w:val="28"/>
                <w:lang w:val="en-AU"/>
              </w:rPr>
              <w:t>Note that papers that do not report rates of illness in a comparator group may be excluded as it would be impossible to calculate a risk metric for such studies.</w:t>
            </w:r>
          </w:p>
        </w:tc>
      </w:tr>
      <w:tr w:rsidR="00B8056D" w14:paraId="3CBB9BD1" w14:textId="77777777" w:rsidTr="00B8056D">
        <w:tc>
          <w:tcPr>
            <w:cnfStyle w:val="001000000000" w:firstRow="0" w:lastRow="0" w:firstColumn="1" w:lastColumn="0" w:oddVBand="0" w:evenVBand="0" w:oddHBand="0" w:evenHBand="0" w:firstRowFirstColumn="0" w:firstRowLastColumn="0" w:lastRowFirstColumn="0" w:lastRowLastColumn="0"/>
            <w:tcW w:w="850" w:type="pct"/>
          </w:tcPr>
          <w:p w14:paraId="7EE28DE9" w14:textId="77777777" w:rsidR="006C4287" w:rsidRPr="005F1669" w:rsidRDefault="00000000" w:rsidP="006C4287">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lastRenderedPageBreak/>
              <w:t>Outcomes</w:t>
            </w:r>
          </w:p>
        </w:tc>
        <w:tc>
          <w:tcPr>
            <w:tcW w:w="4150" w:type="pct"/>
          </w:tcPr>
          <w:p w14:paraId="546B147C" w14:textId="77777777" w:rsidR="006C4287" w:rsidRPr="005F1669" w:rsidRDefault="00000000" w:rsidP="006C428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rPr>
            </w:pPr>
            <w:r w:rsidRPr="005F1669">
              <w:rPr>
                <w:rFonts w:asciiTheme="minorHAnsi" w:hAnsiTheme="minorHAnsi" w:cstheme="minorHAnsi"/>
                <w:bCs/>
                <w:iCs/>
                <w:sz w:val="18"/>
                <w:szCs w:val="28"/>
              </w:rPr>
              <w:t xml:space="preserve">Relevant health outcomes of interest </w:t>
            </w:r>
            <w:r w:rsidR="0046712B" w:rsidRPr="005F1669">
              <w:rPr>
                <w:rFonts w:asciiTheme="minorHAnsi" w:hAnsiTheme="minorHAnsi" w:cstheme="minorHAnsi"/>
                <w:bCs/>
                <w:iCs/>
                <w:sz w:val="18"/>
                <w:szCs w:val="28"/>
              </w:rPr>
              <w:t>are</w:t>
            </w:r>
            <w:r w:rsidRPr="005F1669">
              <w:rPr>
                <w:rFonts w:asciiTheme="minorHAnsi" w:hAnsiTheme="minorHAnsi" w:cstheme="minorHAnsi"/>
                <w:bCs/>
                <w:iCs/>
                <w:sz w:val="18"/>
                <w:szCs w:val="28"/>
              </w:rPr>
              <w:t>:</w:t>
            </w:r>
          </w:p>
          <w:p w14:paraId="2AFDC82B" w14:textId="77777777" w:rsidR="00630467" w:rsidRPr="005F1669" w:rsidRDefault="00000000" w:rsidP="00C55FCE">
            <w:pPr>
              <w:pStyle w:val="ListParagraph"/>
              <w:numPr>
                <w:ilvl w:val="0"/>
                <w:numId w:val="9"/>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All relevant human health outcomes are of interest</w:t>
            </w:r>
            <w:r w:rsidR="00E80132" w:rsidRPr="005F1669">
              <w:rPr>
                <w:rFonts w:asciiTheme="minorHAnsi" w:hAnsiTheme="minorHAnsi" w:cstheme="minorHAnsi"/>
                <w:iCs/>
                <w:sz w:val="18"/>
                <w:szCs w:val="28"/>
                <w:lang w:val="en-AU"/>
              </w:rPr>
              <w:t>.</w:t>
            </w:r>
          </w:p>
          <w:p w14:paraId="64F4DB68" w14:textId="77777777" w:rsidR="0014692E" w:rsidRPr="005F1669" w:rsidRDefault="00000000" w:rsidP="0014692E">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The health outcomes may be:</w:t>
            </w:r>
          </w:p>
          <w:p w14:paraId="2092110E" w14:textId="77777777" w:rsidR="0014692E" w:rsidRPr="005F1669" w:rsidRDefault="00000000" w:rsidP="00C55FCE">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 xml:space="preserve">Self-reported cases of illness (such as </w:t>
            </w:r>
            <w:r w:rsidR="00E24FC0" w:rsidRPr="005F1669">
              <w:rPr>
                <w:rFonts w:asciiTheme="minorHAnsi" w:hAnsiTheme="minorHAnsi" w:cstheme="minorHAnsi"/>
                <w:iCs/>
                <w:sz w:val="18"/>
                <w:szCs w:val="28"/>
                <w:lang w:val="en-AU"/>
              </w:rPr>
              <w:t>rash</w:t>
            </w:r>
            <w:r w:rsidRPr="005F1669">
              <w:rPr>
                <w:rFonts w:asciiTheme="minorHAnsi" w:hAnsiTheme="minorHAnsi" w:cstheme="minorHAnsi"/>
                <w:iCs/>
                <w:sz w:val="18"/>
                <w:szCs w:val="28"/>
                <w:lang w:val="en-AU"/>
              </w:rPr>
              <w:t>) following natural recreational water exposure</w:t>
            </w:r>
          </w:p>
          <w:p w14:paraId="1EA50B9F" w14:textId="77777777" w:rsidR="00734CB8" w:rsidRPr="00734CB8" w:rsidRDefault="00000000" w:rsidP="00734CB8">
            <w:pPr>
              <w:pStyle w:val="ListParagraph"/>
              <w:numPr>
                <w:ilvl w:val="0"/>
                <w:numId w:val="12"/>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18"/>
                <w:szCs w:val="28"/>
                <w:lang w:val="en-AU"/>
              </w:rPr>
            </w:pPr>
            <w:r w:rsidRPr="005F1669">
              <w:rPr>
                <w:rFonts w:asciiTheme="minorHAnsi" w:hAnsiTheme="minorHAnsi" w:cstheme="minorHAnsi"/>
                <w:iCs/>
                <w:sz w:val="18"/>
                <w:szCs w:val="28"/>
                <w:lang w:val="en-AU"/>
              </w:rPr>
              <w:t xml:space="preserve">Confirmed diagnosis of </w:t>
            </w:r>
            <w:r w:rsidR="00E24FC0" w:rsidRPr="005F1669">
              <w:rPr>
                <w:rFonts w:asciiTheme="minorHAnsi" w:hAnsiTheme="minorHAnsi" w:cstheme="minorHAnsi"/>
                <w:iCs/>
                <w:sz w:val="18"/>
                <w:szCs w:val="28"/>
                <w:lang w:val="en-AU"/>
              </w:rPr>
              <w:t>toxic response</w:t>
            </w:r>
            <w:r w:rsidRPr="005F1669">
              <w:rPr>
                <w:rFonts w:asciiTheme="minorHAnsi" w:hAnsiTheme="minorHAnsi" w:cstheme="minorHAnsi"/>
                <w:iCs/>
                <w:sz w:val="18"/>
                <w:szCs w:val="28"/>
                <w:lang w:val="en-AU"/>
              </w:rPr>
              <w:t xml:space="preserve"> following exposure.</w:t>
            </w:r>
          </w:p>
        </w:tc>
      </w:tr>
      <w:tr w:rsidR="00B8056D" w14:paraId="01B4814C" w14:textId="77777777" w:rsidTr="00B8056D">
        <w:trPr>
          <w:trHeight w:val="479"/>
        </w:trPr>
        <w:tc>
          <w:tcPr>
            <w:cnfStyle w:val="001000000000" w:firstRow="0" w:lastRow="0" w:firstColumn="1" w:lastColumn="0" w:oddVBand="0" w:evenVBand="0" w:oddHBand="0" w:evenHBand="0" w:firstRowFirstColumn="0" w:firstRowLastColumn="0" w:lastRowFirstColumn="0" w:lastRowLastColumn="0"/>
            <w:tcW w:w="850" w:type="pct"/>
          </w:tcPr>
          <w:p w14:paraId="04557E97" w14:textId="77777777" w:rsidR="006C4287" w:rsidRPr="005F1669" w:rsidRDefault="00000000" w:rsidP="006C4287">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Study Type</w:t>
            </w:r>
          </w:p>
        </w:tc>
        <w:tc>
          <w:tcPr>
            <w:tcW w:w="4150" w:type="pct"/>
          </w:tcPr>
          <w:p w14:paraId="5EE61C47" w14:textId="77777777" w:rsidR="004B37DF" w:rsidRPr="005F1669" w:rsidRDefault="00000000" w:rsidP="00B54FC7">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 xml:space="preserve">The review </w:t>
            </w:r>
            <w:r w:rsidR="00E96618" w:rsidRPr="005F1669">
              <w:rPr>
                <w:rFonts w:asciiTheme="minorHAnsi" w:hAnsiTheme="minorHAnsi" w:cstheme="minorHAnsi"/>
                <w:iCs/>
                <w:sz w:val="18"/>
                <w:szCs w:val="28"/>
              </w:rPr>
              <w:t xml:space="preserve">will </w:t>
            </w:r>
            <w:r w:rsidRPr="005F1669">
              <w:rPr>
                <w:rFonts w:asciiTheme="minorHAnsi" w:hAnsiTheme="minorHAnsi" w:cstheme="minorHAnsi"/>
                <w:iCs/>
                <w:sz w:val="18"/>
                <w:szCs w:val="28"/>
              </w:rPr>
              <w:t>consider:</w:t>
            </w:r>
          </w:p>
          <w:p w14:paraId="3CD7BD30" w14:textId="77777777" w:rsidR="00E80132" w:rsidRPr="005F1669" w:rsidRDefault="00000000" w:rsidP="00C55FCE">
            <w:pPr>
              <w:pStyle w:val="ListParagraph"/>
              <w:numPr>
                <w:ilvl w:val="0"/>
                <w:numId w:val="1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Reviews of recreational water quality risk monitoring and management focussing on:</w:t>
            </w:r>
          </w:p>
          <w:p w14:paraId="3B81BBC5" w14:textId="77777777" w:rsidR="004B37DF" w:rsidRPr="005F1669" w:rsidRDefault="00000000" w:rsidP="00C55FCE">
            <w:pPr>
              <w:pStyle w:val="ListParagraph"/>
              <w:numPr>
                <w:ilvl w:val="1"/>
                <w:numId w:val="1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Identification and evaluation of existing methodologies for health risk assessment for chemical exposures; and</w:t>
            </w:r>
          </w:p>
          <w:p w14:paraId="7B0D4C87" w14:textId="77777777" w:rsidR="00E80132" w:rsidRPr="005F1669" w:rsidRDefault="00000000" w:rsidP="00C55FCE">
            <w:pPr>
              <w:pStyle w:val="ListParagraph"/>
              <w:numPr>
                <w:ilvl w:val="1"/>
                <w:numId w:val="1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Site-specific case studies.</w:t>
            </w:r>
          </w:p>
          <w:p w14:paraId="483DE0B0" w14:textId="77777777" w:rsidR="003111C9" w:rsidRPr="005F1669" w:rsidRDefault="00000000" w:rsidP="00C55FCE">
            <w:pPr>
              <w:pStyle w:val="ListParagraph"/>
              <w:numPr>
                <w:ilvl w:val="0"/>
                <w:numId w:val="13"/>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5F1669">
              <w:rPr>
                <w:rFonts w:asciiTheme="minorHAnsi" w:hAnsiTheme="minorHAnsi" w:cstheme="minorHAnsi"/>
                <w:iCs/>
                <w:sz w:val="18"/>
                <w:szCs w:val="28"/>
                <w:lang w:val="en-AU"/>
              </w:rPr>
              <w:t>Existing recreational water quality guidelines/reports</w:t>
            </w:r>
            <w:r w:rsidR="00E5419B" w:rsidRPr="005F1669">
              <w:rPr>
                <w:rFonts w:asciiTheme="minorHAnsi" w:hAnsiTheme="minorHAnsi" w:cstheme="minorHAnsi"/>
                <w:iCs/>
                <w:sz w:val="18"/>
                <w:szCs w:val="28"/>
                <w:lang w:val="en-AU"/>
              </w:rPr>
              <w:t xml:space="preserve">. </w:t>
            </w:r>
            <w:r w:rsidRPr="005F1669">
              <w:rPr>
                <w:rFonts w:asciiTheme="minorHAnsi" w:hAnsiTheme="minorHAnsi" w:cstheme="minorHAnsi"/>
                <w:iCs/>
                <w:sz w:val="18"/>
                <w:szCs w:val="28"/>
                <w:lang w:val="en-AU"/>
              </w:rPr>
              <w:t xml:space="preserve"> </w:t>
            </w:r>
            <w:r w:rsidR="00E5419B" w:rsidRPr="005F1669">
              <w:rPr>
                <w:rFonts w:asciiTheme="minorHAnsi" w:hAnsiTheme="minorHAnsi" w:cstheme="minorHAnsi"/>
                <w:iCs/>
                <w:sz w:val="18"/>
                <w:szCs w:val="28"/>
                <w:lang w:val="en-AU"/>
              </w:rPr>
              <w:t>A</w:t>
            </w:r>
            <w:r w:rsidRPr="005F1669">
              <w:rPr>
                <w:rFonts w:asciiTheme="minorHAnsi" w:hAnsiTheme="minorHAnsi" w:cstheme="minorHAnsi"/>
                <w:iCs/>
                <w:sz w:val="18"/>
                <w:szCs w:val="28"/>
                <w:lang w:val="en-AU"/>
              </w:rPr>
              <w:t xml:space="preserve"> listing of reports supplied by the RWQAC is included in </w:t>
            </w:r>
            <w:r w:rsidRPr="005F1669">
              <w:rPr>
                <w:rFonts w:asciiTheme="minorHAnsi" w:hAnsiTheme="minorHAnsi" w:cstheme="minorHAnsi"/>
                <w:b/>
                <w:bCs/>
                <w:iCs/>
                <w:sz w:val="18"/>
                <w:szCs w:val="28"/>
                <w:lang w:val="en-AU"/>
              </w:rPr>
              <w:t xml:space="preserve">Appendix </w:t>
            </w:r>
            <w:r w:rsidR="00A972B6" w:rsidRPr="005F1669">
              <w:rPr>
                <w:rFonts w:asciiTheme="minorHAnsi" w:hAnsiTheme="minorHAnsi" w:cstheme="minorHAnsi"/>
                <w:b/>
                <w:bCs/>
                <w:iCs/>
                <w:sz w:val="18"/>
                <w:szCs w:val="28"/>
                <w:lang w:val="en-AU"/>
              </w:rPr>
              <w:t>3</w:t>
            </w:r>
            <w:r w:rsidR="00E5419B" w:rsidRPr="005F1669">
              <w:rPr>
                <w:rFonts w:asciiTheme="minorHAnsi" w:hAnsiTheme="minorHAnsi" w:cstheme="minorHAnsi"/>
                <w:iCs/>
                <w:sz w:val="18"/>
                <w:szCs w:val="28"/>
                <w:lang w:val="en-AU"/>
              </w:rPr>
              <w:t>.</w:t>
            </w:r>
          </w:p>
          <w:p w14:paraId="08E18D58" w14:textId="77777777" w:rsidR="00C71995" w:rsidRPr="007E4AB9" w:rsidRDefault="00000000" w:rsidP="00C55FCE">
            <w:pPr>
              <w:pStyle w:val="ListParagraph"/>
              <w:numPr>
                <w:ilvl w:val="0"/>
                <w:numId w:val="13"/>
              </w:numPr>
              <w:spacing w:before="20" w:after="2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lang w:val="en-AU"/>
              </w:rPr>
            </w:pPr>
            <w:r w:rsidRPr="007E4AB9">
              <w:rPr>
                <w:rFonts w:asciiTheme="minorHAnsi" w:hAnsiTheme="minorHAnsi" w:cstheme="minorHAnsi"/>
                <w:iCs/>
                <w:sz w:val="18"/>
                <w:szCs w:val="28"/>
                <w:lang w:val="en-AU"/>
              </w:rPr>
              <w:t>Grey literature, reports and guidelines from reputable international and national agencies (e.g. WHO, US EPA, State and Commonwealth Departments of Health, State EPAs, environmental agencies of OECD member countries where such documents are available in English, etc.)</w:t>
            </w:r>
          </w:p>
          <w:p w14:paraId="4FF80E6F" w14:textId="77777777" w:rsidR="00A66D40" w:rsidRPr="005F1669" w:rsidRDefault="00000000" w:rsidP="00C71995">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Where possible, the above studies will be categorised according to a selected list of Critical Appraisal Skills Programme (CASP) study types as follows:</w:t>
            </w:r>
          </w:p>
          <w:p w14:paraId="7A4E8B44" w14:textId="77777777" w:rsidR="00A66D40" w:rsidRPr="005F1669" w:rsidRDefault="00000000" w:rsidP="0047749B">
            <w:pPr>
              <w:numPr>
                <w:ilvl w:val="0"/>
                <w:numId w:val="26"/>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Case control study</w:t>
            </w:r>
          </w:p>
          <w:p w14:paraId="3241B2D4" w14:textId="77777777" w:rsidR="00A66D40" w:rsidRPr="005F1669" w:rsidRDefault="00000000" w:rsidP="0047749B">
            <w:pPr>
              <w:numPr>
                <w:ilvl w:val="0"/>
                <w:numId w:val="26"/>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Cohort study</w:t>
            </w:r>
          </w:p>
          <w:p w14:paraId="1D764410" w14:textId="77777777" w:rsidR="00A66D40" w:rsidRPr="005F1669" w:rsidRDefault="00000000" w:rsidP="0047749B">
            <w:pPr>
              <w:numPr>
                <w:ilvl w:val="0"/>
                <w:numId w:val="26"/>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 xml:space="preserve">Diagnostic test </w:t>
            </w:r>
            <w:r w:rsidR="00EF10BE" w:rsidRPr="005F1669">
              <w:rPr>
                <w:rFonts w:asciiTheme="minorHAnsi" w:hAnsiTheme="minorHAnsi" w:cstheme="minorHAnsi"/>
                <w:iCs/>
                <w:sz w:val="18"/>
                <w:szCs w:val="28"/>
              </w:rPr>
              <w:t>study</w:t>
            </w:r>
          </w:p>
          <w:p w14:paraId="5D1DD381" w14:textId="77777777" w:rsidR="00A66D40" w:rsidRPr="005F1669" w:rsidRDefault="00000000" w:rsidP="0047749B">
            <w:pPr>
              <w:numPr>
                <w:ilvl w:val="0"/>
                <w:numId w:val="26"/>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Systematic review</w:t>
            </w:r>
          </w:p>
          <w:p w14:paraId="5C47F6D2" w14:textId="77777777" w:rsidR="00A66D40" w:rsidRPr="005F1669" w:rsidRDefault="00000000" w:rsidP="0047749B">
            <w:pPr>
              <w:numPr>
                <w:ilvl w:val="0"/>
                <w:numId w:val="26"/>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Qualitative research</w:t>
            </w:r>
          </w:p>
          <w:p w14:paraId="4FD4B2E6" w14:textId="77777777" w:rsidR="00A66D40" w:rsidRPr="005F1669" w:rsidRDefault="00000000" w:rsidP="0047749B">
            <w:pPr>
              <w:numPr>
                <w:ilvl w:val="0"/>
                <w:numId w:val="26"/>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 xml:space="preserve">Randomised </w:t>
            </w:r>
            <w:r w:rsidR="00EF10BE" w:rsidRPr="005F1669">
              <w:rPr>
                <w:rFonts w:asciiTheme="minorHAnsi" w:hAnsiTheme="minorHAnsi" w:cstheme="minorHAnsi"/>
                <w:iCs/>
                <w:sz w:val="18"/>
                <w:szCs w:val="28"/>
              </w:rPr>
              <w:t>controlled trial</w:t>
            </w:r>
            <w:r w:rsidR="00410FE1" w:rsidRPr="005F1669">
              <w:rPr>
                <w:rFonts w:asciiTheme="minorHAnsi" w:hAnsiTheme="minorHAnsi" w:cstheme="minorHAnsi"/>
                <w:iCs/>
                <w:sz w:val="18"/>
                <w:szCs w:val="28"/>
              </w:rPr>
              <w:t xml:space="preserve"> (RCT)</w:t>
            </w:r>
          </w:p>
          <w:p w14:paraId="2DE00EE0" w14:textId="77777777" w:rsidR="00A66D40" w:rsidRPr="005F1669" w:rsidRDefault="00000000" w:rsidP="0047749B">
            <w:pPr>
              <w:numPr>
                <w:ilvl w:val="0"/>
                <w:numId w:val="26"/>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Cross-sectional study (mix of case-control and cohort)</w:t>
            </w:r>
          </w:p>
          <w:p w14:paraId="07A781BE" w14:textId="77777777" w:rsidR="00A66D40" w:rsidRPr="005F1669" w:rsidRDefault="00000000" w:rsidP="007E3BF1">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28"/>
              </w:rPr>
            </w:pPr>
            <w:r w:rsidRPr="005F1669">
              <w:rPr>
                <w:rFonts w:asciiTheme="minorHAnsi" w:hAnsiTheme="minorHAnsi" w:cstheme="minorHAnsi"/>
                <w:iCs/>
                <w:sz w:val="18"/>
                <w:szCs w:val="28"/>
              </w:rPr>
              <w:t>Study categories will be used to guide a critical appraisal of study quality and selection for the review.  See following sections.</w:t>
            </w:r>
          </w:p>
          <w:p w14:paraId="40290BBF" w14:textId="77777777" w:rsidR="00410FE1" w:rsidRPr="005F1669" w:rsidRDefault="00000000" w:rsidP="007E3BF1">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4F6228" w:themeColor="accent3" w:themeShade="80"/>
                <w:sz w:val="18"/>
                <w:szCs w:val="28"/>
              </w:rPr>
            </w:pPr>
            <w:r w:rsidRPr="005F1669">
              <w:rPr>
                <w:rFonts w:asciiTheme="minorHAnsi" w:hAnsiTheme="minorHAnsi" w:cstheme="minorHAnsi"/>
                <w:iCs/>
                <w:sz w:val="18"/>
                <w:szCs w:val="28"/>
              </w:rPr>
              <w:t>It is possible that the literature will contain very few if any case-control, cohort, diagnostic test, RCT or cross-sectional studies.  However, there may be some systematic reviews and qualitative research studies to which the CASP method can be applied.</w:t>
            </w:r>
          </w:p>
        </w:tc>
      </w:tr>
    </w:tbl>
    <w:p w14:paraId="04D0EB19" w14:textId="77777777" w:rsidR="006C4287" w:rsidRPr="005F1669" w:rsidRDefault="006C4287" w:rsidP="006C4287"/>
    <w:p w14:paraId="5DD7D12F" w14:textId="77777777" w:rsidR="006C4287" w:rsidRPr="005F1669" w:rsidRDefault="00000000" w:rsidP="001022E6">
      <w:pPr>
        <w:pStyle w:val="Heading2"/>
      </w:pPr>
      <w:bookmarkStart w:id="20" w:name="_Toc48640145"/>
      <w:r w:rsidRPr="005F1669">
        <w:t>Search Strategy and Selection of Evidence</w:t>
      </w:r>
      <w:bookmarkEnd w:id="20"/>
    </w:p>
    <w:p w14:paraId="3B80E443" w14:textId="4505E571" w:rsidR="006C4287" w:rsidRPr="005F1669" w:rsidRDefault="00000000" w:rsidP="00F85624">
      <w:r w:rsidRPr="005F1669">
        <w:t xml:space="preserve">The </w:t>
      </w:r>
      <w:r w:rsidR="001022E6" w:rsidRPr="005F1669">
        <w:t>specific steps that will be taken to find and select the evidence to be reviewed</w:t>
      </w:r>
      <w:r w:rsidRPr="005F1669">
        <w:t xml:space="preserve"> are outlined in </w:t>
      </w:r>
      <w:r w:rsidRPr="005F1669">
        <w:fldChar w:fldCharType="begin"/>
      </w:r>
      <w:r w:rsidRPr="005F1669">
        <w:instrText xml:space="preserve"> REF _Ref42873624 \h </w:instrText>
      </w:r>
      <w:r w:rsidRPr="005F1669">
        <w:fldChar w:fldCharType="separate"/>
      </w:r>
      <w:r w:rsidR="00925A06" w:rsidRPr="005F1669">
        <w:t xml:space="preserve">Table </w:t>
      </w:r>
      <w:r w:rsidR="00925A06">
        <w:rPr>
          <w:noProof/>
        </w:rPr>
        <w:t>2</w:t>
      </w:r>
      <w:r w:rsidR="00925A06" w:rsidRPr="005F1669">
        <w:noBreakHyphen/>
      </w:r>
      <w:r w:rsidR="00925A06">
        <w:rPr>
          <w:noProof/>
        </w:rPr>
        <w:t>2</w:t>
      </w:r>
      <w:r w:rsidRPr="005F1669">
        <w:fldChar w:fldCharType="end"/>
      </w:r>
      <w:r w:rsidRPr="005F1669">
        <w:t>.</w:t>
      </w:r>
      <w:r w:rsidR="001022E6" w:rsidRPr="005F1669">
        <w:t xml:space="preserve"> </w:t>
      </w:r>
    </w:p>
    <w:p w14:paraId="5AC1B3FB" w14:textId="77777777" w:rsidR="006C4287" w:rsidRPr="005F1669" w:rsidRDefault="00000000" w:rsidP="006C0FF1">
      <w:pPr>
        <w:pStyle w:val="Caption"/>
      </w:pPr>
      <w:bookmarkStart w:id="21" w:name="_Ref42873624"/>
      <w:bookmarkStart w:id="22" w:name="_Toc48640131"/>
      <w:r w:rsidRPr="005F1669">
        <w:t xml:space="preserve">Table </w:t>
      </w:r>
      <w:r w:rsidR="00AB24E3">
        <w:fldChar w:fldCharType="begin"/>
      </w:r>
      <w:r w:rsidR="00AB24E3">
        <w:instrText xml:space="preserve"> STYLEREF 1 \s </w:instrText>
      </w:r>
      <w:r w:rsidR="00AB24E3">
        <w:fldChar w:fldCharType="separate"/>
      </w:r>
      <w:r w:rsidR="00925A06">
        <w:rPr>
          <w:noProof/>
        </w:rPr>
        <w:t>2</w:t>
      </w:r>
      <w:r w:rsidR="00AB24E3">
        <w:rPr>
          <w:noProof/>
        </w:rPr>
        <w:fldChar w:fldCharType="end"/>
      </w:r>
      <w:r w:rsidR="00C37E69" w:rsidRPr="005F1669">
        <w:noBreakHyphen/>
      </w:r>
      <w:r w:rsidR="00AB24E3">
        <w:fldChar w:fldCharType="begin"/>
      </w:r>
      <w:r w:rsidR="00AB24E3">
        <w:instrText xml:space="preserve"> SEQ Table \* ARABIC \s 1 </w:instrText>
      </w:r>
      <w:r w:rsidR="00AB24E3">
        <w:fldChar w:fldCharType="separate"/>
      </w:r>
      <w:r w:rsidR="00925A06">
        <w:rPr>
          <w:noProof/>
        </w:rPr>
        <w:t>2</w:t>
      </w:r>
      <w:r w:rsidR="00AB24E3">
        <w:rPr>
          <w:noProof/>
        </w:rPr>
        <w:fldChar w:fldCharType="end"/>
      </w:r>
      <w:bookmarkEnd w:id="21"/>
      <w:r w:rsidRPr="005F1669">
        <w:t xml:space="preserve">.  </w:t>
      </w:r>
      <w:r w:rsidR="00F85624" w:rsidRPr="005F1669">
        <w:t>Summary of search strategy and selection of evidence</w:t>
      </w:r>
      <w:bookmarkEnd w:id="22"/>
    </w:p>
    <w:tbl>
      <w:tblPr>
        <w:tblStyle w:val="EcosleftTableStyle"/>
        <w:tblW w:w="0" w:type="auto"/>
        <w:tblLook w:val="04A0" w:firstRow="1" w:lastRow="0" w:firstColumn="1" w:lastColumn="0" w:noHBand="0" w:noVBand="1"/>
      </w:tblPr>
      <w:tblGrid>
        <w:gridCol w:w="1838"/>
        <w:gridCol w:w="5805"/>
      </w:tblGrid>
      <w:tr w:rsidR="00B8056D" w14:paraId="31123925" w14:textId="77777777" w:rsidTr="00B805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542295A0" w14:textId="77777777" w:rsidR="001022E6" w:rsidRPr="005F1669" w:rsidRDefault="00000000" w:rsidP="006C0FF1">
            <w:pPr>
              <w:spacing w:line="240" w:lineRule="auto"/>
              <w:rPr>
                <w:rFonts w:asciiTheme="minorHAnsi" w:hAnsiTheme="minorHAnsi" w:cstheme="minorHAnsi"/>
                <w:bCs/>
                <w:sz w:val="18"/>
                <w:szCs w:val="28"/>
              </w:rPr>
            </w:pPr>
            <w:r w:rsidRPr="005F1669">
              <w:rPr>
                <w:rFonts w:asciiTheme="minorHAnsi" w:hAnsiTheme="minorHAnsi" w:cstheme="minorHAnsi"/>
                <w:bCs/>
                <w:sz w:val="18"/>
                <w:szCs w:val="28"/>
              </w:rPr>
              <w:t>Item</w:t>
            </w:r>
          </w:p>
        </w:tc>
        <w:tc>
          <w:tcPr>
            <w:tcW w:w="5805" w:type="dxa"/>
          </w:tcPr>
          <w:p w14:paraId="4DD2F51D" w14:textId="77777777" w:rsidR="001022E6" w:rsidRPr="005F1669" w:rsidRDefault="00000000" w:rsidP="006C0FF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5F1669">
              <w:rPr>
                <w:rFonts w:asciiTheme="minorHAnsi" w:hAnsiTheme="minorHAnsi" w:cstheme="minorHAnsi"/>
                <w:bCs/>
                <w:sz w:val="18"/>
                <w:szCs w:val="28"/>
              </w:rPr>
              <w:t>Comment</w:t>
            </w:r>
          </w:p>
        </w:tc>
      </w:tr>
      <w:tr w:rsidR="00B8056D" w14:paraId="1D96AC94"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23271197"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Search terms</w:t>
            </w:r>
          </w:p>
        </w:tc>
        <w:tc>
          <w:tcPr>
            <w:tcW w:w="5805" w:type="dxa"/>
          </w:tcPr>
          <w:p w14:paraId="2CDA9CD5" w14:textId="77777777" w:rsidR="001022E6"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Keywords to be used to search for publications based upon the PECO elements and research questions – these will be used across all databases for consistency.</w:t>
            </w:r>
          </w:p>
          <w:p w14:paraId="59BF5C16" w14:textId="77777777" w:rsidR="001C6344"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28"/>
              </w:rPr>
            </w:pPr>
            <w:r w:rsidRPr="005F1669">
              <w:rPr>
                <w:rFonts w:asciiTheme="minorHAnsi" w:hAnsiTheme="minorHAnsi" w:cstheme="minorHAnsi"/>
                <w:b/>
                <w:bCs/>
                <w:sz w:val="18"/>
                <w:szCs w:val="28"/>
              </w:rPr>
              <w:lastRenderedPageBreak/>
              <w:t>Key search terms</w:t>
            </w:r>
          </w:p>
          <w:p w14:paraId="1D3CA77D" w14:textId="45CD23BC" w:rsidR="00AF39E9" w:rsidRPr="005F1669" w:rsidRDefault="00000000" w:rsidP="00AF39E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6720CE">
              <w:rPr>
                <w:rFonts w:asciiTheme="minorHAnsi" w:hAnsiTheme="minorHAnsi" w:cstheme="minorHAnsi"/>
                <w:sz w:val="18"/>
                <w:szCs w:val="28"/>
              </w:rPr>
              <w:t xml:space="preserve">aboriginal, acid mine drainage, adverse effects, aerosols, allergic reaction/s, ambient water quality, analysis, anglers, angling, antibiotics, </w:t>
            </w:r>
            <w:r w:rsidR="00BC48BD" w:rsidRPr="006720CE">
              <w:rPr>
                <w:rFonts w:asciiTheme="minorHAnsi" w:hAnsiTheme="minorHAnsi" w:cstheme="minorHAnsi"/>
                <w:sz w:val="18"/>
                <w:szCs w:val="28"/>
              </w:rPr>
              <w:t>antimicrobial</w:t>
            </w:r>
            <w:r w:rsidRPr="006720CE">
              <w:rPr>
                <w:rFonts w:asciiTheme="minorHAnsi" w:hAnsiTheme="minorHAnsi" w:cstheme="minorHAnsi"/>
                <w:sz w:val="18"/>
                <w:szCs w:val="28"/>
              </w:rPr>
              <w:t xml:space="preserve"> resistance, athletes, aural, bather acquired , bathing, bathing beaches, beach/es, benzene, bioaccumulative, boating, body-boarding, body-surfing, BTEX, canoeing, case control study, chemicals, children, classification, coast, coastal, cohort study, colour, contaminant, control, cross-sectional study, dam, dermal, dermal irritation, dermatologic, diagnostic test study, diarrhea, diarrhoea, disability adjusted life year, disease, divers, diving, domestic animals, dose-response, effluent, elderly, endocrine, endocrine disruptors, estuaries, ethylene, exposure, eye irritation, fever, fishing, fishing canoe, fishing kayak, fishing riverbank, fishing shoreline, fishing wading, flu-like, freshwaters, fuel, gastroenteritis, gastrointestinal, hay fever-like, headache, health, health effects, health outcome/s, heavy metals, hepatotoxicity, hydrocarbons, illness, illness/es, immunocompromised, indicator, indigenous, induction of asthma, industrial discharges, ingestion, inhalation, inhalation-related symptoms, inorganic, jet skiing, jet-skiing, jurisdiction, kayakers, kayaking, kiteboarding, kitesurfing, lake, legislation, livestock, marine, methylated, methylated metals, microplastics, mine discharge, nanomaterials, nanoparticles, nausea, neurologic/al, neurotoxicity, non-point source pollution, nonylphenols, ocular, oil and grease, oral, organic, outbreaks, outfall, paddling, parasailing, pentathlon, perfluorinated, persistent, pesticides, PFAS, pharmaceuticals, pneumonia-like symptoms, point source pollution, potentiation, pregnant women, prevention, primary contact recreation, </w:t>
            </w:r>
            <w:proofErr w:type="spellStart"/>
            <w:r w:rsidRPr="006720CE">
              <w:rPr>
                <w:rFonts w:asciiTheme="minorHAnsi" w:hAnsiTheme="minorHAnsi" w:cstheme="minorHAnsi"/>
                <w:sz w:val="18"/>
                <w:szCs w:val="28"/>
              </w:rPr>
              <w:t>pruritis</w:t>
            </w:r>
            <w:proofErr w:type="spellEnd"/>
            <w:r w:rsidRPr="006720CE">
              <w:rPr>
                <w:rFonts w:asciiTheme="minorHAnsi" w:hAnsiTheme="minorHAnsi" w:cstheme="minorHAnsi"/>
                <w:sz w:val="18"/>
                <w:szCs w:val="28"/>
              </w:rPr>
              <w:t>, qualitative research, quantitative risk assessment, randomised controlled trial, recreation, recreational, recreational exposure, recreational guidelines, recreational water quality, risk, river, rowing, runoff, sail boarding, sailing, saline waters, sand, scuba, sea kayaking, secondary contact recreation, sewage, sewage discharge, sewer overflows, shortness of breath exposure, skin irritation, skin rash/es, snorkelling, source tracking, source vulnerability, spearfishing, spills, standards, stormwater, sunbathing (no contact), sunscreen, surfactants, surfers, surfing, swimmer acquired , swimming, symptoms, synergism, systematic review, toluene, Torres Strait Islander, tourists, toxic, trace metals, triathlon, turbidity, , vomiting, wading, wakeboarding, wastewater, water contamination, water parks, water pollution, water quality, water skiing, water sports, wave-boarding, whitewater canoeing, wildlife, wind surfing, wind-surfing, xylene, zinc oxide</w:t>
            </w:r>
          </w:p>
          <w:p w14:paraId="3AF224AD" w14:textId="77777777" w:rsidR="00815372" w:rsidRPr="005F1669" w:rsidRDefault="00815372" w:rsidP="00AF39E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p>
          <w:p w14:paraId="7675D883" w14:textId="77777777" w:rsidR="00815372" w:rsidRPr="005F1669" w:rsidRDefault="00000000" w:rsidP="00AF39E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Variations on terms that may appear with hyphens will also be considered (e.g. nanoparticle versus </w:t>
            </w:r>
            <w:proofErr w:type="gramStart"/>
            <w:r w:rsidRPr="005F1669">
              <w:rPr>
                <w:rFonts w:asciiTheme="minorHAnsi" w:hAnsiTheme="minorHAnsi" w:cstheme="minorHAnsi"/>
                <w:sz w:val="18"/>
                <w:szCs w:val="28"/>
              </w:rPr>
              <w:t>nano-particle</w:t>
            </w:r>
            <w:proofErr w:type="gramEnd"/>
            <w:r w:rsidRPr="005F1669">
              <w:rPr>
                <w:rFonts w:asciiTheme="minorHAnsi" w:hAnsiTheme="minorHAnsi" w:cstheme="minorHAnsi"/>
                <w:sz w:val="18"/>
                <w:szCs w:val="28"/>
              </w:rPr>
              <w:t>).</w:t>
            </w:r>
          </w:p>
          <w:p w14:paraId="2200075D" w14:textId="77777777" w:rsidR="00AF39E9" w:rsidRPr="005F1669" w:rsidRDefault="00AF39E9"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p>
          <w:p w14:paraId="7627324E" w14:textId="77777777" w:rsidR="00885180"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28"/>
              </w:rPr>
            </w:pPr>
            <w:r w:rsidRPr="005F1669">
              <w:rPr>
                <w:rFonts w:asciiTheme="minorHAnsi" w:hAnsiTheme="minorHAnsi" w:cstheme="minorHAnsi"/>
                <w:b/>
                <w:bCs/>
                <w:sz w:val="18"/>
                <w:szCs w:val="28"/>
              </w:rPr>
              <w:t>Potential search strings</w:t>
            </w:r>
          </w:p>
          <w:p w14:paraId="58C1CB07" w14:textId="77777777" w:rsidR="00F85624" w:rsidRPr="005F1669" w:rsidRDefault="00000000" w:rsidP="00093A4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Potential search strings will be developed based on the above key words</w:t>
            </w:r>
            <w:r w:rsidR="00C37CA9" w:rsidRPr="005F1669">
              <w:rPr>
                <w:rFonts w:asciiTheme="minorHAnsi" w:hAnsiTheme="minorHAnsi" w:cstheme="minorHAnsi"/>
                <w:sz w:val="18"/>
                <w:szCs w:val="28"/>
              </w:rPr>
              <w:t xml:space="preserve"> after familiarisation with the different search engines</w:t>
            </w:r>
            <w:r w:rsidR="00B13810" w:rsidRPr="005F1669">
              <w:rPr>
                <w:rFonts w:asciiTheme="minorHAnsi" w:hAnsiTheme="minorHAnsi" w:cstheme="minorHAnsi"/>
                <w:sz w:val="18"/>
                <w:szCs w:val="28"/>
              </w:rPr>
              <w:t xml:space="preserve">.  </w:t>
            </w:r>
            <w:r w:rsidR="00096BD9" w:rsidRPr="005F1669">
              <w:rPr>
                <w:rFonts w:asciiTheme="minorHAnsi" w:hAnsiTheme="minorHAnsi" w:cstheme="minorHAnsi"/>
                <w:sz w:val="18"/>
                <w:szCs w:val="28"/>
              </w:rPr>
              <w:t xml:space="preserve">It is possible that hierarchical searches will enable some compaction of the search terms, e.g.  </w:t>
            </w:r>
            <w:r w:rsidR="00577188" w:rsidRPr="005F1669">
              <w:rPr>
                <w:rFonts w:asciiTheme="minorHAnsi" w:hAnsiTheme="minorHAnsi" w:cstheme="minorHAnsi"/>
                <w:sz w:val="18"/>
                <w:szCs w:val="28"/>
              </w:rPr>
              <w:t>recreational water activities may be grouped under one search string.</w:t>
            </w:r>
          </w:p>
        </w:tc>
      </w:tr>
      <w:tr w:rsidR="00B8056D" w14:paraId="3FB719FB"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386765DC"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lastRenderedPageBreak/>
              <w:t>Databases</w:t>
            </w:r>
          </w:p>
        </w:tc>
        <w:tc>
          <w:tcPr>
            <w:tcW w:w="5805" w:type="dxa"/>
          </w:tcPr>
          <w:p w14:paraId="71BB7652" w14:textId="77777777" w:rsidR="00F85624" w:rsidRPr="005F1669" w:rsidRDefault="00000000" w:rsidP="002D7A5E">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5F1669">
              <w:rPr>
                <w:rFonts w:asciiTheme="minorHAnsi" w:hAnsiTheme="minorHAnsi" w:cstheme="minorHAnsi"/>
                <w:sz w:val="18"/>
                <w:szCs w:val="28"/>
              </w:rPr>
              <w:t xml:space="preserve">The following databases will be searched: </w:t>
            </w:r>
            <w:r w:rsidR="002B3790" w:rsidRPr="005F1669">
              <w:rPr>
                <w:rFonts w:asciiTheme="minorHAnsi" w:hAnsiTheme="minorHAnsi" w:cstheme="minorHAnsi"/>
                <w:sz w:val="18"/>
                <w:szCs w:val="28"/>
              </w:rPr>
              <w:t>PubMed, Scopus, Google Scholar</w:t>
            </w:r>
            <w:r w:rsidRPr="005F1669">
              <w:rPr>
                <w:rFonts w:asciiTheme="minorHAnsi" w:hAnsiTheme="minorHAnsi" w:cstheme="minorHAnsi"/>
                <w:sz w:val="18"/>
                <w:szCs w:val="28"/>
              </w:rPr>
              <w:t xml:space="preserve"> SpringerLink</w:t>
            </w:r>
            <w:r w:rsidR="00313507" w:rsidRPr="005F1669">
              <w:rPr>
                <w:rFonts w:asciiTheme="minorHAnsi" w:hAnsiTheme="minorHAnsi" w:cstheme="minorHAnsi"/>
                <w:sz w:val="18"/>
                <w:szCs w:val="28"/>
              </w:rPr>
              <w:t xml:space="preserve">.  Searches may also be made on Science Direct, </w:t>
            </w:r>
            <w:r w:rsidRPr="005F1669">
              <w:rPr>
                <w:rFonts w:asciiTheme="minorHAnsi" w:hAnsiTheme="minorHAnsi" w:cstheme="minorHAnsi"/>
                <w:sz w:val="18"/>
                <w:szCs w:val="28"/>
              </w:rPr>
              <w:t>Web of Science, Wily Online Library</w:t>
            </w:r>
            <w:r w:rsidR="00313507" w:rsidRPr="005F1669">
              <w:rPr>
                <w:rFonts w:asciiTheme="minorHAnsi" w:hAnsiTheme="minorHAnsi" w:cstheme="minorHAnsi"/>
                <w:sz w:val="18"/>
                <w:szCs w:val="28"/>
              </w:rPr>
              <w:t xml:space="preserve"> subject to further advice and liaison with RMIT University library services.</w:t>
            </w:r>
            <w:r w:rsidRPr="005F1669">
              <w:rPr>
                <w:rFonts w:asciiTheme="minorHAnsi" w:hAnsiTheme="minorHAnsi" w:cstheme="minorHAnsi"/>
                <w:sz w:val="18"/>
                <w:szCs w:val="28"/>
              </w:rPr>
              <w:t xml:space="preserve">  Access</w:t>
            </w:r>
            <w:r w:rsidR="00313507" w:rsidRPr="005F1669">
              <w:rPr>
                <w:rFonts w:asciiTheme="minorHAnsi" w:hAnsiTheme="minorHAnsi" w:cstheme="minorHAnsi"/>
                <w:sz w:val="18"/>
                <w:szCs w:val="28"/>
              </w:rPr>
              <w:t xml:space="preserve"> to subscription databases</w:t>
            </w:r>
            <w:r w:rsidRPr="005F1669">
              <w:rPr>
                <w:rFonts w:asciiTheme="minorHAnsi" w:hAnsiTheme="minorHAnsi" w:cstheme="minorHAnsi"/>
                <w:sz w:val="18"/>
                <w:szCs w:val="28"/>
              </w:rPr>
              <w:t xml:space="preserve"> will be via RMIT University library services.</w:t>
            </w:r>
          </w:p>
        </w:tc>
      </w:tr>
      <w:tr w:rsidR="00B8056D" w14:paraId="219ADDCC"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6E6C8520"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Publication date</w:t>
            </w:r>
          </w:p>
        </w:tc>
        <w:tc>
          <w:tcPr>
            <w:tcW w:w="5805" w:type="dxa"/>
          </w:tcPr>
          <w:p w14:paraId="543C1FC0" w14:textId="77777777" w:rsidR="00F85624" w:rsidRPr="005F1669" w:rsidRDefault="00000000" w:rsidP="00F8562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5F1669">
              <w:rPr>
                <w:rFonts w:asciiTheme="minorHAnsi" w:hAnsiTheme="minorHAnsi" w:cstheme="minorHAnsi"/>
                <w:sz w:val="18"/>
                <w:szCs w:val="28"/>
              </w:rPr>
              <w:t>As noted earlier, NHMRC has suggested reviewing publications from 2003</w:t>
            </w:r>
            <w:r w:rsidR="0084018B" w:rsidRPr="005F1669">
              <w:rPr>
                <w:rFonts w:asciiTheme="minorHAnsi" w:hAnsiTheme="minorHAnsi" w:cstheme="minorHAnsi"/>
                <w:sz w:val="18"/>
                <w:szCs w:val="28"/>
              </w:rPr>
              <w:t>/4</w:t>
            </w:r>
            <w:r w:rsidRPr="005F1669">
              <w:rPr>
                <w:rFonts w:asciiTheme="minorHAnsi" w:hAnsiTheme="minorHAnsi" w:cstheme="minorHAnsi"/>
                <w:sz w:val="18"/>
                <w:szCs w:val="28"/>
              </w:rPr>
              <w:t xml:space="preserve"> onwards.  Although the existing Guidelines were published in 2008, extending the date range back to 2003 should assist in locating any </w:t>
            </w:r>
            <w:r w:rsidRPr="005F1669">
              <w:rPr>
                <w:rFonts w:asciiTheme="minorHAnsi" w:hAnsiTheme="minorHAnsi" w:cstheme="minorHAnsi"/>
                <w:sz w:val="18"/>
                <w:szCs w:val="28"/>
              </w:rPr>
              <w:lastRenderedPageBreak/>
              <w:t>documents that may have been overlooked, or have become recognised as being of greater importance since that time, or missed the cut-off period during the preparation of the guidelines (believed to be 2004).</w:t>
            </w:r>
          </w:p>
        </w:tc>
      </w:tr>
      <w:tr w:rsidR="00B8056D" w14:paraId="029A9394"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4D3B94CE"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lastRenderedPageBreak/>
              <w:t>Language</w:t>
            </w:r>
          </w:p>
        </w:tc>
        <w:tc>
          <w:tcPr>
            <w:tcW w:w="5805" w:type="dxa"/>
          </w:tcPr>
          <w:p w14:paraId="01C8776F" w14:textId="77777777" w:rsidR="001022E6"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5F1669">
              <w:rPr>
                <w:rFonts w:asciiTheme="minorHAnsi" w:hAnsiTheme="minorHAnsi" w:cstheme="minorHAnsi"/>
                <w:sz w:val="18"/>
                <w:szCs w:val="28"/>
              </w:rPr>
              <w:t>Only English language documents will be reviewed.</w:t>
            </w:r>
            <w:r w:rsidR="00AE38EF" w:rsidRPr="00AE38EF">
              <w:rPr>
                <w:rFonts w:asciiTheme="minorHAnsi" w:hAnsiTheme="minorHAnsi" w:cstheme="minorHAnsi"/>
                <w:sz w:val="18"/>
                <w:szCs w:val="28"/>
              </w:rPr>
              <w:t xml:space="preserve"> </w:t>
            </w:r>
            <w:proofErr w:type="gramStart"/>
            <w:r w:rsidR="00AE38EF" w:rsidRPr="00AE38EF">
              <w:rPr>
                <w:rFonts w:asciiTheme="minorHAnsi" w:hAnsiTheme="minorHAnsi" w:cstheme="minorHAnsi"/>
                <w:sz w:val="18"/>
                <w:szCs w:val="28"/>
              </w:rPr>
              <w:t>In the event that</w:t>
            </w:r>
            <w:proofErr w:type="gramEnd"/>
            <w:r w:rsidR="00AE38EF" w:rsidRPr="00AE38EF">
              <w:rPr>
                <w:rFonts w:asciiTheme="minorHAnsi" w:hAnsiTheme="minorHAnsi" w:cstheme="minorHAnsi"/>
                <w:sz w:val="18"/>
                <w:szCs w:val="28"/>
              </w:rPr>
              <w:t xml:space="preserve"> that RWQAC should decide that a non-English publication should be included, translation of this publication will be arranged by ONHMRC.</w:t>
            </w:r>
          </w:p>
        </w:tc>
      </w:tr>
      <w:tr w:rsidR="00B8056D" w14:paraId="4A926585"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7F1C355C"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Inclusion and exclusion criteria</w:t>
            </w:r>
          </w:p>
        </w:tc>
        <w:tc>
          <w:tcPr>
            <w:tcW w:w="5805" w:type="dxa"/>
          </w:tcPr>
          <w:p w14:paraId="7837FBC8" w14:textId="77777777" w:rsidR="002C57DE"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Criteria for </w:t>
            </w:r>
            <w:r w:rsidR="00E64571" w:rsidRPr="005F1669">
              <w:rPr>
                <w:rFonts w:asciiTheme="minorHAnsi" w:hAnsiTheme="minorHAnsi" w:cstheme="minorHAnsi"/>
                <w:sz w:val="18"/>
                <w:szCs w:val="28"/>
              </w:rPr>
              <w:t>Inclusion</w:t>
            </w:r>
            <w:r w:rsidRPr="005F1669">
              <w:rPr>
                <w:rFonts w:asciiTheme="minorHAnsi" w:hAnsiTheme="minorHAnsi" w:cstheme="minorHAnsi"/>
                <w:sz w:val="18"/>
                <w:szCs w:val="28"/>
              </w:rPr>
              <w:t>/exclusion are</w:t>
            </w:r>
            <w:r w:rsidR="00E64571" w:rsidRPr="005F1669">
              <w:rPr>
                <w:rFonts w:asciiTheme="minorHAnsi" w:hAnsiTheme="minorHAnsi" w:cstheme="minorHAnsi"/>
                <w:sz w:val="18"/>
                <w:szCs w:val="28"/>
              </w:rPr>
              <w:t>:</w:t>
            </w:r>
          </w:p>
          <w:p w14:paraId="16C3197A" w14:textId="77777777" w:rsidR="002C57DE" w:rsidRPr="005F1669" w:rsidRDefault="00000000" w:rsidP="00C55FCE">
            <w:pPr>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5F1669">
              <w:rPr>
                <w:rFonts w:asciiTheme="minorHAnsi" w:hAnsiTheme="minorHAnsi" w:cstheme="minorHAnsi"/>
                <w:bCs/>
                <w:sz w:val="18"/>
                <w:szCs w:val="28"/>
              </w:rPr>
              <w:t>Inclusion of all study types</w:t>
            </w:r>
            <w:r w:rsidR="000E0FD0" w:rsidRPr="005F1669">
              <w:rPr>
                <w:rFonts w:asciiTheme="minorHAnsi" w:hAnsiTheme="minorHAnsi" w:cstheme="minorHAnsi"/>
                <w:bCs/>
                <w:sz w:val="18"/>
                <w:szCs w:val="28"/>
              </w:rPr>
              <w:t xml:space="preserve"> (</w:t>
            </w:r>
            <w:r w:rsidRPr="005F1669">
              <w:rPr>
                <w:rFonts w:asciiTheme="minorHAnsi" w:hAnsiTheme="minorHAnsi" w:cstheme="minorHAnsi"/>
                <w:bCs/>
                <w:sz w:val="18"/>
                <w:szCs w:val="28"/>
              </w:rPr>
              <w:t>local and international surveys; peer-reviewed publications or government reports/guidelines for indicators)</w:t>
            </w:r>
            <w:r w:rsidR="008511EB" w:rsidRPr="005F1669">
              <w:rPr>
                <w:rFonts w:asciiTheme="minorHAnsi" w:hAnsiTheme="minorHAnsi" w:cstheme="minorHAnsi"/>
                <w:bCs/>
                <w:sz w:val="18"/>
                <w:szCs w:val="28"/>
              </w:rPr>
              <w:t>.</w:t>
            </w:r>
          </w:p>
          <w:p w14:paraId="55B50D80" w14:textId="77777777" w:rsidR="002C57DE" w:rsidRPr="005F1669" w:rsidRDefault="00000000" w:rsidP="00C55FCE">
            <w:pPr>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5F1669">
              <w:rPr>
                <w:rFonts w:asciiTheme="minorHAnsi" w:hAnsiTheme="minorHAnsi" w:cstheme="minorHAnsi"/>
                <w:bCs/>
                <w:sz w:val="18"/>
                <w:szCs w:val="28"/>
              </w:rPr>
              <w:t>English language</w:t>
            </w:r>
            <w:r w:rsidR="000677DD" w:rsidRPr="005F1669">
              <w:rPr>
                <w:rFonts w:asciiTheme="minorHAnsi" w:hAnsiTheme="minorHAnsi" w:cstheme="minorHAnsi"/>
                <w:bCs/>
                <w:sz w:val="18"/>
                <w:szCs w:val="28"/>
              </w:rPr>
              <w:t xml:space="preserve"> only</w:t>
            </w:r>
            <w:r w:rsidR="008511EB" w:rsidRPr="005F1669">
              <w:rPr>
                <w:rFonts w:asciiTheme="minorHAnsi" w:hAnsiTheme="minorHAnsi" w:cstheme="minorHAnsi"/>
                <w:bCs/>
                <w:sz w:val="18"/>
                <w:szCs w:val="28"/>
              </w:rPr>
              <w:t>.</w:t>
            </w:r>
          </w:p>
          <w:p w14:paraId="1DD3B979" w14:textId="77777777" w:rsidR="002C57DE" w:rsidRPr="005F1669" w:rsidRDefault="00000000" w:rsidP="00C55FCE">
            <w:pPr>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5F1669">
              <w:rPr>
                <w:rFonts w:asciiTheme="minorHAnsi" w:hAnsiTheme="minorHAnsi" w:cstheme="minorHAnsi"/>
                <w:bCs/>
                <w:sz w:val="18"/>
                <w:szCs w:val="28"/>
              </w:rPr>
              <w:t>Human health outcomes only (or well-conducted animal studies if human data is unavailable)</w:t>
            </w:r>
            <w:r w:rsidR="008511EB" w:rsidRPr="005F1669">
              <w:rPr>
                <w:rFonts w:asciiTheme="minorHAnsi" w:hAnsiTheme="minorHAnsi" w:cstheme="minorHAnsi"/>
                <w:bCs/>
                <w:sz w:val="18"/>
                <w:szCs w:val="28"/>
              </w:rPr>
              <w:t>.</w:t>
            </w:r>
          </w:p>
          <w:p w14:paraId="5E7F25DB" w14:textId="77777777" w:rsidR="002C57DE" w:rsidRPr="005F1669" w:rsidRDefault="00000000" w:rsidP="00C55FCE">
            <w:pPr>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5F1669">
              <w:rPr>
                <w:rFonts w:asciiTheme="minorHAnsi" w:hAnsiTheme="minorHAnsi" w:cstheme="minorHAnsi"/>
                <w:bCs/>
                <w:sz w:val="18"/>
                <w:szCs w:val="28"/>
              </w:rPr>
              <w:t xml:space="preserve">Publication date </w:t>
            </w:r>
            <w:proofErr w:type="gramStart"/>
            <w:r w:rsidRPr="005F1669">
              <w:rPr>
                <w:rFonts w:asciiTheme="minorHAnsi" w:hAnsiTheme="minorHAnsi" w:cstheme="minorHAnsi"/>
                <w:bCs/>
                <w:sz w:val="18"/>
                <w:szCs w:val="28"/>
              </w:rPr>
              <w:t>range</w:t>
            </w:r>
            <w:proofErr w:type="gramEnd"/>
            <w:r w:rsidRPr="005F1669">
              <w:rPr>
                <w:rFonts w:asciiTheme="minorHAnsi" w:hAnsiTheme="minorHAnsi" w:cstheme="minorHAnsi"/>
                <w:bCs/>
                <w:sz w:val="18"/>
                <w:szCs w:val="28"/>
              </w:rPr>
              <w:t xml:space="preserve"> from 2003 onwards</w:t>
            </w:r>
            <w:r w:rsidR="008511EB" w:rsidRPr="005F1669">
              <w:rPr>
                <w:rFonts w:asciiTheme="minorHAnsi" w:hAnsiTheme="minorHAnsi" w:cstheme="minorHAnsi"/>
                <w:bCs/>
                <w:sz w:val="18"/>
                <w:szCs w:val="28"/>
              </w:rPr>
              <w:t>.</w:t>
            </w:r>
          </w:p>
          <w:p w14:paraId="4EDC26AA" w14:textId="77777777" w:rsidR="002C57DE" w:rsidRPr="005F1669" w:rsidRDefault="00000000" w:rsidP="00C55FCE">
            <w:pPr>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5F1669">
              <w:rPr>
                <w:rFonts w:asciiTheme="minorHAnsi" w:hAnsiTheme="minorHAnsi" w:cstheme="minorHAnsi"/>
                <w:bCs/>
                <w:sz w:val="18"/>
                <w:szCs w:val="28"/>
              </w:rPr>
              <w:t>Peer reviewed publications</w:t>
            </w:r>
            <w:r w:rsidR="000677DD" w:rsidRPr="005F1669">
              <w:rPr>
                <w:rFonts w:asciiTheme="minorHAnsi" w:hAnsiTheme="minorHAnsi" w:cstheme="minorHAnsi"/>
                <w:bCs/>
                <w:sz w:val="18"/>
                <w:szCs w:val="28"/>
              </w:rPr>
              <w:t xml:space="preserve"> only </w:t>
            </w:r>
            <w:proofErr w:type="gramStart"/>
            <w:r w:rsidR="000677DD" w:rsidRPr="005F1669">
              <w:rPr>
                <w:rFonts w:asciiTheme="minorHAnsi" w:hAnsiTheme="minorHAnsi" w:cstheme="minorHAnsi"/>
                <w:bCs/>
                <w:sz w:val="18"/>
                <w:szCs w:val="28"/>
              </w:rPr>
              <w:t>with the exception of</w:t>
            </w:r>
            <w:proofErr w:type="gramEnd"/>
            <w:r w:rsidR="000677DD" w:rsidRPr="005F1669">
              <w:rPr>
                <w:rFonts w:asciiTheme="minorHAnsi" w:hAnsiTheme="minorHAnsi" w:cstheme="minorHAnsi"/>
                <w:bCs/>
                <w:sz w:val="18"/>
                <w:szCs w:val="28"/>
              </w:rPr>
              <w:t xml:space="preserve"> certain grey literature reports and guidelines from reputable international and national agencies (e.g. WHO, US EPA, State and Commonwealth Departments of Health, State EPAs, etc.).  Most such documents would be peer-</w:t>
            </w:r>
            <w:r w:rsidR="009348B4" w:rsidRPr="005F1669">
              <w:rPr>
                <w:rFonts w:asciiTheme="minorHAnsi" w:hAnsiTheme="minorHAnsi" w:cstheme="minorHAnsi"/>
                <w:bCs/>
                <w:sz w:val="18"/>
                <w:szCs w:val="28"/>
              </w:rPr>
              <w:t>reviewed but</w:t>
            </w:r>
            <w:r w:rsidR="000677DD" w:rsidRPr="005F1669">
              <w:rPr>
                <w:rFonts w:asciiTheme="minorHAnsi" w:hAnsiTheme="minorHAnsi" w:cstheme="minorHAnsi"/>
                <w:bCs/>
                <w:sz w:val="18"/>
                <w:szCs w:val="28"/>
              </w:rPr>
              <w:t xml:space="preserve"> determining if and how such peer review took place may not always be clear.</w:t>
            </w:r>
          </w:p>
          <w:p w14:paraId="6EC41502" w14:textId="77777777" w:rsidR="00E64571" w:rsidRPr="005F1669" w:rsidRDefault="00000000" w:rsidP="00C55FCE">
            <w:pPr>
              <w:numPr>
                <w:ilvl w:val="0"/>
                <w:numId w:val="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28"/>
              </w:rPr>
            </w:pPr>
            <w:r w:rsidRPr="005F1669">
              <w:rPr>
                <w:rFonts w:asciiTheme="minorHAnsi" w:hAnsiTheme="minorHAnsi" w:cstheme="minorHAnsi"/>
                <w:bCs/>
                <w:sz w:val="18"/>
                <w:szCs w:val="28"/>
              </w:rPr>
              <w:t xml:space="preserve">The list of existing recreational water guidelines/reports supplied by RWQAC (see </w:t>
            </w:r>
            <w:r w:rsidRPr="005F1669">
              <w:rPr>
                <w:rFonts w:asciiTheme="minorHAnsi" w:hAnsiTheme="minorHAnsi" w:cstheme="minorHAnsi"/>
                <w:b/>
                <w:sz w:val="18"/>
                <w:szCs w:val="28"/>
              </w:rPr>
              <w:t xml:space="preserve">Appendix </w:t>
            </w:r>
            <w:r w:rsidR="00A972B6" w:rsidRPr="005F1669">
              <w:rPr>
                <w:rFonts w:asciiTheme="minorHAnsi" w:hAnsiTheme="minorHAnsi" w:cstheme="minorHAnsi"/>
                <w:b/>
                <w:sz w:val="18"/>
                <w:szCs w:val="28"/>
              </w:rPr>
              <w:t>3</w:t>
            </w:r>
            <w:r w:rsidRPr="005F1669">
              <w:rPr>
                <w:rFonts w:asciiTheme="minorHAnsi" w:hAnsiTheme="minorHAnsi" w:cstheme="minorHAnsi"/>
                <w:bCs/>
                <w:sz w:val="18"/>
                <w:szCs w:val="28"/>
              </w:rPr>
              <w:t>)</w:t>
            </w:r>
            <w:r w:rsidR="008511EB" w:rsidRPr="005F1669">
              <w:rPr>
                <w:rFonts w:asciiTheme="minorHAnsi" w:hAnsiTheme="minorHAnsi" w:cstheme="minorHAnsi"/>
                <w:bCs/>
                <w:sz w:val="18"/>
                <w:szCs w:val="28"/>
              </w:rPr>
              <w:t>.</w:t>
            </w:r>
          </w:p>
          <w:p w14:paraId="7366D1FA" w14:textId="77777777" w:rsidR="002669A2" w:rsidRPr="005F1669" w:rsidRDefault="00000000" w:rsidP="005A729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5F1669">
              <w:rPr>
                <w:rFonts w:asciiTheme="minorHAnsi" w:hAnsiTheme="minorHAnsi" w:cstheme="minorHAnsi"/>
                <w:sz w:val="18"/>
                <w:szCs w:val="28"/>
              </w:rPr>
              <w:t xml:space="preserve">Importance (priority rating) of outcomes to be considered as part of the review using the CASP assessment protocols (see Section </w:t>
            </w:r>
            <w:r w:rsidR="008C53BD" w:rsidRPr="005F1669">
              <w:rPr>
                <w:rFonts w:asciiTheme="minorHAnsi" w:hAnsiTheme="minorHAnsi" w:cstheme="minorHAnsi"/>
                <w:sz w:val="18"/>
                <w:szCs w:val="28"/>
              </w:rPr>
              <w:fldChar w:fldCharType="begin"/>
            </w:r>
            <w:r w:rsidR="008C53BD" w:rsidRPr="005F1669">
              <w:rPr>
                <w:rFonts w:asciiTheme="minorHAnsi" w:hAnsiTheme="minorHAnsi" w:cstheme="minorHAnsi"/>
                <w:sz w:val="18"/>
                <w:szCs w:val="28"/>
              </w:rPr>
              <w:instrText xml:space="preserve"> REF _Ref43479810 \r \h  \* MERGEFORMAT </w:instrText>
            </w:r>
            <w:r w:rsidR="008C53BD" w:rsidRPr="005F1669">
              <w:rPr>
                <w:rFonts w:asciiTheme="minorHAnsi" w:hAnsiTheme="minorHAnsi" w:cstheme="minorHAnsi"/>
                <w:sz w:val="18"/>
                <w:szCs w:val="28"/>
              </w:rPr>
            </w:r>
            <w:r w:rsidR="008C53BD" w:rsidRPr="005F1669">
              <w:rPr>
                <w:rFonts w:asciiTheme="minorHAnsi" w:hAnsiTheme="minorHAnsi" w:cstheme="minorHAnsi"/>
                <w:sz w:val="18"/>
                <w:szCs w:val="28"/>
              </w:rPr>
              <w:fldChar w:fldCharType="separate"/>
            </w:r>
            <w:r w:rsidR="00925A06">
              <w:rPr>
                <w:rFonts w:asciiTheme="minorHAnsi" w:hAnsiTheme="minorHAnsi" w:cstheme="minorHAnsi"/>
                <w:sz w:val="18"/>
                <w:szCs w:val="28"/>
              </w:rPr>
              <w:t>2.7</w:t>
            </w:r>
            <w:r w:rsidR="008C53BD" w:rsidRPr="005F1669">
              <w:rPr>
                <w:rFonts w:asciiTheme="minorHAnsi" w:hAnsiTheme="minorHAnsi" w:cstheme="minorHAnsi"/>
                <w:sz w:val="18"/>
                <w:szCs w:val="28"/>
              </w:rPr>
              <w:fldChar w:fldCharType="end"/>
            </w:r>
            <w:r w:rsidRPr="005F1669">
              <w:rPr>
                <w:rFonts w:asciiTheme="minorHAnsi" w:hAnsiTheme="minorHAnsi" w:cstheme="minorHAnsi"/>
                <w:sz w:val="18"/>
                <w:szCs w:val="28"/>
              </w:rPr>
              <w:t>).</w:t>
            </w:r>
          </w:p>
        </w:tc>
      </w:tr>
      <w:tr w:rsidR="00B8056D" w14:paraId="111F933C"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6D4D8956"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Validation methods</w:t>
            </w:r>
          </w:p>
        </w:tc>
        <w:tc>
          <w:tcPr>
            <w:tcW w:w="5805" w:type="dxa"/>
          </w:tcPr>
          <w:p w14:paraId="529AA945" w14:textId="77777777" w:rsidR="009348B4"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The search strategy will be </w:t>
            </w:r>
            <w:r w:rsidR="001022E6" w:rsidRPr="005F1669">
              <w:rPr>
                <w:rFonts w:asciiTheme="minorHAnsi" w:hAnsiTheme="minorHAnsi" w:cstheme="minorHAnsi"/>
                <w:sz w:val="18"/>
                <w:szCs w:val="28"/>
              </w:rPr>
              <w:t>validate</w:t>
            </w:r>
            <w:r w:rsidRPr="005F1669">
              <w:rPr>
                <w:rFonts w:asciiTheme="minorHAnsi" w:hAnsiTheme="minorHAnsi" w:cstheme="minorHAnsi"/>
                <w:sz w:val="18"/>
                <w:szCs w:val="28"/>
              </w:rPr>
              <w:t>d</w:t>
            </w:r>
            <w:r w:rsidR="001022E6" w:rsidRPr="005F1669">
              <w:rPr>
                <w:rFonts w:asciiTheme="minorHAnsi" w:hAnsiTheme="minorHAnsi" w:cstheme="minorHAnsi"/>
                <w:sz w:val="18"/>
                <w:szCs w:val="28"/>
              </w:rPr>
              <w:t xml:space="preserve"> </w:t>
            </w:r>
            <w:r w:rsidRPr="005F1669">
              <w:rPr>
                <w:rFonts w:asciiTheme="minorHAnsi" w:hAnsiTheme="minorHAnsi" w:cstheme="minorHAnsi"/>
                <w:sz w:val="18"/>
                <w:szCs w:val="28"/>
              </w:rPr>
              <w:t xml:space="preserve">to </w:t>
            </w:r>
            <w:r w:rsidR="001022E6" w:rsidRPr="005F1669">
              <w:rPr>
                <w:rFonts w:asciiTheme="minorHAnsi" w:hAnsiTheme="minorHAnsi" w:cstheme="minorHAnsi"/>
                <w:sz w:val="18"/>
                <w:szCs w:val="28"/>
              </w:rPr>
              <w:t>check that it works before undertak</w:t>
            </w:r>
            <w:r w:rsidRPr="005F1669">
              <w:rPr>
                <w:rFonts w:asciiTheme="minorHAnsi" w:hAnsiTheme="minorHAnsi" w:cstheme="minorHAnsi"/>
                <w:sz w:val="18"/>
                <w:szCs w:val="28"/>
              </w:rPr>
              <w:t>ing</w:t>
            </w:r>
            <w:r w:rsidR="001022E6" w:rsidRPr="005F1669">
              <w:rPr>
                <w:rFonts w:asciiTheme="minorHAnsi" w:hAnsiTheme="minorHAnsi" w:cstheme="minorHAnsi"/>
                <w:sz w:val="18"/>
                <w:szCs w:val="28"/>
              </w:rPr>
              <w:t xml:space="preserve"> a full search</w:t>
            </w:r>
            <w:r w:rsidRPr="005F1669">
              <w:rPr>
                <w:rFonts w:asciiTheme="minorHAnsi" w:hAnsiTheme="minorHAnsi" w:cstheme="minorHAnsi"/>
                <w:sz w:val="18"/>
                <w:szCs w:val="28"/>
              </w:rPr>
              <w:t xml:space="preserve">.  This will be done by </w:t>
            </w:r>
            <w:r w:rsidR="001022E6" w:rsidRPr="005F1669">
              <w:rPr>
                <w:rFonts w:asciiTheme="minorHAnsi" w:hAnsiTheme="minorHAnsi" w:cstheme="minorHAnsi"/>
                <w:sz w:val="18"/>
                <w:szCs w:val="28"/>
              </w:rPr>
              <w:t>performing an initial search based upon the chosen search terms</w:t>
            </w:r>
            <w:r w:rsidRPr="005F1669">
              <w:rPr>
                <w:rFonts w:asciiTheme="minorHAnsi" w:hAnsiTheme="minorHAnsi" w:cstheme="minorHAnsi"/>
                <w:sz w:val="18"/>
                <w:szCs w:val="28"/>
              </w:rPr>
              <w:t xml:space="preserve"> and evaluating the n</w:t>
            </w:r>
            <w:r w:rsidR="002D06DF" w:rsidRPr="005F1669">
              <w:rPr>
                <w:rFonts w:asciiTheme="minorHAnsi" w:hAnsiTheme="minorHAnsi" w:cstheme="minorHAnsi"/>
                <w:sz w:val="18"/>
                <w:szCs w:val="28"/>
              </w:rPr>
              <w:t>umber</w:t>
            </w:r>
            <w:r w:rsidRPr="005F1669">
              <w:rPr>
                <w:rFonts w:asciiTheme="minorHAnsi" w:hAnsiTheme="minorHAnsi" w:cstheme="minorHAnsi"/>
                <w:sz w:val="18"/>
                <w:szCs w:val="28"/>
              </w:rPr>
              <w:t xml:space="preserve"> of records retrieved.  If very large numbers of records are retrieved, it will be taken as an indication that the search terms and strings need to be revised.  Similarly, if very few records are retrieved where it is expected that many records would occur, this implies that the search strategy may need to be made less restrictive (e.g. by use of wildcard terms like “*” etc.)</w:t>
            </w:r>
            <w:r w:rsidR="004E00B7" w:rsidRPr="005F1669">
              <w:rPr>
                <w:rFonts w:asciiTheme="minorHAnsi" w:hAnsiTheme="minorHAnsi" w:cstheme="minorHAnsi"/>
                <w:sz w:val="18"/>
                <w:szCs w:val="28"/>
              </w:rPr>
              <w:t xml:space="preserve">.  Search term efficiency can be improved by adding or modifying criteria and filters.  For example, </w:t>
            </w:r>
            <w:r w:rsidR="00DE2090" w:rsidRPr="005F1669">
              <w:rPr>
                <w:rFonts w:asciiTheme="minorHAnsi" w:hAnsiTheme="minorHAnsi" w:cstheme="minorHAnsi"/>
                <w:sz w:val="18"/>
                <w:szCs w:val="28"/>
              </w:rPr>
              <w:t>by combining “Fishing” and “Secondary Contact Recreation” papers addressing exposure via fishing are likely to be more efficiently retrieved and not swamped by papers addressing only fishing or other types of secondary contact recreation.</w:t>
            </w:r>
            <w:r w:rsidR="00EE7610" w:rsidRPr="005F1669">
              <w:rPr>
                <w:rFonts w:asciiTheme="minorHAnsi" w:hAnsiTheme="minorHAnsi" w:cstheme="minorHAnsi"/>
                <w:sz w:val="18"/>
                <w:szCs w:val="28"/>
              </w:rPr>
              <w:t xml:space="preserve">  It is expected that RMIT University’s librarian will </w:t>
            </w:r>
            <w:proofErr w:type="gramStart"/>
            <w:r w:rsidR="00EE7610" w:rsidRPr="005F1669">
              <w:rPr>
                <w:rFonts w:asciiTheme="minorHAnsi" w:hAnsiTheme="minorHAnsi" w:cstheme="minorHAnsi"/>
                <w:sz w:val="18"/>
                <w:szCs w:val="28"/>
              </w:rPr>
              <w:t>provide assistance</w:t>
            </w:r>
            <w:proofErr w:type="gramEnd"/>
            <w:r w:rsidR="00EE7610" w:rsidRPr="005F1669">
              <w:rPr>
                <w:rFonts w:asciiTheme="minorHAnsi" w:hAnsiTheme="minorHAnsi" w:cstheme="minorHAnsi"/>
                <w:sz w:val="18"/>
                <w:szCs w:val="28"/>
              </w:rPr>
              <w:t xml:space="preserve"> here in constructing efficient search terms.</w:t>
            </w:r>
          </w:p>
          <w:p w14:paraId="125C8DD1" w14:textId="77777777" w:rsidR="002669A2"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Determining when too many search hits occur and when there are too few, is a somewhat subjective process. </w:t>
            </w:r>
            <w:proofErr w:type="gramStart"/>
            <w:r w:rsidRPr="005F1669">
              <w:rPr>
                <w:rFonts w:asciiTheme="minorHAnsi" w:hAnsiTheme="minorHAnsi" w:cstheme="minorHAnsi"/>
                <w:sz w:val="18"/>
                <w:szCs w:val="28"/>
              </w:rPr>
              <w:t>However</w:t>
            </w:r>
            <w:proofErr w:type="gramEnd"/>
            <w:r w:rsidRPr="005F1669">
              <w:rPr>
                <w:rFonts w:asciiTheme="minorHAnsi" w:hAnsiTheme="minorHAnsi" w:cstheme="minorHAnsi"/>
                <w:sz w:val="18"/>
                <w:szCs w:val="28"/>
              </w:rPr>
              <w:t xml:space="preserve"> the reality is that only several hundred documents at a maximum can be assessed within the resources of the project, that such lists can be confidently expected to contain the key references, and that lists of such length will contain a lot of duplication.  Such considerations put an upper bound on the number documents to be considered.  </w:t>
            </w:r>
          </w:p>
          <w:p w14:paraId="03B944ED" w14:textId="77777777" w:rsidR="00BA62B7"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At the other end of the spectrum (i.e. too few documents retrieved), it would </w:t>
            </w:r>
            <w:r w:rsidR="0044494A" w:rsidRPr="005F1669">
              <w:rPr>
                <w:rFonts w:asciiTheme="minorHAnsi" w:hAnsiTheme="minorHAnsi" w:cstheme="minorHAnsi"/>
                <w:sz w:val="18"/>
                <w:szCs w:val="28"/>
              </w:rPr>
              <w:t xml:space="preserve">be </w:t>
            </w:r>
            <w:r w:rsidRPr="005F1669">
              <w:rPr>
                <w:rFonts w:asciiTheme="minorHAnsi" w:hAnsiTheme="minorHAnsi" w:cstheme="minorHAnsi"/>
                <w:sz w:val="18"/>
                <w:szCs w:val="28"/>
              </w:rPr>
              <w:t xml:space="preserve">expected that search terms and strings resulting in </w:t>
            </w:r>
            <w:r w:rsidR="0034329F" w:rsidRPr="005F1669">
              <w:rPr>
                <w:rFonts w:asciiTheme="minorHAnsi" w:hAnsiTheme="minorHAnsi" w:cstheme="minorHAnsi"/>
                <w:sz w:val="18"/>
                <w:szCs w:val="28"/>
              </w:rPr>
              <w:t xml:space="preserve">inadequate numbers of hits would be highlighted by the fact that many of the references supplied the RWQAC had been missed.  Similarly, if all such documents are included, it would be </w:t>
            </w:r>
            <w:r w:rsidR="00F86F8C" w:rsidRPr="005F1669">
              <w:rPr>
                <w:rFonts w:asciiTheme="minorHAnsi" w:hAnsiTheme="minorHAnsi" w:cstheme="minorHAnsi"/>
                <w:sz w:val="18"/>
                <w:szCs w:val="28"/>
              </w:rPr>
              <w:t xml:space="preserve">a </w:t>
            </w:r>
            <w:r w:rsidR="0034329F" w:rsidRPr="005F1669">
              <w:rPr>
                <w:rFonts w:asciiTheme="minorHAnsi" w:hAnsiTheme="minorHAnsi" w:cstheme="minorHAnsi"/>
                <w:sz w:val="18"/>
                <w:szCs w:val="28"/>
              </w:rPr>
              <w:t>sign that the search strategy was effective enough.</w:t>
            </w:r>
          </w:p>
          <w:p w14:paraId="7595DBD6" w14:textId="77777777" w:rsidR="002669A2" w:rsidRPr="005F1669" w:rsidRDefault="00000000" w:rsidP="002D06D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Another process that will assist in determining the effectiveness of the search terms and strings will be “forward and backward citation chasing”.  This involves searching backward in time by finding sources cited within a </w:t>
            </w:r>
            <w:r w:rsidRPr="005F1669">
              <w:rPr>
                <w:rFonts w:asciiTheme="minorHAnsi" w:hAnsiTheme="minorHAnsi" w:cstheme="minorHAnsi"/>
                <w:sz w:val="18"/>
                <w:szCs w:val="28"/>
              </w:rPr>
              <w:lastRenderedPageBreak/>
              <w:t>research article – often listed in a bibliography or references section – or forward in time by looking for sources that cite the article itself.  If this process dredges up additional relevant documents that have been missed by the search terms and strings, it will be considered as an indication that the search efficiency needs to be improved as discussed above.</w:t>
            </w:r>
          </w:p>
        </w:tc>
      </w:tr>
      <w:tr w:rsidR="00B8056D" w14:paraId="0737D92B"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03602D42"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lastRenderedPageBreak/>
              <w:t>Screening methods</w:t>
            </w:r>
          </w:p>
        </w:tc>
        <w:tc>
          <w:tcPr>
            <w:tcW w:w="5805" w:type="dxa"/>
          </w:tcPr>
          <w:p w14:paraId="1BB4E2E5" w14:textId="77777777" w:rsidR="001857D7"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Search strings will </w:t>
            </w:r>
            <w:r w:rsidR="00A20168" w:rsidRPr="005F1669">
              <w:rPr>
                <w:rFonts w:asciiTheme="minorHAnsi" w:hAnsiTheme="minorHAnsi" w:cstheme="minorHAnsi"/>
                <w:sz w:val="18"/>
                <w:szCs w:val="28"/>
              </w:rPr>
              <w:t xml:space="preserve">initially </w:t>
            </w:r>
            <w:r w:rsidRPr="005F1669">
              <w:rPr>
                <w:rFonts w:asciiTheme="minorHAnsi" w:hAnsiTheme="minorHAnsi" w:cstheme="minorHAnsi"/>
                <w:sz w:val="18"/>
                <w:szCs w:val="28"/>
              </w:rPr>
              <w:t>be set to search key words, titles and abstract</w:t>
            </w:r>
            <w:r w:rsidR="00A20168" w:rsidRPr="005F1669">
              <w:rPr>
                <w:rFonts w:asciiTheme="minorHAnsi" w:hAnsiTheme="minorHAnsi" w:cstheme="minorHAnsi"/>
                <w:sz w:val="18"/>
                <w:szCs w:val="28"/>
              </w:rPr>
              <w:t>s, however, if thousands of publications</w:t>
            </w:r>
            <w:r w:rsidRPr="005F1669">
              <w:rPr>
                <w:rFonts w:asciiTheme="minorHAnsi" w:hAnsiTheme="minorHAnsi" w:cstheme="minorHAnsi"/>
                <w:sz w:val="18"/>
                <w:szCs w:val="28"/>
              </w:rPr>
              <w:t xml:space="preserve"> are retrieved, search strings may be set to search just titles and key words.  In addition, where high quality review articles are identified, these may be used as the main evidence in response to the primary and secondary research questions or supporting questions posed by the RQWAC</w:t>
            </w:r>
            <w:r w:rsidR="001E42D7" w:rsidRPr="005F1669">
              <w:rPr>
                <w:rFonts w:asciiTheme="minorHAnsi" w:hAnsiTheme="minorHAnsi" w:cstheme="minorHAnsi"/>
                <w:sz w:val="18"/>
                <w:szCs w:val="28"/>
              </w:rPr>
              <w:t>.</w:t>
            </w:r>
          </w:p>
          <w:p w14:paraId="05711B39" w14:textId="77777777" w:rsidR="00F167F6" w:rsidRPr="005F1669" w:rsidRDefault="00000000" w:rsidP="00F167F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Publications about which we are uncertain will be included in the first </w:t>
            </w:r>
            <w:r w:rsidR="008A652F" w:rsidRPr="005F1669">
              <w:rPr>
                <w:rFonts w:asciiTheme="minorHAnsi" w:hAnsiTheme="minorHAnsi" w:cstheme="minorHAnsi"/>
                <w:sz w:val="18"/>
                <w:szCs w:val="28"/>
              </w:rPr>
              <w:t>instance but</w:t>
            </w:r>
            <w:r w:rsidRPr="005F1669">
              <w:rPr>
                <w:rFonts w:asciiTheme="minorHAnsi" w:hAnsiTheme="minorHAnsi" w:cstheme="minorHAnsi"/>
                <w:sz w:val="18"/>
                <w:szCs w:val="28"/>
              </w:rPr>
              <w:t xml:space="preserve"> noted as such and later evaluated for exclusion.</w:t>
            </w:r>
            <w:r w:rsidR="008A652F" w:rsidRPr="005F1669">
              <w:rPr>
                <w:rFonts w:asciiTheme="minorHAnsi" w:hAnsiTheme="minorHAnsi" w:cstheme="minorHAnsi"/>
                <w:sz w:val="18"/>
                <w:szCs w:val="28"/>
              </w:rPr>
              <w:t xml:space="preserve">  The criteria for exclusion will be </w:t>
            </w:r>
            <w:proofErr w:type="gramStart"/>
            <w:r w:rsidR="008A652F" w:rsidRPr="005F1669">
              <w:rPr>
                <w:rFonts w:asciiTheme="minorHAnsi" w:hAnsiTheme="minorHAnsi" w:cstheme="minorHAnsi"/>
                <w:sz w:val="18"/>
                <w:szCs w:val="28"/>
              </w:rPr>
              <w:t>documented</w:t>
            </w:r>
            <w:proofErr w:type="gramEnd"/>
            <w:r w:rsidR="008A652F" w:rsidRPr="005F1669">
              <w:rPr>
                <w:rFonts w:asciiTheme="minorHAnsi" w:hAnsiTheme="minorHAnsi" w:cstheme="minorHAnsi"/>
                <w:sz w:val="18"/>
                <w:szCs w:val="28"/>
              </w:rPr>
              <w:t xml:space="preserve"> and advice may be sought from the RWQAC at that time.  Presently it is difficult to propose specific criteria until the search has been undertaken.</w:t>
            </w:r>
          </w:p>
          <w:p w14:paraId="5F2E1DBE" w14:textId="77777777" w:rsidR="00625F79" w:rsidRPr="005F1669" w:rsidRDefault="00000000" w:rsidP="00F167F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8"/>
              </w:rPr>
            </w:pPr>
            <w:r w:rsidRPr="005F1669">
              <w:rPr>
                <w:rFonts w:asciiTheme="minorHAnsi" w:hAnsiTheme="minorHAnsi" w:cstheme="minorHAnsi"/>
                <w:sz w:val="18"/>
                <w:szCs w:val="28"/>
              </w:rPr>
              <w:t xml:space="preserve">A summary of how documents were screened will be included consistent with the PRISMA method recommended by </w:t>
            </w:r>
            <w:r w:rsidRPr="005F1669">
              <w:rPr>
                <w:rFonts w:asciiTheme="minorHAnsi" w:hAnsiTheme="minorHAnsi" w:cstheme="minorHAnsi"/>
                <w:sz w:val="18"/>
                <w:szCs w:val="28"/>
              </w:rPr>
              <w:fldChar w:fldCharType="begin"/>
            </w:r>
            <w:r w:rsidRPr="005F1669">
              <w:rPr>
                <w:rFonts w:asciiTheme="minorHAnsi" w:hAnsiTheme="minorHAnsi" w:cstheme="minorHAnsi"/>
                <w:sz w:val="18"/>
                <w:szCs w:val="28"/>
              </w:rPr>
              <w:instrText xml:space="preserve"> ADDIN ZOTERO_ITEM CSL_CITATION {"citationID":"GjQTo2t4","properties":{"custom":"Moher, Liberati, et al., (2009)","formattedCitation":"Moher, Liberati, et al., (2009)","plainCitation":"Moher, Liberati, et al., (2009)","noteIndex":0},"citationItems":[{"id":11698,"uris":["http://zotero.org/users/148142/items/GYJRFT3J"],"uri":["http://zotero.org/users/148142/items/GYJRFT3J"],"itemData":{"id":11698,"type":"article-journal","container-title":"PLoS Medicine","DOI":"10.1371/journal.pmed.1000097","ISSN":"1549-1676","issue":"7","journalAbbreviation":"PLoS Med","language":"en","page":"e1000097","source":"DOI.org (Crossref)","title":"Preferred Reporting Items for Systematic Reviews and Meta-Analyses: The PRISMA Statement","title-short":"Preferred Reporting Items for Systematic Reviews and Meta-Analyses","URL":"https://dx.plos.org/10.1371/journal.pmed.1000097","volume":"6","author":[{"family":"Moher","given":"David"},{"family":"Liberati","given":"Alessandro"},{"family":"Tetzlaff","given":"Jennifer"},{"family":"Altman","given":"Douglas G."},{"literal":"The PRISMA Group"}],"accessed":{"date-parts":[["2020",6,3]]},"issued":{"date-parts":[["2009",7,21]]}}}],"schema":"https://github.com/citation-style-language/schema/raw/master/csl-citation.json"} </w:instrText>
            </w:r>
            <w:r w:rsidRPr="005F1669">
              <w:rPr>
                <w:rFonts w:asciiTheme="minorHAnsi" w:hAnsiTheme="minorHAnsi" w:cstheme="minorHAnsi"/>
                <w:sz w:val="18"/>
                <w:szCs w:val="28"/>
              </w:rPr>
              <w:fldChar w:fldCharType="separate"/>
            </w:r>
            <w:r w:rsidRPr="005F1669">
              <w:rPr>
                <w:rFonts w:ascii="Calibri" w:hAnsi="Calibri" w:cs="Calibri"/>
                <w:sz w:val="18"/>
              </w:rPr>
              <w:t>Moher, Liberati, et al., (2009)</w:t>
            </w:r>
            <w:r w:rsidRPr="005F1669">
              <w:rPr>
                <w:rFonts w:asciiTheme="minorHAnsi" w:hAnsiTheme="minorHAnsi" w:cstheme="minorHAnsi"/>
                <w:sz w:val="18"/>
                <w:szCs w:val="28"/>
              </w:rPr>
              <w:fldChar w:fldCharType="end"/>
            </w:r>
            <w:r w:rsidRPr="005F1669">
              <w:rPr>
                <w:rFonts w:asciiTheme="minorHAnsi" w:hAnsiTheme="minorHAnsi" w:cstheme="minorHAnsi"/>
                <w:sz w:val="18"/>
                <w:szCs w:val="28"/>
              </w:rPr>
              <w:t xml:space="preserve">.  (see </w:t>
            </w:r>
            <w:r w:rsidRPr="005F1669">
              <w:rPr>
                <w:rFonts w:asciiTheme="minorHAnsi" w:hAnsiTheme="minorHAnsi" w:cstheme="minorHAnsi"/>
                <w:b/>
                <w:bCs/>
                <w:sz w:val="18"/>
                <w:szCs w:val="28"/>
              </w:rPr>
              <w:t xml:space="preserve">Appendix </w:t>
            </w:r>
            <w:r w:rsidR="00A972B6" w:rsidRPr="005F1669">
              <w:rPr>
                <w:rFonts w:asciiTheme="minorHAnsi" w:hAnsiTheme="minorHAnsi" w:cstheme="minorHAnsi"/>
                <w:b/>
                <w:bCs/>
                <w:sz w:val="18"/>
                <w:szCs w:val="28"/>
              </w:rPr>
              <w:t>4</w:t>
            </w:r>
            <w:r w:rsidRPr="005F1669">
              <w:rPr>
                <w:rFonts w:asciiTheme="minorHAnsi" w:hAnsiTheme="minorHAnsi" w:cstheme="minorHAnsi"/>
                <w:sz w:val="18"/>
                <w:szCs w:val="28"/>
              </w:rPr>
              <w:t>).</w:t>
            </w:r>
          </w:p>
        </w:tc>
      </w:tr>
      <w:tr w:rsidR="00B8056D" w14:paraId="3A74E79E"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0493039E"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Quality check</w:t>
            </w:r>
          </w:p>
        </w:tc>
        <w:tc>
          <w:tcPr>
            <w:tcW w:w="5805" w:type="dxa"/>
          </w:tcPr>
          <w:p w14:paraId="16FE7255" w14:textId="77777777" w:rsidR="001022E6"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28"/>
              </w:rPr>
            </w:pPr>
            <w:r w:rsidRPr="005F1669">
              <w:rPr>
                <w:rFonts w:asciiTheme="minorHAnsi" w:hAnsiTheme="minorHAnsi" w:cstheme="minorHAnsi"/>
                <w:sz w:val="18"/>
                <w:szCs w:val="28"/>
              </w:rPr>
              <w:t>See discussion under validation methods above</w:t>
            </w:r>
          </w:p>
        </w:tc>
      </w:tr>
      <w:tr w:rsidR="00B8056D" w14:paraId="67DAE1F2"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31E66FD7"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Grey literature</w:t>
            </w:r>
          </w:p>
        </w:tc>
        <w:tc>
          <w:tcPr>
            <w:tcW w:w="5805" w:type="dxa"/>
          </w:tcPr>
          <w:p w14:paraId="705D63F8" w14:textId="77777777" w:rsidR="000677DD"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1669">
              <w:rPr>
                <w:rFonts w:asciiTheme="minorHAnsi" w:hAnsiTheme="minorHAnsi" w:cstheme="minorHAnsi"/>
                <w:color w:val="4F6228" w:themeColor="accent3" w:themeShade="80"/>
                <w:sz w:val="18"/>
                <w:szCs w:val="18"/>
              </w:rPr>
              <w:t>I</w:t>
            </w:r>
            <w:r w:rsidRPr="005F1669">
              <w:rPr>
                <w:rFonts w:asciiTheme="minorHAnsi" w:hAnsiTheme="minorHAnsi" w:cstheme="minorHAnsi"/>
                <w:sz w:val="18"/>
                <w:szCs w:val="18"/>
              </w:rPr>
              <w:t xml:space="preserve">n addition to the grey literature </w:t>
            </w:r>
            <w:r w:rsidR="006A638F" w:rsidRPr="005F1669">
              <w:rPr>
                <w:rFonts w:asciiTheme="minorHAnsi" w:hAnsiTheme="minorHAnsi" w:cstheme="minorHAnsi"/>
                <w:sz w:val="18"/>
                <w:szCs w:val="18"/>
              </w:rPr>
              <w:t>list provided by RWQAC (</w:t>
            </w:r>
            <w:r w:rsidR="006A638F" w:rsidRPr="005F1669">
              <w:rPr>
                <w:rFonts w:asciiTheme="minorHAnsi" w:hAnsiTheme="minorHAnsi" w:cstheme="minorHAnsi"/>
                <w:b/>
                <w:bCs/>
                <w:sz w:val="18"/>
                <w:szCs w:val="18"/>
              </w:rPr>
              <w:t xml:space="preserve">Appendix </w:t>
            </w:r>
            <w:r w:rsidR="00A972B6" w:rsidRPr="005F1669">
              <w:rPr>
                <w:rFonts w:asciiTheme="minorHAnsi" w:hAnsiTheme="minorHAnsi" w:cstheme="minorHAnsi"/>
                <w:b/>
                <w:bCs/>
                <w:sz w:val="18"/>
                <w:szCs w:val="18"/>
              </w:rPr>
              <w:t>3</w:t>
            </w:r>
            <w:r w:rsidR="006A638F" w:rsidRPr="005F1669">
              <w:rPr>
                <w:rFonts w:asciiTheme="minorHAnsi" w:hAnsiTheme="minorHAnsi" w:cstheme="minorHAnsi"/>
                <w:sz w:val="18"/>
                <w:szCs w:val="18"/>
              </w:rPr>
              <w:t>) we will also search the websites of the following international organisations focussing on the first 40 titles of reports and documents retrieved in each case:</w:t>
            </w:r>
          </w:p>
          <w:p w14:paraId="49D10B44"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British Medical Research Council (MRC)</w:t>
            </w:r>
          </w:p>
          <w:p w14:paraId="73AA1860"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Centre for Disease Control and Prevention (CDC)</w:t>
            </w:r>
          </w:p>
          <w:p w14:paraId="5F76118F"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Environment Canada</w:t>
            </w:r>
          </w:p>
          <w:p w14:paraId="4F8C905C"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European Centre for Disease Prevention and Control (ECDC)</w:t>
            </w:r>
          </w:p>
          <w:p w14:paraId="5E8B0B76"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European Environment Agency (EEA)</w:t>
            </w:r>
          </w:p>
          <w:p w14:paraId="1743993E"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Health Canada</w:t>
            </w:r>
          </w:p>
          <w:p w14:paraId="175A9E2B" w14:textId="77777777" w:rsidR="00C80E05"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New Zealand Ministry of Health (NZ MoH)</w:t>
            </w:r>
          </w:p>
          <w:p w14:paraId="0A728568"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Public Health England (PHE)</w:t>
            </w:r>
          </w:p>
          <w:p w14:paraId="66749995"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United Nations Environment Programme (UNEP)</w:t>
            </w:r>
          </w:p>
          <w:p w14:paraId="2234C8D1"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United Nations Environment Programme Mediterranean Action Plan (UNEP MAP)</w:t>
            </w:r>
          </w:p>
          <w:p w14:paraId="5E08ABAD"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United States Environment Protection Agency (US EPA)</w:t>
            </w:r>
          </w:p>
          <w:p w14:paraId="0DAEFD11" w14:textId="77777777" w:rsidR="00686C96" w:rsidRPr="005F1669" w:rsidRDefault="00000000" w:rsidP="00C55FCE">
            <w:pPr>
              <w:pStyle w:val="ListParagraph"/>
              <w:numPr>
                <w:ilvl w:val="0"/>
                <w:numId w:val="14"/>
              </w:numPr>
              <w:spacing w:before="20" w:after="20" w:line="240"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AU"/>
              </w:rPr>
            </w:pPr>
            <w:r w:rsidRPr="005F1669">
              <w:rPr>
                <w:rFonts w:asciiTheme="minorHAnsi" w:hAnsiTheme="minorHAnsi" w:cstheme="minorHAnsi"/>
                <w:sz w:val="18"/>
                <w:szCs w:val="18"/>
                <w:lang w:val="en-AU"/>
              </w:rPr>
              <w:t>World Health Organization (WHO)</w:t>
            </w:r>
          </w:p>
          <w:p w14:paraId="0D2F3A43" w14:textId="77777777" w:rsidR="00686C96" w:rsidRPr="005F1669" w:rsidRDefault="00000000" w:rsidP="00941DBA">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18"/>
              </w:rPr>
            </w:pPr>
            <w:r w:rsidRPr="005F1669">
              <w:rPr>
                <w:rFonts w:asciiTheme="minorHAnsi" w:hAnsiTheme="minorHAnsi" w:cstheme="minorHAnsi"/>
                <w:sz w:val="18"/>
                <w:szCs w:val="18"/>
              </w:rPr>
              <w:t>It will not be possible to search the websites of the above organisations using the search terms and search strings described for the major database searches as these will be too long and complicated</w:t>
            </w:r>
            <w:r w:rsidR="00701F58" w:rsidRPr="005F1669">
              <w:rPr>
                <w:rFonts w:asciiTheme="minorHAnsi" w:hAnsiTheme="minorHAnsi" w:cstheme="minorHAnsi"/>
                <w:sz w:val="18"/>
                <w:szCs w:val="18"/>
              </w:rPr>
              <w:t xml:space="preserve"> for the simple search engines associated with </w:t>
            </w:r>
            <w:r w:rsidR="00941DBA" w:rsidRPr="005F1669">
              <w:rPr>
                <w:rFonts w:asciiTheme="minorHAnsi" w:hAnsiTheme="minorHAnsi" w:cstheme="minorHAnsi"/>
                <w:sz w:val="18"/>
                <w:szCs w:val="18"/>
              </w:rPr>
              <w:t>each website</w:t>
            </w:r>
            <w:r w:rsidRPr="005F1669">
              <w:rPr>
                <w:rFonts w:asciiTheme="minorHAnsi" w:hAnsiTheme="minorHAnsi" w:cstheme="minorHAnsi"/>
                <w:sz w:val="18"/>
                <w:szCs w:val="18"/>
              </w:rPr>
              <w:t xml:space="preserve">.  </w:t>
            </w:r>
            <w:proofErr w:type="gramStart"/>
            <w:r w:rsidR="00701F58" w:rsidRPr="005F1669">
              <w:rPr>
                <w:rFonts w:asciiTheme="minorHAnsi" w:hAnsiTheme="minorHAnsi" w:cstheme="minorHAnsi"/>
                <w:sz w:val="18"/>
                <w:szCs w:val="18"/>
              </w:rPr>
              <w:t>Instead</w:t>
            </w:r>
            <w:proofErr w:type="gramEnd"/>
            <w:r w:rsidR="00701F58" w:rsidRPr="005F1669">
              <w:rPr>
                <w:rFonts w:asciiTheme="minorHAnsi" w:hAnsiTheme="minorHAnsi" w:cstheme="minorHAnsi"/>
                <w:sz w:val="18"/>
                <w:szCs w:val="18"/>
              </w:rPr>
              <w:t xml:space="preserve"> an abbreviated list of terms will be used – most likely such terms as recreation, water quality, primary and secondary contact etc.  </w:t>
            </w:r>
            <w:r w:rsidR="00941DBA" w:rsidRPr="005F1669">
              <w:rPr>
                <w:rFonts w:asciiTheme="minorHAnsi" w:hAnsiTheme="minorHAnsi" w:cstheme="minorHAnsi"/>
                <w:sz w:val="18"/>
                <w:szCs w:val="18"/>
              </w:rPr>
              <w:t xml:space="preserve">Lists of terms will be trialled, gauged for </w:t>
            </w:r>
            <w:r w:rsidR="00A20168" w:rsidRPr="005F1669">
              <w:rPr>
                <w:rFonts w:asciiTheme="minorHAnsi" w:hAnsiTheme="minorHAnsi" w:cstheme="minorHAnsi"/>
                <w:sz w:val="18"/>
                <w:szCs w:val="18"/>
              </w:rPr>
              <w:t>efficiency,</w:t>
            </w:r>
            <w:r w:rsidR="00941DBA" w:rsidRPr="005F1669">
              <w:rPr>
                <w:rFonts w:asciiTheme="minorHAnsi" w:hAnsiTheme="minorHAnsi" w:cstheme="minorHAnsi"/>
                <w:sz w:val="18"/>
                <w:szCs w:val="18"/>
              </w:rPr>
              <w:t xml:space="preserve"> and documented in the evaluation and technical reports to permit reproducibility of search results.</w:t>
            </w:r>
          </w:p>
        </w:tc>
      </w:tr>
      <w:tr w:rsidR="00B8056D" w14:paraId="3240A6A0"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531AF74D"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Documentation of search</w:t>
            </w:r>
          </w:p>
        </w:tc>
        <w:tc>
          <w:tcPr>
            <w:tcW w:w="5805" w:type="dxa"/>
          </w:tcPr>
          <w:p w14:paraId="4C8E1E83" w14:textId="66BEE36C" w:rsidR="008511EB" w:rsidRPr="005F1669" w:rsidRDefault="00000000" w:rsidP="008511E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1669">
              <w:rPr>
                <w:rFonts w:asciiTheme="minorHAnsi" w:hAnsiTheme="minorHAnsi" w:cstheme="minorHAnsi"/>
                <w:sz w:val="18"/>
                <w:szCs w:val="18"/>
              </w:rPr>
              <w:t xml:space="preserve">Search results will be documented using </w:t>
            </w:r>
            <w:r w:rsidR="008C53BD" w:rsidRPr="005F1669">
              <w:rPr>
                <w:rFonts w:asciiTheme="minorHAnsi" w:hAnsiTheme="minorHAnsi" w:cstheme="minorHAnsi"/>
                <w:sz w:val="18"/>
                <w:szCs w:val="18"/>
              </w:rPr>
              <w:t xml:space="preserve">the template shown in </w:t>
            </w:r>
            <w:r w:rsidR="008C53BD" w:rsidRPr="005F1669">
              <w:rPr>
                <w:rFonts w:asciiTheme="minorHAnsi" w:hAnsiTheme="minorHAnsi" w:cstheme="minorHAnsi"/>
                <w:sz w:val="18"/>
                <w:szCs w:val="18"/>
              </w:rPr>
              <w:fldChar w:fldCharType="begin"/>
            </w:r>
            <w:r w:rsidR="008C53BD" w:rsidRPr="005F1669">
              <w:rPr>
                <w:rFonts w:asciiTheme="minorHAnsi" w:hAnsiTheme="minorHAnsi" w:cstheme="minorHAnsi"/>
                <w:sz w:val="18"/>
                <w:szCs w:val="18"/>
              </w:rPr>
              <w:instrText xml:space="preserve"> REF _Ref43472985 \h </w:instrText>
            </w:r>
            <w:r w:rsidR="00154B47" w:rsidRPr="005F1669">
              <w:rPr>
                <w:rFonts w:asciiTheme="minorHAnsi" w:hAnsiTheme="minorHAnsi" w:cstheme="minorHAnsi"/>
                <w:sz w:val="18"/>
                <w:szCs w:val="18"/>
              </w:rPr>
              <w:instrText xml:space="preserve"> \* MERGEFORMAT </w:instrText>
            </w:r>
            <w:r w:rsidR="008C53BD" w:rsidRPr="005F1669">
              <w:rPr>
                <w:rFonts w:asciiTheme="minorHAnsi" w:hAnsiTheme="minorHAnsi" w:cstheme="minorHAnsi"/>
                <w:sz w:val="18"/>
                <w:szCs w:val="18"/>
              </w:rPr>
            </w:r>
            <w:r w:rsidR="008C53BD" w:rsidRPr="005F1669">
              <w:rPr>
                <w:rFonts w:asciiTheme="minorHAnsi" w:hAnsiTheme="minorHAnsi" w:cstheme="minorHAnsi"/>
                <w:sz w:val="18"/>
                <w:szCs w:val="18"/>
              </w:rPr>
              <w:fldChar w:fldCharType="separate"/>
            </w:r>
            <w:r w:rsidR="00925A06" w:rsidRPr="00B32CE1">
              <w:rPr>
                <w:rFonts w:asciiTheme="minorHAnsi" w:hAnsiTheme="minorHAnsi" w:cstheme="minorHAnsi"/>
                <w:sz w:val="18"/>
                <w:szCs w:val="18"/>
              </w:rPr>
              <w:t xml:space="preserve">Table </w:t>
            </w:r>
            <w:r w:rsidR="00925A06" w:rsidRPr="00B32CE1">
              <w:rPr>
                <w:rFonts w:asciiTheme="minorHAnsi" w:hAnsiTheme="minorHAnsi" w:cstheme="minorHAnsi"/>
                <w:noProof/>
                <w:sz w:val="18"/>
                <w:szCs w:val="18"/>
              </w:rPr>
              <w:t>2</w:t>
            </w:r>
            <w:r w:rsidR="00925A06" w:rsidRPr="00B32CE1">
              <w:rPr>
                <w:rFonts w:asciiTheme="minorHAnsi" w:hAnsiTheme="minorHAnsi" w:cstheme="minorHAnsi"/>
                <w:noProof/>
                <w:sz w:val="18"/>
                <w:szCs w:val="18"/>
              </w:rPr>
              <w:noBreakHyphen/>
              <w:t>3</w:t>
            </w:r>
            <w:r w:rsidR="008C53BD" w:rsidRPr="005F1669">
              <w:rPr>
                <w:rFonts w:asciiTheme="minorHAnsi" w:hAnsiTheme="minorHAnsi" w:cstheme="minorHAnsi"/>
                <w:sz w:val="18"/>
                <w:szCs w:val="18"/>
              </w:rPr>
              <w:fldChar w:fldCharType="end"/>
            </w:r>
            <w:r w:rsidR="008C53BD" w:rsidRPr="005F1669">
              <w:rPr>
                <w:rFonts w:asciiTheme="minorHAnsi" w:hAnsiTheme="minorHAnsi" w:cstheme="minorHAnsi"/>
                <w:sz w:val="18"/>
                <w:szCs w:val="18"/>
              </w:rPr>
              <w:t xml:space="preserve"> which is based loosely on </w:t>
            </w:r>
            <w:r w:rsidR="00E61D88" w:rsidRPr="005F1669">
              <w:rPr>
                <w:rFonts w:asciiTheme="minorHAnsi" w:hAnsiTheme="minorHAnsi" w:cstheme="minorHAnsi"/>
                <w:sz w:val="18"/>
                <w:szCs w:val="18"/>
              </w:rPr>
              <w:t xml:space="preserve">the PRISMA approach </w:t>
            </w:r>
            <w:r w:rsidR="00E61D88" w:rsidRPr="005F1669">
              <w:rPr>
                <w:rFonts w:asciiTheme="minorHAnsi" w:hAnsiTheme="minorHAnsi" w:cstheme="minorHAnsi"/>
                <w:sz w:val="18"/>
                <w:szCs w:val="18"/>
              </w:rPr>
              <w:fldChar w:fldCharType="begin"/>
            </w:r>
            <w:r w:rsidR="00625F79" w:rsidRPr="005F1669">
              <w:rPr>
                <w:rFonts w:asciiTheme="minorHAnsi" w:hAnsiTheme="minorHAnsi" w:cstheme="minorHAnsi"/>
                <w:sz w:val="18"/>
                <w:szCs w:val="18"/>
              </w:rPr>
              <w:instrText xml:space="preserve"> ADDIN ZOTERO_ITEM CSL_CITATION {"citationID":"1DbCF9nt","properties":{"formattedCitation":"(Moher, Liberati, et al., 2009)","plainCitation":"(Moher, Liberati, et al., 2009)","noteIndex":0},"citationItems":[{"id":11698,"uris":["http://zotero.org/users/148142/items/GYJRFT3J"],"uri":["http://zotero.org/users/148142/items/GYJRFT3J"],"itemData":{"id":11698,"type":"article-journal","container-title":"PLoS Medicine","DOI":"10.1371/journal.pmed.1000097","ISSN":"1549-1676","issue":"7","journalAbbreviation":"PLoS Med","language":"en","page":"e1000097","source":"DOI.org (Crossref)","title":"Preferred Reporting Items for Systematic Reviews and Meta-Analyses: The PRISMA Statement","title-short":"Preferred Reporting Items for Systematic Reviews and Meta-Analyses","URL":"https://dx.plos.org/10.1371/journal.pmed.1000097","volume":"6","author":[{"family":"Moher","given":"David"},{"family":"Liberati","given":"Alessandro"},{"family":"Tetzlaff","given":"Jennifer"},{"family":"Altman","given":"Douglas G."},{"literal":"The PRISMA Group"}],"accessed":{"date-parts":[["2020",6,3]]},"issued":{"date-parts":[["2009",7,21]]}}}],"schema":"https://github.com/citation-style-language/schema/raw/master/csl-citation.json"} </w:instrText>
            </w:r>
            <w:r w:rsidR="00E61D88" w:rsidRPr="005F1669">
              <w:rPr>
                <w:rFonts w:asciiTheme="minorHAnsi" w:hAnsiTheme="minorHAnsi" w:cstheme="minorHAnsi"/>
                <w:sz w:val="18"/>
                <w:szCs w:val="18"/>
              </w:rPr>
              <w:fldChar w:fldCharType="separate"/>
            </w:r>
            <w:r w:rsidR="00E61D88" w:rsidRPr="005F1669">
              <w:rPr>
                <w:rFonts w:asciiTheme="minorHAnsi" w:hAnsiTheme="minorHAnsi" w:cstheme="minorHAnsi"/>
                <w:sz w:val="18"/>
                <w:szCs w:val="18"/>
              </w:rPr>
              <w:t>(Moher, Liberati, et al., 2009)</w:t>
            </w:r>
            <w:r w:rsidR="00E61D88" w:rsidRPr="005F1669">
              <w:rPr>
                <w:rFonts w:asciiTheme="minorHAnsi" w:hAnsiTheme="minorHAnsi" w:cstheme="minorHAnsi"/>
                <w:sz w:val="18"/>
                <w:szCs w:val="18"/>
              </w:rPr>
              <w:fldChar w:fldCharType="end"/>
            </w:r>
            <w:r w:rsidR="00E61D88" w:rsidRPr="005F1669">
              <w:rPr>
                <w:rFonts w:asciiTheme="minorHAnsi" w:hAnsiTheme="minorHAnsi" w:cstheme="minorHAnsi"/>
                <w:sz w:val="18"/>
                <w:szCs w:val="18"/>
              </w:rPr>
              <w:t xml:space="preserve">.  </w:t>
            </w:r>
          </w:p>
          <w:p w14:paraId="033563C1" w14:textId="77777777" w:rsidR="001022E6"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18"/>
                <w:highlight w:val="yellow"/>
              </w:rPr>
            </w:pPr>
            <w:r w:rsidRPr="005F1669">
              <w:rPr>
                <w:rFonts w:asciiTheme="minorHAnsi" w:hAnsiTheme="minorHAnsi" w:cstheme="minorHAnsi"/>
                <w:sz w:val="18"/>
                <w:szCs w:val="18"/>
              </w:rPr>
              <w:t>Search results will record which publications have been found, which ones were excluded and the justification</w:t>
            </w:r>
            <w:r w:rsidR="00690200" w:rsidRPr="005F1669">
              <w:rPr>
                <w:rFonts w:asciiTheme="minorHAnsi" w:hAnsiTheme="minorHAnsi" w:cstheme="minorHAnsi"/>
                <w:sz w:val="18"/>
                <w:szCs w:val="18"/>
              </w:rPr>
              <w:t>/criteria</w:t>
            </w:r>
            <w:r w:rsidRPr="005F1669">
              <w:rPr>
                <w:rFonts w:asciiTheme="minorHAnsi" w:hAnsiTheme="minorHAnsi" w:cstheme="minorHAnsi"/>
                <w:sz w:val="18"/>
                <w:szCs w:val="18"/>
              </w:rPr>
              <w:t xml:space="preserve"> for exclusion.  If there are many documents listed, this data may be supplied in an Excel Spreadsheet.</w:t>
            </w:r>
          </w:p>
        </w:tc>
      </w:tr>
      <w:tr w:rsidR="00B8056D" w14:paraId="32F0C631" w14:textId="77777777" w:rsidTr="00B8056D">
        <w:tc>
          <w:tcPr>
            <w:cnfStyle w:val="001000000000" w:firstRow="0" w:lastRow="0" w:firstColumn="1" w:lastColumn="0" w:oddVBand="0" w:evenVBand="0" w:oddHBand="0" w:evenHBand="0" w:firstRowFirstColumn="0" w:firstRowLastColumn="0" w:lastRowFirstColumn="0" w:lastRowLastColumn="0"/>
            <w:tcW w:w="1838" w:type="dxa"/>
          </w:tcPr>
          <w:p w14:paraId="754514DA" w14:textId="77777777" w:rsidR="001022E6" w:rsidRPr="005F1669" w:rsidRDefault="00000000" w:rsidP="001022E6">
            <w:pPr>
              <w:spacing w:before="20" w:after="20" w:line="240" w:lineRule="auto"/>
              <w:rPr>
                <w:rFonts w:asciiTheme="minorHAnsi" w:hAnsiTheme="minorHAnsi" w:cstheme="minorHAnsi"/>
                <w:bCs/>
                <w:sz w:val="18"/>
                <w:szCs w:val="28"/>
              </w:rPr>
            </w:pPr>
            <w:r w:rsidRPr="005F1669">
              <w:rPr>
                <w:rFonts w:asciiTheme="minorHAnsi" w:hAnsiTheme="minorHAnsi" w:cstheme="minorHAnsi"/>
                <w:bCs/>
                <w:sz w:val="18"/>
                <w:szCs w:val="28"/>
              </w:rPr>
              <w:t>Retrieval of publications</w:t>
            </w:r>
          </w:p>
        </w:tc>
        <w:tc>
          <w:tcPr>
            <w:tcW w:w="5805" w:type="dxa"/>
          </w:tcPr>
          <w:p w14:paraId="763DE009" w14:textId="77777777" w:rsidR="00C43F1B" w:rsidRPr="005F1669" w:rsidRDefault="00000000" w:rsidP="001022E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F1669">
              <w:rPr>
                <w:rFonts w:asciiTheme="minorHAnsi" w:hAnsiTheme="minorHAnsi" w:cstheme="minorHAnsi"/>
                <w:sz w:val="18"/>
                <w:szCs w:val="18"/>
              </w:rPr>
              <w:t>The list of retrieved publications and any electronic copies will be stored in a bibliographic database using the Zotero bibliographic software (</w:t>
            </w:r>
            <w:hyperlink r:id="rId17" w:history="1">
              <w:r w:rsidR="00C43F1B" w:rsidRPr="005F1669">
                <w:rPr>
                  <w:rStyle w:val="Hyperlink"/>
                  <w:rFonts w:asciiTheme="minorHAnsi" w:hAnsiTheme="minorHAnsi" w:cstheme="minorHAnsi"/>
                  <w:sz w:val="18"/>
                  <w:szCs w:val="18"/>
                </w:rPr>
                <w:t>https://www.zotero.org/</w:t>
              </w:r>
            </w:hyperlink>
            <w:r w:rsidRPr="005F1669">
              <w:rPr>
                <w:rFonts w:asciiTheme="minorHAnsi" w:hAnsiTheme="minorHAnsi" w:cstheme="minorHAnsi"/>
                <w:sz w:val="18"/>
                <w:szCs w:val="18"/>
              </w:rPr>
              <w:t xml:space="preserve">).  We currently make extensive use of this </w:t>
            </w:r>
            <w:r w:rsidRPr="005F1669">
              <w:rPr>
                <w:rFonts w:asciiTheme="minorHAnsi" w:hAnsiTheme="minorHAnsi" w:cstheme="minorHAnsi"/>
                <w:sz w:val="18"/>
                <w:szCs w:val="18"/>
              </w:rPr>
              <w:lastRenderedPageBreak/>
              <w:t>software for our consulting work.  Bibliographic data can be exported to other bibliographic software as required, e.g. Endnote.</w:t>
            </w:r>
          </w:p>
          <w:p w14:paraId="3EC8A863" w14:textId="77777777" w:rsidR="001022E6" w:rsidRPr="005F1669" w:rsidRDefault="00000000" w:rsidP="006A4C40">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 w:val="18"/>
                <w:szCs w:val="18"/>
                <w:highlight w:val="yellow"/>
              </w:rPr>
            </w:pPr>
            <w:r w:rsidRPr="005F1669">
              <w:rPr>
                <w:rFonts w:asciiTheme="minorHAnsi" w:hAnsiTheme="minorHAnsi" w:cstheme="minorHAnsi"/>
                <w:sz w:val="18"/>
                <w:szCs w:val="18"/>
              </w:rPr>
              <w:t xml:space="preserve">Papers will be held as electronic versions and reviewed in this format.  Occasionally we may print off hard copies of </w:t>
            </w:r>
            <w:proofErr w:type="gramStart"/>
            <w:r w:rsidRPr="005F1669">
              <w:rPr>
                <w:rFonts w:asciiTheme="minorHAnsi" w:hAnsiTheme="minorHAnsi" w:cstheme="minorHAnsi"/>
                <w:sz w:val="18"/>
                <w:szCs w:val="18"/>
              </w:rPr>
              <w:t>high quality</w:t>
            </w:r>
            <w:proofErr w:type="gramEnd"/>
            <w:r w:rsidRPr="005F1669">
              <w:rPr>
                <w:rFonts w:asciiTheme="minorHAnsi" w:hAnsiTheme="minorHAnsi" w:cstheme="minorHAnsi"/>
                <w:sz w:val="18"/>
                <w:szCs w:val="18"/>
              </w:rPr>
              <w:t xml:space="preserve"> references where this assists in readability of the document.  </w:t>
            </w:r>
            <w:r w:rsidR="006A4C40" w:rsidRPr="005F1669">
              <w:rPr>
                <w:rFonts w:asciiTheme="minorHAnsi" w:hAnsiTheme="minorHAnsi" w:cstheme="minorHAnsi"/>
                <w:sz w:val="18"/>
                <w:szCs w:val="18"/>
              </w:rPr>
              <w:t xml:space="preserve">All search results and project files are held on a secure server at </w:t>
            </w:r>
            <w:proofErr w:type="spellStart"/>
            <w:r w:rsidR="006A4C40" w:rsidRPr="005F1669">
              <w:rPr>
                <w:rFonts w:asciiTheme="minorHAnsi" w:hAnsiTheme="minorHAnsi" w:cstheme="minorHAnsi"/>
                <w:sz w:val="18"/>
                <w:szCs w:val="18"/>
              </w:rPr>
              <w:t>Ecos</w:t>
            </w:r>
            <w:proofErr w:type="spellEnd"/>
            <w:r w:rsidR="006A4C40" w:rsidRPr="005F1669">
              <w:rPr>
                <w:rFonts w:asciiTheme="minorHAnsi" w:hAnsiTheme="minorHAnsi" w:cstheme="minorHAnsi"/>
                <w:sz w:val="18"/>
                <w:szCs w:val="18"/>
              </w:rPr>
              <w:t xml:space="preserve"> which is backed up to a secure cloud server via </w:t>
            </w:r>
            <w:proofErr w:type="spellStart"/>
            <w:r w:rsidR="006A4C40" w:rsidRPr="005F1669">
              <w:rPr>
                <w:rFonts w:asciiTheme="minorHAnsi" w:hAnsiTheme="minorHAnsi" w:cstheme="minorHAnsi"/>
                <w:sz w:val="18"/>
                <w:szCs w:val="18"/>
              </w:rPr>
              <w:t>Ctera</w:t>
            </w:r>
            <w:proofErr w:type="spellEnd"/>
            <w:r w:rsidR="006A4C40" w:rsidRPr="005F1669">
              <w:rPr>
                <w:rFonts w:asciiTheme="minorHAnsi" w:hAnsiTheme="minorHAnsi" w:cstheme="minorHAnsi"/>
                <w:sz w:val="18"/>
                <w:szCs w:val="18"/>
              </w:rPr>
              <w:t xml:space="preserve"> Networks subscription (</w:t>
            </w:r>
            <w:hyperlink r:id="rId18" w:history="1">
              <w:r w:rsidR="006A4C40" w:rsidRPr="005F1669">
                <w:rPr>
                  <w:rStyle w:val="Hyperlink"/>
                  <w:rFonts w:asciiTheme="minorHAnsi" w:hAnsiTheme="minorHAnsi" w:cstheme="minorHAnsi"/>
                  <w:sz w:val="18"/>
                  <w:szCs w:val="18"/>
                </w:rPr>
                <w:t>https://www.ctera.com/</w:t>
              </w:r>
            </w:hyperlink>
            <w:r w:rsidR="006A4C40" w:rsidRPr="005F1669">
              <w:rPr>
                <w:rFonts w:asciiTheme="minorHAnsi" w:hAnsiTheme="minorHAnsi" w:cstheme="minorHAnsi"/>
                <w:sz w:val="18"/>
                <w:szCs w:val="18"/>
              </w:rPr>
              <w:t xml:space="preserve">).  The cloud backups are </w:t>
            </w:r>
            <w:proofErr w:type="gramStart"/>
            <w:r w:rsidR="006A4C40" w:rsidRPr="005F1669">
              <w:rPr>
                <w:rFonts w:asciiTheme="minorHAnsi" w:hAnsiTheme="minorHAnsi" w:cstheme="minorHAnsi"/>
                <w:sz w:val="18"/>
                <w:szCs w:val="18"/>
              </w:rPr>
              <w:t>time-based</w:t>
            </w:r>
            <w:proofErr w:type="gramEnd"/>
            <w:r w:rsidR="006A4C40" w:rsidRPr="005F1669">
              <w:rPr>
                <w:rFonts w:asciiTheme="minorHAnsi" w:hAnsiTheme="minorHAnsi" w:cstheme="minorHAnsi"/>
                <w:sz w:val="18"/>
                <w:szCs w:val="18"/>
              </w:rPr>
              <w:t xml:space="preserve"> and lost files can be retrieved from previous backups going back several months.  The system is also secure against ransomware attacks.</w:t>
            </w:r>
          </w:p>
        </w:tc>
      </w:tr>
    </w:tbl>
    <w:p w14:paraId="59F012AD" w14:textId="77777777" w:rsidR="00BF4B79" w:rsidRPr="005F1669" w:rsidRDefault="00BF4B79" w:rsidP="006C4287"/>
    <w:p w14:paraId="6A095E9F" w14:textId="77777777" w:rsidR="006C4287" w:rsidRPr="005F1669" w:rsidRDefault="00000000" w:rsidP="00C37E69">
      <w:pPr>
        <w:pStyle w:val="Heading2"/>
      </w:pPr>
      <w:bookmarkStart w:id="23" w:name="_Toc48640146"/>
      <w:r w:rsidRPr="005F1669">
        <w:t>Process for extracting and presenting data</w:t>
      </w:r>
      <w:bookmarkEnd w:id="23"/>
    </w:p>
    <w:p w14:paraId="047FE98F" w14:textId="43F8B560" w:rsidR="000867B4" w:rsidRPr="00A256C4" w:rsidRDefault="00000000" w:rsidP="00A256C4">
      <w:r w:rsidRPr="005F1669">
        <w:t>I</w:t>
      </w:r>
      <w:r w:rsidR="00C37E69" w:rsidRPr="005F1669">
        <w:t xml:space="preserve">nformation </w:t>
      </w:r>
      <w:r w:rsidRPr="005F1669">
        <w:t xml:space="preserve">to be extracted from the publications identified in the searches </w:t>
      </w:r>
      <w:r w:rsidR="00C37E69" w:rsidRPr="005F1669">
        <w:t xml:space="preserve">will depend on the research questions, the PECO criteria, the evidence related to inclusion, the study methodology and evidence strength and limitations. </w:t>
      </w:r>
      <w:r w:rsidRPr="005F1669">
        <w:t xml:space="preserve"> A draft template for data extraction is set out in </w:t>
      </w:r>
      <w:r w:rsidRPr="005F1669">
        <w:fldChar w:fldCharType="begin"/>
      </w:r>
      <w:r w:rsidRPr="005F1669">
        <w:instrText xml:space="preserve"> REF _Ref43472985 \h </w:instrText>
      </w:r>
      <w:r w:rsidR="00837B63" w:rsidRPr="005F1669">
        <w:instrText xml:space="preserve"> \* MERGEFORMAT </w:instrText>
      </w:r>
      <w:r w:rsidRPr="005F1669">
        <w:fldChar w:fldCharType="separate"/>
      </w:r>
      <w:r w:rsidR="00925A06" w:rsidRPr="005F1669">
        <w:t xml:space="preserve">Table </w:t>
      </w:r>
      <w:r w:rsidR="00925A06">
        <w:rPr>
          <w:noProof/>
        </w:rPr>
        <w:t>2</w:t>
      </w:r>
      <w:r w:rsidR="00925A06" w:rsidRPr="005F1669">
        <w:rPr>
          <w:noProof/>
        </w:rPr>
        <w:noBreakHyphen/>
      </w:r>
      <w:r w:rsidR="00925A06">
        <w:rPr>
          <w:noProof/>
        </w:rPr>
        <w:t>3</w:t>
      </w:r>
      <w:r w:rsidRPr="005F1669">
        <w:fldChar w:fldCharType="end"/>
      </w:r>
      <w:r w:rsidRPr="005F1669">
        <w:t>.  The template includes bibliographic information (e.g. authors, year of publication), year(s) of study period, country of study, study characteristics etc.) and is cross-referenced with a classification of study quality and risk of bias</w:t>
      </w:r>
      <w:r w:rsidR="000A180A" w:rsidRPr="005F1669">
        <w:t xml:space="preserve"> (see section </w:t>
      </w:r>
      <w:r w:rsidR="000A180A" w:rsidRPr="005F1669">
        <w:fldChar w:fldCharType="begin"/>
      </w:r>
      <w:r w:rsidR="000A180A" w:rsidRPr="005F1669">
        <w:instrText xml:space="preserve"> PAGEREF _Ref42960069 \h </w:instrText>
      </w:r>
      <w:r w:rsidR="000A180A" w:rsidRPr="005F1669">
        <w:fldChar w:fldCharType="separate"/>
      </w:r>
      <w:r w:rsidR="00925A06">
        <w:rPr>
          <w:noProof/>
        </w:rPr>
        <w:t>16</w:t>
      </w:r>
      <w:r w:rsidR="000A180A" w:rsidRPr="005F1669">
        <w:fldChar w:fldCharType="end"/>
      </w:r>
      <w:r w:rsidR="000A180A" w:rsidRPr="005F1669">
        <w:t>)</w:t>
      </w:r>
      <w:r w:rsidRPr="005F1669">
        <w:t>.</w:t>
      </w:r>
      <w:r w:rsidR="000A180A" w:rsidRPr="005F1669">
        <w:t xml:space="preserve">  Database tools in either Microsoft Excel or Microsoft Access will be used to construct an integrated report on each publication and to calculate summary statistics on the publication attributes.  The decision on which software package to use will depend on the size of the search results.  Tabulations of summary statistics will be presented in the </w:t>
      </w:r>
      <w:r w:rsidR="00837B63" w:rsidRPr="005F1669">
        <w:t>Evaluation Reports</w:t>
      </w:r>
      <w:r w:rsidR="000A180A" w:rsidRPr="005F1669">
        <w:t xml:space="preserve"> and detailed </w:t>
      </w:r>
      <w:r w:rsidR="00837B63" w:rsidRPr="005F1669">
        <w:t xml:space="preserve">tabulation of the results </w:t>
      </w:r>
      <w:r w:rsidR="000A180A" w:rsidRPr="005F1669">
        <w:t>on key studies will be included in the Tech</w:t>
      </w:r>
      <w:r w:rsidR="00837B63" w:rsidRPr="005F1669">
        <w:t>nical Reports.</w:t>
      </w:r>
      <w:r w:rsidR="00A256C4">
        <w:t xml:space="preserve"> </w:t>
      </w:r>
    </w:p>
    <w:p w14:paraId="3A2FC6BA" w14:textId="77777777" w:rsidR="006C4287" w:rsidRPr="005F1669" w:rsidRDefault="00000000" w:rsidP="00AF39E9">
      <w:pPr>
        <w:pStyle w:val="Caption"/>
        <w:keepNext/>
      </w:pPr>
      <w:bookmarkStart w:id="24" w:name="_Ref43472985"/>
      <w:bookmarkStart w:id="25" w:name="_Toc48640132"/>
      <w:r w:rsidRPr="005F1669">
        <w:t xml:space="preserve">Table </w:t>
      </w:r>
      <w:r w:rsidR="00AB24E3">
        <w:fldChar w:fldCharType="begin"/>
      </w:r>
      <w:r w:rsidR="00AB24E3">
        <w:instrText xml:space="preserve"> STYLEREF 1 \s </w:instrText>
      </w:r>
      <w:r w:rsidR="00AB24E3">
        <w:fldChar w:fldCharType="separate"/>
      </w:r>
      <w:r w:rsidR="00925A06">
        <w:rPr>
          <w:noProof/>
        </w:rPr>
        <w:t>2</w:t>
      </w:r>
      <w:r w:rsidR="00AB24E3">
        <w:rPr>
          <w:noProof/>
        </w:rPr>
        <w:fldChar w:fldCharType="end"/>
      </w:r>
      <w:r w:rsidRPr="005F1669">
        <w:noBreakHyphen/>
      </w:r>
      <w:r w:rsidR="00AB24E3">
        <w:fldChar w:fldCharType="begin"/>
      </w:r>
      <w:r w:rsidR="00AB24E3">
        <w:instrText xml:space="preserve"> SEQ Table \* ARABIC \s 1 </w:instrText>
      </w:r>
      <w:r w:rsidR="00AB24E3">
        <w:fldChar w:fldCharType="separate"/>
      </w:r>
      <w:r w:rsidR="00925A06">
        <w:rPr>
          <w:noProof/>
        </w:rPr>
        <w:t>3</w:t>
      </w:r>
      <w:r w:rsidR="00AB24E3">
        <w:rPr>
          <w:noProof/>
        </w:rPr>
        <w:fldChar w:fldCharType="end"/>
      </w:r>
      <w:bookmarkEnd w:id="24"/>
      <w:r w:rsidRPr="005F1669">
        <w:t xml:space="preserve">. </w:t>
      </w:r>
      <w:r w:rsidR="00EE7610" w:rsidRPr="005F1669">
        <w:t xml:space="preserve"> </w:t>
      </w:r>
      <w:r w:rsidR="000867B4" w:rsidRPr="005F1669">
        <w:t>Draft t</w:t>
      </w:r>
      <w:r w:rsidR="00B11B42" w:rsidRPr="005F1669">
        <w:t>emplate for data capture and presentation</w:t>
      </w:r>
      <w:bookmarkEnd w:id="25"/>
    </w:p>
    <w:tbl>
      <w:tblPr>
        <w:tblStyle w:val="EcosleftTableStyle"/>
        <w:tblW w:w="0" w:type="auto"/>
        <w:tblLook w:val="04A0" w:firstRow="1" w:lastRow="0" w:firstColumn="1" w:lastColumn="0" w:noHBand="0" w:noVBand="1"/>
      </w:tblPr>
      <w:tblGrid>
        <w:gridCol w:w="1501"/>
        <w:gridCol w:w="4731"/>
        <w:gridCol w:w="1411"/>
      </w:tblGrid>
      <w:tr w:rsidR="00B8056D" w14:paraId="30CE862A" w14:textId="77777777" w:rsidTr="00B805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1" w:type="dxa"/>
          </w:tcPr>
          <w:p w14:paraId="55E794C0" w14:textId="77777777" w:rsidR="00C37E69" w:rsidRPr="005F1669" w:rsidRDefault="00000000" w:rsidP="00C37E69">
            <w:pPr>
              <w:spacing w:line="240" w:lineRule="auto"/>
              <w:rPr>
                <w:rFonts w:asciiTheme="minorHAnsi" w:hAnsiTheme="minorHAnsi" w:cstheme="minorHAnsi"/>
                <w:bCs/>
                <w:szCs w:val="16"/>
              </w:rPr>
            </w:pPr>
            <w:r w:rsidRPr="005F1669">
              <w:rPr>
                <w:rFonts w:asciiTheme="minorHAnsi" w:hAnsiTheme="minorHAnsi" w:cstheme="minorHAnsi"/>
                <w:bCs/>
                <w:szCs w:val="16"/>
              </w:rPr>
              <w:t>Category</w:t>
            </w:r>
          </w:p>
        </w:tc>
        <w:tc>
          <w:tcPr>
            <w:tcW w:w="4731" w:type="dxa"/>
          </w:tcPr>
          <w:p w14:paraId="30427905" w14:textId="77777777" w:rsidR="00C37E69" w:rsidRPr="005F1669" w:rsidRDefault="00000000" w:rsidP="00C37E69">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Item</w:t>
            </w:r>
          </w:p>
        </w:tc>
        <w:tc>
          <w:tcPr>
            <w:tcW w:w="1411" w:type="dxa"/>
          </w:tcPr>
          <w:p w14:paraId="0129848B" w14:textId="77777777" w:rsidR="00C37E69" w:rsidRPr="005F1669" w:rsidRDefault="00000000" w:rsidP="00C37E69">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Description</w:t>
            </w:r>
          </w:p>
        </w:tc>
      </w:tr>
      <w:tr w:rsidR="00B8056D" w14:paraId="0517EC31"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val="restart"/>
          </w:tcPr>
          <w:p w14:paraId="7DFDBF8A"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General information</w:t>
            </w:r>
          </w:p>
        </w:tc>
        <w:tc>
          <w:tcPr>
            <w:tcW w:w="4731" w:type="dxa"/>
          </w:tcPr>
          <w:p w14:paraId="0AAA0503"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Study ID</w:t>
            </w:r>
          </w:p>
        </w:tc>
        <w:tc>
          <w:tcPr>
            <w:tcW w:w="1411" w:type="dxa"/>
          </w:tcPr>
          <w:p w14:paraId="378F074D"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43F69B99"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tcPr>
          <w:p w14:paraId="01CCD7C4" w14:textId="77777777" w:rsidR="00C37E69" w:rsidRPr="005F1669" w:rsidRDefault="00C37E69" w:rsidP="00C37E69">
            <w:pPr>
              <w:spacing w:before="20" w:after="20" w:line="240" w:lineRule="auto"/>
              <w:rPr>
                <w:rFonts w:asciiTheme="minorHAnsi" w:hAnsiTheme="minorHAnsi" w:cstheme="minorHAnsi"/>
                <w:bCs/>
                <w:szCs w:val="16"/>
              </w:rPr>
            </w:pPr>
          </w:p>
        </w:tc>
        <w:tc>
          <w:tcPr>
            <w:tcW w:w="4731" w:type="dxa"/>
          </w:tcPr>
          <w:p w14:paraId="2A7E2404"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Date template completed</w:t>
            </w:r>
          </w:p>
        </w:tc>
        <w:tc>
          <w:tcPr>
            <w:tcW w:w="1411" w:type="dxa"/>
          </w:tcPr>
          <w:p w14:paraId="44386E91"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49A4FC94"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tcPr>
          <w:p w14:paraId="66BC1E23" w14:textId="77777777" w:rsidR="00C37E69" w:rsidRPr="005F1669" w:rsidRDefault="00C37E69" w:rsidP="00C37E69">
            <w:pPr>
              <w:spacing w:before="20" w:after="20" w:line="240" w:lineRule="auto"/>
              <w:rPr>
                <w:rFonts w:asciiTheme="minorHAnsi" w:hAnsiTheme="minorHAnsi" w:cstheme="minorHAnsi"/>
                <w:bCs/>
                <w:szCs w:val="16"/>
              </w:rPr>
            </w:pPr>
          </w:p>
        </w:tc>
        <w:tc>
          <w:tcPr>
            <w:tcW w:w="4731" w:type="dxa"/>
          </w:tcPr>
          <w:p w14:paraId="59DD1196"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Authors</w:t>
            </w:r>
          </w:p>
          <w:p w14:paraId="10F87E6A"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Publication date</w:t>
            </w:r>
          </w:p>
          <w:p w14:paraId="28165099"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Publication type</w:t>
            </w:r>
          </w:p>
          <w:p w14:paraId="7B1EB7DF"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Peer reviewed</w:t>
            </w:r>
          </w:p>
          <w:p w14:paraId="6480F25A"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Country of origin</w:t>
            </w:r>
          </w:p>
          <w:p w14:paraId="41DE48C7"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Source of funding</w:t>
            </w:r>
          </w:p>
          <w:p w14:paraId="079ACB38"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Possible conflicts of interest</w:t>
            </w:r>
          </w:p>
        </w:tc>
        <w:tc>
          <w:tcPr>
            <w:tcW w:w="1411" w:type="dxa"/>
          </w:tcPr>
          <w:p w14:paraId="5872DD69"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4D520D2F"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val="restart"/>
          </w:tcPr>
          <w:p w14:paraId="597AA822"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Study characteristics</w:t>
            </w:r>
          </w:p>
        </w:tc>
        <w:tc>
          <w:tcPr>
            <w:tcW w:w="4731" w:type="dxa"/>
          </w:tcPr>
          <w:p w14:paraId="51910F8B"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Aim/objectives of study</w:t>
            </w:r>
          </w:p>
        </w:tc>
        <w:tc>
          <w:tcPr>
            <w:tcW w:w="1411" w:type="dxa"/>
          </w:tcPr>
          <w:p w14:paraId="450E369D"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7BD2330C"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tcPr>
          <w:p w14:paraId="5FD0B058" w14:textId="77777777" w:rsidR="00C37E69" w:rsidRPr="005F1669" w:rsidRDefault="00C37E69" w:rsidP="00C37E69">
            <w:pPr>
              <w:spacing w:before="20" w:after="20" w:line="240" w:lineRule="auto"/>
              <w:rPr>
                <w:rFonts w:asciiTheme="minorHAnsi" w:hAnsiTheme="minorHAnsi" w:cstheme="minorHAnsi"/>
                <w:bCs/>
                <w:szCs w:val="16"/>
              </w:rPr>
            </w:pPr>
          </w:p>
        </w:tc>
        <w:tc>
          <w:tcPr>
            <w:tcW w:w="4731" w:type="dxa"/>
          </w:tcPr>
          <w:p w14:paraId="640A0BDD"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Study type/design</w:t>
            </w:r>
          </w:p>
        </w:tc>
        <w:tc>
          <w:tcPr>
            <w:tcW w:w="1411" w:type="dxa"/>
          </w:tcPr>
          <w:p w14:paraId="70760CB3"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1BB78CFC"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tcPr>
          <w:p w14:paraId="49FD55A9" w14:textId="77777777" w:rsidR="00C37E69" w:rsidRPr="005F1669" w:rsidRDefault="00C37E69" w:rsidP="00C37E69">
            <w:pPr>
              <w:spacing w:before="20" w:after="20" w:line="240" w:lineRule="auto"/>
              <w:rPr>
                <w:rFonts w:asciiTheme="minorHAnsi" w:hAnsiTheme="minorHAnsi" w:cstheme="minorHAnsi"/>
                <w:bCs/>
                <w:szCs w:val="16"/>
              </w:rPr>
            </w:pPr>
          </w:p>
        </w:tc>
        <w:tc>
          <w:tcPr>
            <w:tcW w:w="4731" w:type="dxa"/>
          </w:tcPr>
          <w:p w14:paraId="16CC0971"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Study duration</w:t>
            </w:r>
          </w:p>
        </w:tc>
        <w:tc>
          <w:tcPr>
            <w:tcW w:w="1411" w:type="dxa"/>
          </w:tcPr>
          <w:p w14:paraId="2C92EDBF"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21500218"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tcPr>
          <w:p w14:paraId="6BA855CB" w14:textId="77777777" w:rsidR="00C37E69" w:rsidRPr="005F1669" w:rsidRDefault="00C37E69" w:rsidP="00C37E69">
            <w:pPr>
              <w:spacing w:before="20" w:after="20" w:line="240" w:lineRule="auto"/>
              <w:rPr>
                <w:rFonts w:asciiTheme="minorHAnsi" w:hAnsiTheme="minorHAnsi" w:cstheme="minorHAnsi"/>
                <w:bCs/>
                <w:szCs w:val="16"/>
              </w:rPr>
            </w:pPr>
          </w:p>
        </w:tc>
        <w:tc>
          <w:tcPr>
            <w:tcW w:w="4731" w:type="dxa"/>
          </w:tcPr>
          <w:p w14:paraId="33F03A11"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Type of water source/water body</w:t>
            </w:r>
          </w:p>
        </w:tc>
        <w:tc>
          <w:tcPr>
            <w:tcW w:w="1411" w:type="dxa"/>
          </w:tcPr>
          <w:p w14:paraId="21F0789E"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3B0817F6"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val="restart"/>
          </w:tcPr>
          <w:p w14:paraId="156D0B25"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Population characteristics</w:t>
            </w:r>
          </w:p>
        </w:tc>
        <w:tc>
          <w:tcPr>
            <w:tcW w:w="4731" w:type="dxa"/>
          </w:tcPr>
          <w:p w14:paraId="1351354E"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Population/s studied</w:t>
            </w:r>
          </w:p>
        </w:tc>
        <w:tc>
          <w:tcPr>
            <w:tcW w:w="1411" w:type="dxa"/>
          </w:tcPr>
          <w:p w14:paraId="2D76A0EB"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35D5B26F"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tcPr>
          <w:p w14:paraId="408C01DF" w14:textId="77777777" w:rsidR="00C37E69" w:rsidRPr="005F1669" w:rsidRDefault="00C37E69" w:rsidP="00C37E69">
            <w:pPr>
              <w:spacing w:before="20" w:after="20" w:line="240" w:lineRule="auto"/>
              <w:rPr>
                <w:rFonts w:asciiTheme="minorHAnsi" w:hAnsiTheme="minorHAnsi" w:cstheme="minorHAnsi"/>
                <w:bCs/>
                <w:szCs w:val="16"/>
              </w:rPr>
            </w:pPr>
          </w:p>
        </w:tc>
        <w:tc>
          <w:tcPr>
            <w:tcW w:w="4731" w:type="dxa"/>
          </w:tcPr>
          <w:p w14:paraId="5630A91E"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Selection criteria for population</w:t>
            </w:r>
          </w:p>
        </w:tc>
        <w:tc>
          <w:tcPr>
            <w:tcW w:w="1411" w:type="dxa"/>
          </w:tcPr>
          <w:p w14:paraId="23D4CD53"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0B32C585"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tcPr>
          <w:p w14:paraId="622B1886" w14:textId="77777777" w:rsidR="00C37E69" w:rsidRPr="005F1669" w:rsidRDefault="00C37E69" w:rsidP="00C37E69">
            <w:pPr>
              <w:spacing w:before="20" w:after="20" w:line="240" w:lineRule="auto"/>
              <w:rPr>
                <w:rFonts w:asciiTheme="minorHAnsi" w:hAnsiTheme="minorHAnsi" w:cstheme="minorHAnsi"/>
                <w:bCs/>
                <w:szCs w:val="16"/>
              </w:rPr>
            </w:pPr>
          </w:p>
        </w:tc>
        <w:tc>
          <w:tcPr>
            <w:tcW w:w="4731" w:type="dxa"/>
          </w:tcPr>
          <w:p w14:paraId="2A58C278"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Subgroups reported</w:t>
            </w:r>
          </w:p>
        </w:tc>
        <w:tc>
          <w:tcPr>
            <w:tcW w:w="1411" w:type="dxa"/>
          </w:tcPr>
          <w:p w14:paraId="2A293DC0"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2A1C54D9" w14:textId="77777777" w:rsidTr="00B8056D">
        <w:tc>
          <w:tcPr>
            <w:cnfStyle w:val="001000000000" w:firstRow="0" w:lastRow="0" w:firstColumn="1" w:lastColumn="0" w:oddVBand="0" w:evenVBand="0" w:oddHBand="0" w:evenHBand="0" w:firstRowFirstColumn="0" w:firstRowLastColumn="0" w:lastRowFirstColumn="0" w:lastRowLastColumn="0"/>
            <w:tcW w:w="1501" w:type="dxa"/>
            <w:vMerge/>
          </w:tcPr>
          <w:p w14:paraId="35D03FD5" w14:textId="77777777" w:rsidR="00C37E69" w:rsidRPr="005F1669" w:rsidRDefault="00C37E69" w:rsidP="00C37E69">
            <w:pPr>
              <w:spacing w:before="20" w:after="20" w:line="240" w:lineRule="auto"/>
              <w:rPr>
                <w:rFonts w:asciiTheme="minorHAnsi" w:hAnsiTheme="minorHAnsi" w:cstheme="minorHAnsi"/>
                <w:bCs/>
                <w:szCs w:val="16"/>
              </w:rPr>
            </w:pPr>
          </w:p>
        </w:tc>
        <w:tc>
          <w:tcPr>
            <w:tcW w:w="4731" w:type="dxa"/>
          </w:tcPr>
          <w:p w14:paraId="112D90EB"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Size of study</w:t>
            </w:r>
          </w:p>
        </w:tc>
        <w:tc>
          <w:tcPr>
            <w:tcW w:w="1411" w:type="dxa"/>
          </w:tcPr>
          <w:p w14:paraId="1C1D463D"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7D1D920C" w14:textId="77777777" w:rsidTr="00B8056D">
        <w:tc>
          <w:tcPr>
            <w:cnfStyle w:val="001000000000" w:firstRow="0" w:lastRow="0" w:firstColumn="1" w:lastColumn="0" w:oddVBand="0" w:evenVBand="0" w:oddHBand="0" w:evenHBand="0" w:firstRowFirstColumn="0" w:firstRowLastColumn="0" w:lastRowFirstColumn="0" w:lastRowLastColumn="0"/>
            <w:tcW w:w="1501" w:type="dxa"/>
          </w:tcPr>
          <w:p w14:paraId="1BEFD5A3"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Exposure and setting</w:t>
            </w:r>
          </w:p>
        </w:tc>
        <w:tc>
          <w:tcPr>
            <w:tcW w:w="4731" w:type="dxa"/>
          </w:tcPr>
          <w:p w14:paraId="5AE388A8"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Type of water source/water body</w:t>
            </w:r>
          </w:p>
          <w:p w14:paraId="65FE88F1"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Exposure scenario</w:t>
            </w:r>
          </w:p>
          <w:p w14:paraId="70D885AD"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Exposure pathway</w:t>
            </w:r>
          </w:p>
          <w:p w14:paraId="3D8D2EEA"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Source of infection/contamination</w:t>
            </w:r>
          </w:p>
          <w:p w14:paraId="6C4DA497"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lastRenderedPageBreak/>
              <w:t>Causal chemical(s)</w:t>
            </w:r>
          </w:p>
          <w:p w14:paraId="79B03009"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Comparison group(s)</w:t>
            </w:r>
          </w:p>
        </w:tc>
        <w:tc>
          <w:tcPr>
            <w:tcW w:w="1411" w:type="dxa"/>
          </w:tcPr>
          <w:p w14:paraId="772FBAC8"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14EBFF41" w14:textId="77777777" w:rsidTr="00B8056D">
        <w:tc>
          <w:tcPr>
            <w:cnfStyle w:val="001000000000" w:firstRow="0" w:lastRow="0" w:firstColumn="1" w:lastColumn="0" w:oddVBand="0" w:evenVBand="0" w:oddHBand="0" w:evenHBand="0" w:firstRowFirstColumn="0" w:firstRowLastColumn="0" w:lastRowFirstColumn="0" w:lastRowLastColumn="0"/>
            <w:tcW w:w="1501" w:type="dxa"/>
          </w:tcPr>
          <w:p w14:paraId="7278DF40"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Study methods</w:t>
            </w:r>
          </w:p>
        </w:tc>
        <w:tc>
          <w:tcPr>
            <w:tcW w:w="4731" w:type="dxa"/>
          </w:tcPr>
          <w:p w14:paraId="2219950F"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Water quality measurement used</w:t>
            </w:r>
          </w:p>
          <w:p w14:paraId="4A782F33"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 xml:space="preserve">Method of </w:t>
            </w:r>
            <w:r w:rsidR="00AF39E9" w:rsidRPr="005F1669">
              <w:rPr>
                <w:rFonts w:asciiTheme="minorHAnsi" w:hAnsiTheme="minorHAnsi" w:cstheme="minorHAnsi"/>
                <w:szCs w:val="16"/>
              </w:rPr>
              <w:t>chemical detection</w:t>
            </w:r>
            <w:r w:rsidRPr="005F1669">
              <w:rPr>
                <w:rFonts w:asciiTheme="minorHAnsi" w:hAnsiTheme="minorHAnsi" w:cstheme="minorHAnsi"/>
                <w:szCs w:val="16"/>
              </w:rPr>
              <w:t xml:space="preserve"> (if applicable)</w:t>
            </w:r>
          </w:p>
          <w:p w14:paraId="7FB78DB1"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Water sampling methods (monitoring, surrogates)</w:t>
            </w:r>
            <w:r w:rsidR="00BF213C" w:rsidRPr="005F1669">
              <w:rPr>
                <w:rFonts w:asciiTheme="minorHAnsi" w:hAnsiTheme="minorHAnsi" w:cstheme="minorHAnsi"/>
                <w:szCs w:val="16"/>
              </w:rPr>
              <w:t>.  Was there sufficient replication in number of samples taken, what steps were taken to reduce contamination (especially for metals)?</w:t>
            </w:r>
          </w:p>
          <w:p w14:paraId="3FC3BB28" w14:textId="77777777" w:rsidR="00BF213C" w:rsidRPr="005F1669" w:rsidRDefault="00000000" w:rsidP="00BF213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Limits of reporting for the chemical of concern</w:t>
            </w:r>
          </w:p>
          <w:p w14:paraId="52EFD11C" w14:textId="77777777" w:rsidR="00BF213C" w:rsidRPr="005F1669" w:rsidRDefault="00000000" w:rsidP="00BF213C">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 xml:space="preserve">Consideration of quality assurance such as field and lab blanks, reference sites, and reporting on related </w:t>
            </w:r>
            <w:proofErr w:type="spellStart"/>
            <w:r w:rsidRPr="005F1669">
              <w:rPr>
                <w:rFonts w:asciiTheme="minorHAnsi" w:hAnsiTheme="minorHAnsi" w:cstheme="minorHAnsi"/>
                <w:szCs w:val="16"/>
              </w:rPr>
              <w:t>physico</w:t>
            </w:r>
            <w:proofErr w:type="spellEnd"/>
            <w:r w:rsidRPr="005F1669">
              <w:rPr>
                <w:rFonts w:asciiTheme="minorHAnsi" w:hAnsiTheme="minorHAnsi" w:cstheme="minorHAnsi"/>
                <w:szCs w:val="16"/>
              </w:rPr>
              <w:t>-chemical parameters</w:t>
            </w:r>
          </w:p>
        </w:tc>
        <w:tc>
          <w:tcPr>
            <w:tcW w:w="1411" w:type="dxa"/>
          </w:tcPr>
          <w:p w14:paraId="5536085F"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2CB6709A" w14:textId="77777777" w:rsidTr="00B8056D">
        <w:tc>
          <w:tcPr>
            <w:cnfStyle w:val="001000000000" w:firstRow="0" w:lastRow="0" w:firstColumn="1" w:lastColumn="0" w:oddVBand="0" w:evenVBand="0" w:oddHBand="0" w:evenHBand="0" w:firstRowFirstColumn="0" w:firstRowLastColumn="0" w:lastRowFirstColumn="0" w:lastRowLastColumn="0"/>
            <w:tcW w:w="1501" w:type="dxa"/>
          </w:tcPr>
          <w:p w14:paraId="3CAC12D1"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Results</w:t>
            </w:r>
          </w:p>
          <w:p w14:paraId="305AAA3A"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(for each outcome)</w:t>
            </w:r>
          </w:p>
        </w:tc>
        <w:tc>
          <w:tcPr>
            <w:tcW w:w="4731" w:type="dxa"/>
          </w:tcPr>
          <w:p w14:paraId="214145CB"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Definition of outcome</w:t>
            </w:r>
          </w:p>
          <w:p w14:paraId="601F449A"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How outcome was assessed</w:t>
            </w:r>
          </w:p>
          <w:p w14:paraId="2A97A934"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Method of measurement</w:t>
            </w:r>
          </w:p>
          <w:p w14:paraId="174300E4"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Number participants (exposed/non-exposed, missing/excluded) (if applicable)</w:t>
            </w:r>
          </w:p>
        </w:tc>
        <w:tc>
          <w:tcPr>
            <w:tcW w:w="1411" w:type="dxa"/>
          </w:tcPr>
          <w:p w14:paraId="0085EBDF"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29FE5A55" w14:textId="77777777" w:rsidTr="00B8056D">
        <w:tc>
          <w:tcPr>
            <w:cnfStyle w:val="001000000000" w:firstRow="0" w:lastRow="0" w:firstColumn="1" w:lastColumn="0" w:oddVBand="0" w:evenVBand="0" w:oddHBand="0" w:evenHBand="0" w:firstRowFirstColumn="0" w:firstRowLastColumn="0" w:lastRowFirstColumn="0" w:lastRowLastColumn="0"/>
            <w:tcW w:w="1501" w:type="dxa"/>
          </w:tcPr>
          <w:p w14:paraId="6E0A8C53"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Statistics</w:t>
            </w:r>
          </w:p>
        </w:tc>
        <w:tc>
          <w:tcPr>
            <w:tcW w:w="4731" w:type="dxa"/>
          </w:tcPr>
          <w:p w14:paraId="25B64354"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Statistical methods used</w:t>
            </w:r>
          </w:p>
          <w:p w14:paraId="5C41B06D"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Details on statistical analysis (if any)</w:t>
            </w:r>
          </w:p>
          <w:p w14:paraId="5F1A274D"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Relative risk/odds ratio, confidence interval?</w:t>
            </w:r>
          </w:p>
        </w:tc>
        <w:tc>
          <w:tcPr>
            <w:tcW w:w="1411" w:type="dxa"/>
          </w:tcPr>
          <w:p w14:paraId="0962AFC9"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053D7F82" w14:textId="77777777" w:rsidTr="00B8056D">
        <w:tc>
          <w:tcPr>
            <w:cnfStyle w:val="001000000000" w:firstRow="0" w:lastRow="0" w:firstColumn="1" w:lastColumn="0" w:oddVBand="0" w:evenVBand="0" w:oddHBand="0" w:evenHBand="0" w:firstRowFirstColumn="0" w:firstRowLastColumn="0" w:lastRowFirstColumn="0" w:lastRowLastColumn="0"/>
            <w:tcW w:w="1501" w:type="dxa"/>
          </w:tcPr>
          <w:p w14:paraId="1DDC3E15" w14:textId="77777777" w:rsidR="00B11B42"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CASP Category and OHAT Risk of Bias</w:t>
            </w:r>
          </w:p>
        </w:tc>
        <w:tc>
          <w:tcPr>
            <w:tcW w:w="4731" w:type="dxa"/>
          </w:tcPr>
          <w:p w14:paraId="25465EE2" w14:textId="77777777" w:rsidR="00B11B42" w:rsidRPr="005F1669" w:rsidRDefault="00000000" w:rsidP="00B11B4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Studies will be categorised according to a selected list of Critical Appraisal Skills Programme (CASP)</w:t>
            </w:r>
            <w:r w:rsidR="00AE38EF" w:rsidRPr="00AE38EF">
              <w:rPr>
                <w:rFonts w:asciiTheme="minorHAnsi" w:hAnsiTheme="minorHAnsi" w:cstheme="minorHAnsi"/>
                <w:iCs/>
                <w:sz w:val="20"/>
              </w:rPr>
              <w:t xml:space="preserve"> </w:t>
            </w:r>
            <w:r w:rsidR="00AE38EF" w:rsidRPr="00AE38EF">
              <w:rPr>
                <w:rFonts w:asciiTheme="minorHAnsi" w:hAnsiTheme="minorHAnsi" w:cstheme="minorHAnsi"/>
                <w:iCs/>
              </w:rPr>
              <w:t>or Cochrane/OHAT definitions of</w:t>
            </w:r>
            <w:r w:rsidRPr="005F1669">
              <w:rPr>
                <w:rFonts w:asciiTheme="minorHAnsi" w:hAnsiTheme="minorHAnsi" w:cstheme="minorHAnsi"/>
                <w:iCs/>
              </w:rPr>
              <w:t xml:space="preserve"> study types as follows:</w:t>
            </w:r>
          </w:p>
          <w:p w14:paraId="17B2C0DF" w14:textId="77777777" w:rsidR="00B11B42" w:rsidRPr="005F1669" w:rsidRDefault="00000000" w:rsidP="0047749B">
            <w:pPr>
              <w:numPr>
                <w:ilvl w:val="0"/>
                <w:numId w:val="2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Case control study</w:t>
            </w:r>
          </w:p>
          <w:p w14:paraId="3F9DEA67" w14:textId="77777777" w:rsidR="00B11B42" w:rsidRPr="005F1669" w:rsidRDefault="00000000" w:rsidP="0047749B">
            <w:pPr>
              <w:numPr>
                <w:ilvl w:val="0"/>
                <w:numId w:val="2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Cohort study</w:t>
            </w:r>
          </w:p>
          <w:p w14:paraId="28363E85" w14:textId="77777777" w:rsidR="00B11B42" w:rsidRPr="005F1669" w:rsidRDefault="00000000" w:rsidP="0047749B">
            <w:pPr>
              <w:numPr>
                <w:ilvl w:val="0"/>
                <w:numId w:val="2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Diagnostic test study</w:t>
            </w:r>
          </w:p>
          <w:p w14:paraId="44094AA2" w14:textId="77777777" w:rsidR="00B11B42" w:rsidRPr="005F1669" w:rsidRDefault="00000000" w:rsidP="0047749B">
            <w:pPr>
              <w:numPr>
                <w:ilvl w:val="0"/>
                <w:numId w:val="2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Systematic review</w:t>
            </w:r>
          </w:p>
          <w:p w14:paraId="33810C48" w14:textId="77777777" w:rsidR="00B11B42" w:rsidRPr="005F1669" w:rsidRDefault="00000000" w:rsidP="0047749B">
            <w:pPr>
              <w:numPr>
                <w:ilvl w:val="0"/>
                <w:numId w:val="2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Qualitative research</w:t>
            </w:r>
          </w:p>
          <w:p w14:paraId="78C1016A" w14:textId="77777777" w:rsidR="00B11B42" w:rsidRPr="005F1669" w:rsidRDefault="00000000" w:rsidP="0047749B">
            <w:pPr>
              <w:numPr>
                <w:ilvl w:val="0"/>
                <w:numId w:val="2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Randomised controlled trial</w:t>
            </w:r>
          </w:p>
          <w:p w14:paraId="1F6048DB" w14:textId="77777777" w:rsidR="00B11B42" w:rsidRPr="005F1669" w:rsidRDefault="00000000" w:rsidP="0047749B">
            <w:pPr>
              <w:numPr>
                <w:ilvl w:val="0"/>
                <w:numId w:val="25"/>
              </w:num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Cross-sectional study (mix of case-control and cohort)</w:t>
            </w:r>
          </w:p>
          <w:p w14:paraId="4BD7AB16" w14:textId="77777777" w:rsidR="00B11B42" w:rsidRPr="005F1669" w:rsidRDefault="00000000" w:rsidP="00B11B4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rPr>
            </w:pPr>
            <w:r w:rsidRPr="005F1669">
              <w:rPr>
                <w:rFonts w:asciiTheme="minorHAnsi" w:hAnsiTheme="minorHAnsi" w:cstheme="minorHAnsi"/>
                <w:iCs/>
              </w:rPr>
              <w:t>Study categories will be used to guide a critical appraisal of study quality and selection for the review.</w:t>
            </w:r>
          </w:p>
          <w:p w14:paraId="2BCB474E" w14:textId="77777777" w:rsidR="00B11B42" w:rsidRPr="005F1669" w:rsidRDefault="00000000" w:rsidP="00B11B42">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F1669">
              <w:rPr>
                <w:rFonts w:asciiTheme="minorHAnsi" w:hAnsiTheme="minorHAnsi" w:cstheme="minorHAnsi"/>
                <w:iCs/>
              </w:rPr>
              <w:t>Excluding Systematic reviews and Qualitative Research, OHAT Risk of Bias Rating Tool classifications will be applied to each study type. Note that the OHAT classification steps differ for each study type, but that the final classification is consistent across study types (See Section</w:t>
            </w:r>
            <w:r w:rsidR="00154B47" w:rsidRPr="005F1669">
              <w:rPr>
                <w:rFonts w:asciiTheme="minorHAnsi" w:hAnsiTheme="minorHAnsi" w:cstheme="minorHAnsi"/>
                <w:iCs/>
              </w:rPr>
              <w:t xml:space="preserve"> </w:t>
            </w:r>
            <w:r w:rsidR="00154B47" w:rsidRPr="005F1669">
              <w:rPr>
                <w:rFonts w:asciiTheme="minorHAnsi" w:hAnsiTheme="minorHAnsi" w:cstheme="minorHAnsi"/>
                <w:iCs/>
                <w:highlight w:val="yellow"/>
              </w:rPr>
              <w:fldChar w:fldCharType="begin"/>
            </w:r>
            <w:r w:rsidR="00154B47" w:rsidRPr="005F1669">
              <w:rPr>
                <w:rFonts w:asciiTheme="minorHAnsi" w:hAnsiTheme="minorHAnsi" w:cstheme="minorHAnsi"/>
                <w:iCs/>
              </w:rPr>
              <w:instrText xml:space="preserve"> REF _Ref43479810 \r \h </w:instrText>
            </w:r>
            <w:r w:rsidR="00154B47" w:rsidRPr="005F1669">
              <w:rPr>
                <w:rFonts w:asciiTheme="minorHAnsi" w:hAnsiTheme="minorHAnsi" w:cstheme="minorHAnsi"/>
                <w:iCs/>
                <w:highlight w:val="yellow"/>
              </w:rPr>
            </w:r>
            <w:r w:rsidR="00154B47" w:rsidRPr="005F1669">
              <w:rPr>
                <w:rFonts w:asciiTheme="minorHAnsi" w:hAnsiTheme="minorHAnsi" w:cstheme="minorHAnsi"/>
                <w:iCs/>
                <w:highlight w:val="yellow"/>
              </w:rPr>
              <w:fldChar w:fldCharType="separate"/>
            </w:r>
            <w:r w:rsidR="00925A06">
              <w:rPr>
                <w:rFonts w:asciiTheme="minorHAnsi" w:hAnsiTheme="minorHAnsi" w:cstheme="minorHAnsi"/>
                <w:iCs/>
              </w:rPr>
              <w:t>2.7</w:t>
            </w:r>
            <w:r w:rsidR="00154B47" w:rsidRPr="005F1669">
              <w:rPr>
                <w:rFonts w:asciiTheme="minorHAnsi" w:hAnsiTheme="minorHAnsi" w:cstheme="minorHAnsi"/>
                <w:iCs/>
                <w:highlight w:val="yellow"/>
              </w:rPr>
              <w:fldChar w:fldCharType="end"/>
            </w:r>
            <w:r w:rsidRPr="005F1669">
              <w:rPr>
                <w:rFonts w:asciiTheme="minorHAnsi" w:hAnsiTheme="minorHAnsi" w:cstheme="minorHAnsi"/>
                <w:iCs/>
              </w:rPr>
              <w:t>)</w:t>
            </w:r>
          </w:p>
        </w:tc>
        <w:tc>
          <w:tcPr>
            <w:tcW w:w="1411" w:type="dxa"/>
          </w:tcPr>
          <w:p w14:paraId="307B4CC9" w14:textId="77777777" w:rsidR="00B11B42" w:rsidRPr="005F1669" w:rsidRDefault="00B11B42"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605FEF58" w14:textId="77777777" w:rsidTr="00B8056D">
        <w:tc>
          <w:tcPr>
            <w:cnfStyle w:val="001000000000" w:firstRow="0" w:lastRow="0" w:firstColumn="1" w:lastColumn="0" w:oddVBand="0" w:evenVBand="0" w:oddHBand="0" w:evenHBand="0" w:firstRowFirstColumn="0" w:firstRowLastColumn="0" w:lastRowFirstColumn="0" w:lastRowLastColumn="0"/>
            <w:tcW w:w="1501" w:type="dxa"/>
          </w:tcPr>
          <w:p w14:paraId="23515274"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Author’s conclusion</w:t>
            </w:r>
          </w:p>
        </w:tc>
        <w:tc>
          <w:tcPr>
            <w:tcW w:w="4731" w:type="dxa"/>
          </w:tcPr>
          <w:p w14:paraId="01D4F6C6"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Interpretation of results</w:t>
            </w:r>
          </w:p>
          <w:p w14:paraId="620BBA1B"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Assessment of uncertainty (if any)</w:t>
            </w:r>
          </w:p>
        </w:tc>
        <w:tc>
          <w:tcPr>
            <w:tcW w:w="1411" w:type="dxa"/>
          </w:tcPr>
          <w:p w14:paraId="76EF9625"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r w:rsidR="00B8056D" w14:paraId="4C4A5299" w14:textId="77777777" w:rsidTr="00B8056D">
        <w:tc>
          <w:tcPr>
            <w:cnfStyle w:val="001000000000" w:firstRow="0" w:lastRow="0" w:firstColumn="1" w:lastColumn="0" w:oddVBand="0" w:evenVBand="0" w:oddHBand="0" w:evenHBand="0" w:firstRowFirstColumn="0" w:firstRowLastColumn="0" w:lastRowFirstColumn="0" w:lastRowLastColumn="0"/>
            <w:tcW w:w="1501" w:type="dxa"/>
          </w:tcPr>
          <w:p w14:paraId="5B6DDE01" w14:textId="77777777" w:rsidR="00C37E69" w:rsidRPr="005F1669" w:rsidRDefault="00000000" w:rsidP="00C37E69">
            <w:pPr>
              <w:spacing w:before="20" w:after="20" w:line="240" w:lineRule="auto"/>
              <w:rPr>
                <w:rFonts w:asciiTheme="minorHAnsi" w:hAnsiTheme="minorHAnsi" w:cstheme="minorHAnsi"/>
                <w:bCs/>
                <w:szCs w:val="16"/>
              </w:rPr>
            </w:pPr>
            <w:r w:rsidRPr="005F1669">
              <w:rPr>
                <w:rFonts w:asciiTheme="minorHAnsi" w:hAnsiTheme="minorHAnsi" w:cstheme="minorHAnsi"/>
                <w:bCs/>
                <w:szCs w:val="16"/>
              </w:rPr>
              <w:t>Reviewer comments</w:t>
            </w:r>
          </w:p>
        </w:tc>
        <w:tc>
          <w:tcPr>
            <w:tcW w:w="4731" w:type="dxa"/>
          </w:tcPr>
          <w:p w14:paraId="20EAC0CE"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Results included/excluded in review (if applicable)</w:t>
            </w:r>
          </w:p>
          <w:p w14:paraId="68F35CA6" w14:textId="77777777" w:rsidR="00C37E69" w:rsidRPr="005F1669" w:rsidRDefault="00000000"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 xml:space="preserve">Notes on study quality e.g. gaps, methods </w:t>
            </w:r>
          </w:p>
        </w:tc>
        <w:tc>
          <w:tcPr>
            <w:tcW w:w="1411" w:type="dxa"/>
          </w:tcPr>
          <w:p w14:paraId="5B3646E3" w14:textId="77777777" w:rsidR="00C37E69" w:rsidRPr="005F1669" w:rsidRDefault="00C37E69" w:rsidP="00C37E69">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F6228" w:themeColor="accent3" w:themeShade="80"/>
                <w:szCs w:val="16"/>
              </w:rPr>
            </w:pPr>
          </w:p>
        </w:tc>
      </w:tr>
    </w:tbl>
    <w:p w14:paraId="5A4F9325" w14:textId="77777777" w:rsidR="00C37E69" w:rsidRPr="005F1669" w:rsidRDefault="00C37E69" w:rsidP="006C4287"/>
    <w:p w14:paraId="39CCCAEF" w14:textId="77777777" w:rsidR="00C37E69" w:rsidRPr="005F1669" w:rsidRDefault="00000000" w:rsidP="00A67230">
      <w:pPr>
        <w:pStyle w:val="Heading2"/>
      </w:pPr>
      <w:bookmarkStart w:id="26" w:name="_Ref42960069"/>
      <w:bookmarkStart w:id="27" w:name="_Ref43479810"/>
      <w:bookmarkStart w:id="28" w:name="_Toc48640147"/>
      <w:r w:rsidRPr="005F1669">
        <w:t>C</w:t>
      </w:r>
      <w:r w:rsidR="00A67230" w:rsidRPr="005F1669">
        <w:t>ritical apprais</w:t>
      </w:r>
      <w:r w:rsidRPr="005F1669">
        <w:t>al of</w:t>
      </w:r>
      <w:r w:rsidR="00A67230" w:rsidRPr="005F1669">
        <w:t xml:space="preserve"> evidence</w:t>
      </w:r>
      <w:bookmarkEnd w:id="26"/>
      <w:r w:rsidRPr="005F1669">
        <w:t xml:space="preserve"> and risk of bias assessment</w:t>
      </w:r>
      <w:bookmarkEnd w:id="27"/>
      <w:bookmarkEnd w:id="28"/>
    </w:p>
    <w:p w14:paraId="0091FA29" w14:textId="77777777" w:rsidR="00837B63" w:rsidRPr="005F1669" w:rsidRDefault="00000000" w:rsidP="00837B63">
      <w:pPr>
        <w:pStyle w:val="Heading3"/>
        <w:rPr>
          <w:color w:val="auto"/>
        </w:rPr>
      </w:pPr>
      <w:bookmarkStart w:id="29" w:name="_Hlk43481712"/>
      <w:bookmarkStart w:id="30" w:name="_Toc48640148"/>
      <w:r w:rsidRPr="005F1669">
        <w:rPr>
          <w:color w:val="auto"/>
        </w:rPr>
        <w:t>Critical appraisal of evidenc</w:t>
      </w:r>
      <w:bookmarkEnd w:id="29"/>
      <w:r w:rsidRPr="005F1669">
        <w:rPr>
          <w:color w:val="auto"/>
        </w:rPr>
        <w:t>e</w:t>
      </w:r>
      <w:bookmarkEnd w:id="30"/>
    </w:p>
    <w:p w14:paraId="7B36A75F" w14:textId="77777777" w:rsidR="00EF10BE" w:rsidRPr="005F1669" w:rsidRDefault="00000000" w:rsidP="00EF10BE">
      <w:r w:rsidRPr="005F1669">
        <w:t xml:space="preserve">The quality of each study to be included will be assessed using the CASP (Critical Appraisal Skills Programme, </w:t>
      </w:r>
      <w:r w:rsidRPr="005F1669">
        <w:fldChar w:fldCharType="begin"/>
      </w:r>
      <w:r w:rsidRPr="005F1669">
        <w:instrText xml:space="preserve"> ADDIN ZOTERO_ITEM CSL_CITATION {"citationID":"18mTOVJs","properties":{"custom":"Oxford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5F1669">
        <w:fldChar w:fldCharType="separate"/>
      </w:r>
      <w:r w:rsidRPr="005F1669">
        <w:rPr>
          <w:rFonts w:cs="Arial"/>
        </w:rPr>
        <w:t>Oxford CTVH, 2020)</w:t>
      </w:r>
      <w:r w:rsidRPr="005F1669">
        <w:fldChar w:fldCharType="end"/>
      </w:r>
      <w:r>
        <w:rPr>
          <w:rStyle w:val="FootnoteReference"/>
        </w:rPr>
        <w:footnoteReference w:id="1"/>
      </w:r>
      <w:r w:rsidR="00365F73" w:rsidRPr="005F1669">
        <w:t xml:space="preserve"> </w:t>
      </w:r>
      <w:r w:rsidRPr="005F1669">
        <w:t>quality assessment protocols for observational studies.  The studies will be categorised according to a selected list of CASP study types as follows:</w:t>
      </w:r>
    </w:p>
    <w:p w14:paraId="7ABFD55B" w14:textId="77777777" w:rsidR="00EF10BE" w:rsidRPr="005F1669" w:rsidRDefault="00000000" w:rsidP="0047749B">
      <w:pPr>
        <w:pStyle w:val="ListParagraph"/>
        <w:numPr>
          <w:ilvl w:val="0"/>
          <w:numId w:val="24"/>
        </w:numPr>
        <w:contextualSpacing/>
        <w:rPr>
          <w:lang w:val="en-AU"/>
        </w:rPr>
      </w:pPr>
      <w:r w:rsidRPr="005F1669">
        <w:rPr>
          <w:lang w:val="en-AU"/>
        </w:rPr>
        <w:t>Systematic review</w:t>
      </w:r>
    </w:p>
    <w:p w14:paraId="2C68F461" w14:textId="77777777" w:rsidR="00EF10BE" w:rsidRPr="005F1669" w:rsidRDefault="00000000" w:rsidP="0047749B">
      <w:pPr>
        <w:pStyle w:val="ListParagraph"/>
        <w:numPr>
          <w:ilvl w:val="0"/>
          <w:numId w:val="24"/>
        </w:numPr>
        <w:contextualSpacing/>
        <w:rPr>
          <w:lang w:val="en-AU"/>
        </w:rPr>
      </w:pPr>
      <w:r w:rsidRPr="005F1669">
        <w:rPr>
          <w:lang w:val="en-AU"/>
        </w:rPr>
        <w:t>Qualitative research</w:t>
      </w:r>
    </w:p>
    <w:p w14:paraId="5173EB81" w14:textId="77777777" w:rsidR="00EF10BE" w:rsidRPr="005F1669" w:rsidRDefault="00000000" w:rsidP="0047749B">
      <w:pPr>
        <w:pStyle w:val="ListParagraph"/>
        <w:numPr>
          <w:ilvl w:val="0"/>
          <w:numId w:val="24"/>
        </w:numPr>
        <w:contextualSpacing/>
        <w:rPr>
          <w:lang w:val="en-AU"/>
        </w:rPr>
      </w:pPr>
      <w:r w:rsidRPr="005F1669">
        <w:rPr>
          <w:lang w:val="en-AU"/>
        </w:rPr>
        <w:lastRenderedPageBreak/>
        <w:t>Case control study</w:t>
      </w:r>
    </w:p>
    <w:p w14:paraId="671E8B87" w14:textId="77777777" w:rsidR="00EF10BE" w:rsidRPr="005F1669" w:rsidRDefault="00000000" w:rsidP="0047749B">
      <w:pPr>
        <w:pStyle w:val="ListParagraph"/>
        <w:numPr>
          <w:ilvl w:val="0"/>
          <w:numId w:val="24"/>
        </w:numPr>
        <w:contextualSpacing/>
        <w:rPr>
          <w:lang w:val="en-AU"/>
        </w:rPr>
      </w:pPr>
      <w:r w:rsidRPr="005F1669">
        <w:rPr>
          <w:lang w:val="en-AU"/>
        </w:rPr>
        <w:t>Cohort study</w:t>
      </w:r>
    </w:p>
    <w:p w14:paraId="19DBA7D1" w14:textId="77777777" w:rsidR="00EF10BE" w:rsidRPr="005F1669" w:rsidRDefault="00000000" w:rsidP="0047749B">
      <w:pPr>
        <w:pStyle w:val="ListParagraph"/>
        <w:numPr>
          <w:ilvl w:val="0"/>
          <w:numId w:val="24"/>
        </w:numPr>
        <w:contextualSpacing/>
        <w:rPr>
          <w:lang w:val="en-AU"/>
        </w:rPr>
      </w:pPr>
      <w:r w:rsidRPr="005F1669">
        <w:rPr>
          <w:lang w:val="en-AU"/>
        </w:rPr>
        <w:t>Diagnostic test study</w:t>
      </w:r>
    </w:p>
    <w:p w14:paraId="1AC1B460" w14:textId="77777777" w:rsidR="00EF10BE" w:rsidRPr="005F1669" w:rsidRDefault="00000000" w:rsidP="0047749B">
      <w:pPr>
        <w:pStyle w:val="ListParagraph"/>
        <w:numPr>
          <w:ilvl w:val="0"/>
          <w:numId w:val="24"/>
        </w:numPr>
        <w:contextualSpacing/>
        <w:rPr>
          <w:lang w:val="en-AU"/>
        </w:rPr>
      </w:pPr>
      <w:r w:rsidRPr="005F1669">
        <w:rPr>
          <w:lang w:val="en-AU"/>
        </w:rPr>
        <w:t>Randomised controlled trial</w:t>
      </w:r>
    </w:p>
    <w:p w14:paraId="14318A3D" w14:textId="77777777" w:rsidR="00EF10BE" w:rsidRPr="005F1669" w:rsidRDefault="00000000" w:rsidP="0047749B">
      <w:pPr>
        <w:pStyle w:val="ListParagraph"/>
        <w:numPr>
          <w:ilvl w:val="0"/>
          <w:numId w:val="24"/>
        </w:numPr>
        <w:contextualSpacing/>
        <w:rPr>
          <w:lang w:val="en-AU"/>
        </w:rPr>
      </w:pPr>
      <w:r w:rsidRPr="005F1669">
        <w:rPr>
          <w:lang w:val="en-AU"/>
        </w:rPr>
        <w:t>Cross-sectional study (mix of case-control and cohort)</w:t>
      </w:r>
    </w:p>
    <w:p w14:paraId="4B9104F3" w14:textId="77777777" w:rsidR="009062EA" w:rsidRPr="005F1669" w:rsidRDefault="00000000" w:rsidP="009062EA">
      <w:r w:rsidRPr="005F1669">
        <w:t>These s</w:t>
      </w:r>
      <w:r w:rsidR="00EF10BE" w:rsidRPr="005F1669">
        <w:t>tudy categories will be used to guide a critical appraisal of study quality and selection for the review.</w:t>
      </w:r>
      <w:r w:rsidRPr="005F1669">
        <w:t xml:space="preserve">  </w:t>
      </w:r>
    </w:p>
    <w:p w14:paraId="1577C05D" w14:textId="77777777" w:rsidR="009062EA" w:rsidRPr="005F1669" w:rsidRDefault="00000000" w:rsidP="009062EA">
      <w:r w:rsidRPr="005F1669">
        <w:t>The CASP protocol considers three broad issues in appraising a study:</w:t>
      </w:r>
    </w:p>
    <w:p w14:paraId="2E1B5A59" w14:textId="77777777" w:rsidR="009062EA" w:rsidRPr="005F1669" w:rsidRDefault="00000000" w:rsidP="00F41230">
      <w:pPr>
        <w:pStyle w:val="ListParagraph"/>
        <w:numPr>
          <w:ilvl w:val="0"/>
          <w:numId w:val="27"/>
        </w:numPr>
        <w:contextualSpacing/>
        <w:rPr>
          <w:lang w:val="en-AU"/>
        </w:rPr>
      </w:pPr>
      <w:r w:rsidRPr="005F1669">
        <w:rPr>
          <w:lang w:val="en-AU"/>
        </w:rPr>
        <w:t>Are the results of the study valid?</w:t>
      </w:r>
    </w:p>
    <w:p w14:paraId="6A65C266" w14:textId="77777777" w:rsidR="009062EA" w:rsidRPr="005F1669" w:rsidRDefault="00000000" w:rsidP="00F41230">
      <w:pPr>
        <w:pStyle w:val="ListParagraph"/>
        <w:numPr>
          <w:ilvl w:val="0"/>
          <w:numId w:val="27"/>
        </w:numPr>
        <w:contextualSpacing/>
        <w:rPr>
          <w:lang w:val="en-AU"/>
        </w:rPr>
      </w:pPr>
      <w:r w:rsidRPr="005F1669">
        <w:rPr>
          <w:lang w:val="en-AU"/>
        </w:rPr>
        <w:t>What are the results?</w:t>
      </w:r>
    </w:p>
    <w:p w14:paraId="5CDFBA7D" w14:textId="77777777" w:rsidR="009062EA" w:rsidRPr="005F1669" w:rsidRDefault="00000000" w:rsidP="00F41230">
      <w:pPr>
        <w:pStyle w:val="ListParagraph"/>
        <w:numPr>
          <w:ilvl w:val="0"/>
          <w:numId w:val="27"/>
        </w:numPr>
        <w:contextualSpacing/>
        <w:rPr>
          <w:lang w:val="en-AU"/>
        </w:rPr>
      </w:pPr>
      <w:r w:rsidRPr="005F1669">
        <w:rPr>
          <w:lang w:val="en-AU"/>
        </w:rPr>
        <w:t>Will the results help locally?</w:t>
      </w:r>
    </w:p>
    <w:p w14:paraId="0E023BC8" w14:textId="77777777" w:rsidR="009062EA" w:rsidRPr="005F1669" w:rsidRDefault="00000000" w:rsidP="009062EA">
      <w:r w:rsidRPr="005F1669">
        <w:t xml:space="preserve">Depending on the type of study 10 to 13 questions are posed within the three categories above that are designed to assist the reviewer to consider the issues systematically.  The first two to three questions are screening questions and can be answered quickly. If the answer to each is “yes”, it is worth proceeding with the remaining questions. There is some degree of overlap between the </w:t>
      </w:r>
      <w:proofErr w:type="gramStart"/>
      <w:r w:rsidRPr="005F1669">
        <w:t>questions</w:t>
      </w:r>
      <w:proofErr w:type="gramEnd"/>
      <w:r w:rsidRPr="005F1669">
        <w:t xml:space="preserve"> and the reviewer is asked to record a “yes”, “no” or “can’t tell” to most of the questions.  </w:t>
      </w:r>
      <w:proofErr w:type="gramStart"/>
      <w:r w:rsidRPr="005F1669">
        <w:t>A number of</w:t>
      </w:r>
      <w:proofErr w:type="gramEnd"/>
      <w:r w:rsidRPr="005F1669">
        <w:t xml:space="preserve"> supporting hints or prompts are listed for each question which are designed to remind the reviewer why the question is important. Answers and reasons to all questions are </w:t>
      </w:r>
      <w:r w:rsidR="00EC374D" w:rsidRPr="005F1669">
        <w:t xml:space="preserve">recorded in a table for each reviewed document (see </w:t>
      </w:r>
      <w:r w:rsidR="00EC374D" w:rsidRPr="005F1669">
        <w:rPr>
          <w:b/>
          <w:bCs/>
        </w:rPr>
        <w:t xml:space="preserve">Appendix </w:t>
      </w:r>
      <w:r w:rsidR="00A972B6" w:rsidRPr="005F1669">
        <w:rPr>
          <w:b/>
          <w:bCs/>
        </w:rPr>
        <w:t>5</w:t>
      </w:r>
      <w:r w:rsidR="00EC374D" w:rsidRPr="005F1669">
        <w:t>)</w:t>
      </w:r>
      <w:r w:rsidR="00365F73" w:rsidRPr="005F1669">
        <w:t xml:space="preserve">.  The response to the first few questions can be used as </w:t>
      </w:r>
      <w:r w:rsidR="006A7CE3" w:rsidRPr="005F1669">
        <w:t xml:space="preserve">a </w:t>
      </w:r>
      <w:r w:rsidR="00365F73" w:rsidRPr="005F1669">
        <w:t xml:space="preserve">filter to exclude studies that do not address a clearly focussed </w:t>
      </w:r>
      <w:r w:rsidR="009D3B7E" w:rsidRPr="005F1669">
        <w:t>issue or</w:t>
      </w:r>
      <w:r w:rsidR="00365F73" w:rsidRPr="005F1669">
        <w:t xml:space="preserve"> use appropriate methodologies.</w:t>
      </w:r>
    </w:p>
    <w:p w14:paraId="06BC307E" w14:textId="77777777" w:rsidR="007B487E" w:rsidRPr="005F1669" w:rsidRDefault="00000000" w:rsidP="00F145B8">
      <w:pPr>
        <w:pStyle w:val="Heading3"/>
      </w:pPr>
      <w:bookmarkStart w:id="31" w:name="_Toc48640149"/>
      <w:r w:rsidRPr="005F1669">
        <w:t>Risk of bias (quality) assessment</w:t>
      </w:r>
      <w:bookmarkEnd w:id="31"/>
    </w:p>
    <w:p w14:paraId="7C9CF42A" w14:textId="77777777" w:rsidR="00EF10BE" w:rsidRPr="005F1669" w:rsidRDefault="00000000" w:rsidP="003C6529">
      <w:r w:rsidRPr="005F1669">
        <w:t>Risk of bias is also addressed to some extent by the questions listed in the CASP checklists, however, other more rigorous protocols can be applied to the following study types.</w:t>
      </w:r>
    </w:p>
    <w:p w14:paraId="2C4FD769" w14:textId="77777777" w:rsidR="003C6529" w:rsidRPr="005F1669" w:rsidRDefault="00000000" w:rsidP="00F41230">
      <w:pPr>
        <w:pStyle w:val="ListParagraph"/>
        <w:numPr>
          <w:ilvl w:val="0"/>
          <w:numId w:val="28"/>
        </w:numPr>
        <w:ind w:left="720" w:hanging="360"/>
        <w:contextualSpacing/>
        <w:rPr>
          <w:lang w:val="en-AU"/>
        </w:rPr>
      </w:pPr>
      <w:r w:rsidRPr="005F1669">
        <w:rPr>
          <w:lang w:val="en-AU"/>
        </w:rPr>
        <w:t>Case control study</w:t>
      </w:r>
    </w:p>
    <w:p w14:paraId="0E079D35" w14:textId="77777777" w:rsidR="003C6529" w:rsidRPr="005F1669" w:rsidRDefault="00000000" w:rsidP="00F41230">
      <w:pPr>
        <w:pStyle w:val="ListParagraph"/>
        <w:numPr>
          <w:ilvl w:val="0"/>
          <w:numId w:val="28"/>
        </w:numPr>
        <w:ind w:left="720" w:hanging="360"/>
        <w:contextualSpacing/>
        <w:rPr>
          <w:lang w:val="en-AU"/>
        </w:rPr>
      </w:pPr>
      <w:r w:rsidRPr="005F1669">
        <w:rPr>
          <w:lang w:val="en-AU"/>
        </w:rPr>
        <w:t>Cohort study</w:t>
      </w:r>
    </w:p>
    <w:p w14:paraId="5526A75C" w14:textId="77777777" w:rsidR="003C6529" w:rsidRPr="005F1669" w:rsidRDefault="00000000" w:rsidP="00F41230">
      <w:pPr>
        <w:pStyle w:val="ListParagraph"/>
        <w:numPr>
          <w:ilvl w:val="0"/>
          <w:numId w:val="28"/>
        </w:numPr>
        <w:ind w:left="720" w:hanging="360"/>
        <w:contextualSpacing/>
        <w:rPr>
          <w:lang w:val="en-AU"/>
        </w:rPr>
      </w:pPr>
      <w:r w:rsidRPr="005F1669">
        <w:rPr>
          <w:lang w:val="en-AU"/>
        </w:rPr>
        <w:t>Diagnostic test study</w:t>
      </w:r>
    </w:p>
    <w:p w14:paraId="46EF5B99" w14:textId="77777777" w:rsidR="003C6529" w:rsidRPr="005F1669" w:rsidRDefault="00000000" w:rsidP="00F41230">
      <w:pPr>
        <w:pStyle w:val="ListParagraph"/>
        <w:numPr>
          <w:ilvl w:val="0"/>
          <w:numId w:val="28"/>
        </w:numPr>
        <w:ind w:left="720" w:hanging="360"/>
        <w:contextualSpacing/>
        <w:rPr>
          <w:lang w:val="en-AU"/>
        </w:rPr>
      </w:pPr>
      <w:r w:rsidRPr="005F1669">
        <w:rPr>
          <w:lang w:val="en-AU"/>
        </w:rPr>
        <w:t>Randomised controlled trial</w:t>
      </w:r>
    </w:p>
    <w:p w14:paraId="6799DAFD" w14:textId="77777777" w:rsidR="003C6529" w:rsidRPr="005F1669" w:rsidRDefault="00000000" w:rsidP="00F41230">
      <w:pPr>
        <w:pStyle w:val="ListParagraph"/>
        <w:numPr>
          <w:ilvl w:val="0"/>
          <w:numId w:val="28"/>
        </w:numPr>
        <w:ind w:left="720" w:hanging="360"/>
        <w:contextualSpacing/>
        <w:rPr>
          <w:lang w:val="en-AU"/>
        </w:rPr>
      </w:pPr>
      <w:r w:rsidRPr="005F1669">
        <w:rPr>
          <w:lang w:val="en-AU"/>
        </w:rPr>
        <w:t>Cross-sectional study (mix of case</w:t>
      </w:r>
      <w:r w:rsidR="00EE5B09" w:rsidRPr="005F1669">
        <w:rPr>
          <w:lang w:val="en-AU"/>
        </w:rPr>
        <w:t xml:space="preserve"> control and cohort)</w:t>
      </w:r>
    </w:p>
    <w:p w14:paraId="14731705" w14:textId="77777777" w:rsidR="003C6529" w:rsidRPr="005F1669" w:rsidRDefault="00000000" w:rsidP="00EE5B09">
      <w:r w:rsidRPr="005F1669">
        <w:t xml:space="preserve">For these study types, we propose to apply the OHAT </w:t>
      </w:r>
      <w:r w:rsidR="00EE5B09" w:rsidRPr="005F1669">
        <w:t>Risk-of-Bias Too</w:t>
      </w:r>
      <w:r w:rsidRPr="005F1669">
        <w:t>l</w:t>
      </w:r>
      <w:r w:rsidR="00EE5B09" w:rsidRPr="005F1669">
        <w:t xml:space="preserve"> (OHAT = </w:t>
      </w:r>
      <w:r w:rsidR="00622FDA" w:rsidRPr="005F1669">
        <w:t>Office of Health Assessment and Translation of the US National Toxicology Program</w:t>
      </w:r>
      <w:r w:rsidR="00EE5B09" w:rsidRPr="005F1669">
        <w:t xml:space="preserve">, </w:t>
      </w:r>
      <w:r w:rsidR="00EE5B09" w:rsidRPr="005F1669">
        <w:fldChar w:fldCharType="begin"/>
      </w:r>
      <w:r w:rsidR="00EE5B09" w:rsidRPr="005F1669">
        <w:instrText xml:space="preserve"> ADDIN ZOTERO_ITEM CSL_CITATION {"citationID":"c7Cxssbv","properties":{"custom":"OHAT, 2020)","formattedCitation":"OHAT, 2020)","plainCitation":"OHAT, 2020)","noteIndex":0},"citationItems":[{"id":11710,"uris":["http://zotero.org/users/148142/items/N6FQ6WBC"],"uri":["http://zotero.org/users/148142/items/N6FQ6WBC"],"itemData":{"id":11710,"type":"webpage","title":"Risk of Bias Tool","URL":"https://ntp.niehs.nih.gov/whatwestudy/assessments/noncancer/riskbias/index.html","author":[{"literal":"OHAT"}],"accessed":{"date-parts":[["2020",6,19]]},"issued":{"date-parts":[["2020"]]}}}],"schema":"https://github.com/citation-style-language/schema/raw/master/csl-citation.json"} </w:instrText>
      </w:r>
      <w:r w:rsidR="00EE5B09" w:rsidRPr="005F1669">
        <w:fldChar w:fldCharType="separate"/>
      </w:r>
      <w:r w:rsidR="00EE5B09" w:rsidRPr="005F1669">
        <w:rPr>
          <w:rFonts w:cs="Arial"/>
        </w:rPr>
        <w:t>OHAT, 2020)</w:t>
      </w:r>
      <w:r w:rsidR="00EE5B09" w:rsidRPr="005F1669">
        <w:fldChar w:fldCharType="end"/>
      </w:r>
      <w:r w:rsidR="00EE5B09" w:rsidRPr="005F1669">
        <w:t xml:space="preserve">. </w:t>
      </w:r>
      <w:r w:rsidR="00F41230" w:rsidRPr="005F1669">
        <w:t>Note that each study will be cross-checked against CASP and Cochrane definitions (</w:t>
      </w:r>
      <w:r w:rsidR="00F41230" w:rsidRPr="005F1669">
        <w:rPr>
          <w:b/>
          <w:bCs/>
        </w:rPr>
        <w:t xml:space="preserve">Appendix </w:t>
      </w:r>
      <w:r w:rsidR="00A972B6" w:rsidRPr="005F1669">
        <w:rPr>
          <w:b/>
          <w:bCs/>
        </w:rPr>
        <w:t>6</w:t>
      </w:r>
      <w:r w:rsidR="007E70C2" w:rsidRPr="005F1669">
        <w:rPr>
          <w:b/>
          <w:bCs/>
        </w:rPr>
        <w:t>)</w:t>
      </w:r>
      <w:r w:rsidR="00F41230" w:rsidRPr="005F1669">
        <w:t xml:space="preserve"> to ensure correct classifications.</w:t>
      </w:r>
    </w:p>
    <w:p w14:paraId="1E46DF01" w14:textId="77777777" w:rsidR="00EE5B09" w:rsidRPr="005F1669" w:rsidRDefault="00000000" w:rsidP="00EE5B09">
      <w:r w:rsidRPr="005F1669">
        <w:t>The methodological quality of individual studies will be assessed using an adaptation of the OHAT risk of bias tool (</w:t>
      </w:r>
      <w:r w:rsidRPr="005F1669">
        <w:rPr>
          <w:b/>
        </w:rPr>
        <w:t xml:space="preserve">Appendix </w:t>
      </w:r>
      <w:r w:rsidR="00A972B6" w:rsidRPr="005F1669">
        <w:rPr>
          <w:b/>
        </w:rPr>
        <w:t>7</w:t>
      </w:r>
      <w:r w:rsidRPr="005F1669">
        <w:t xml:space="preserve">). Studies will be evaluated on applicable risk of bias questions based on study design.  For each study, the OHAT Risk-of-Bias Tool poses 11 questions with </w:t>
      </w:r>
      <w:r w:rsidR="0021195B" w:rsidRPr="005F1669">
        <w:t xml:space="preserve">specific </w:t>
      </w:r>
      <w:r w:rsidRPr="005F1669">
        <w:t xml:space="preserve">questions applicable to </w:t>
      </w:r>
      <w:r w:rsidR="0021195B" w:rsidRPr="005F1669">
        <w:t xml:space="preserve">each of the </w:t>
      </w:r>
      <w:r w:rsidRPr="005F1669">
        <w:t>6 different study design types.  Since our PECOS table excludes experimental animal studies, this category is not included.  It</w:t>
      </w:r>
      <w:r w:rsidR="0021195B" w:rsidRPr="005F1669">
        <w:t xml:space="preserve"> is</w:t>
      </w:r>
      <w:r w:rsidRPr="005F1669">
        <w:t xml:space="preserve"> also possible that </w:t>
      </w:r>
      <w:r w:rsidR="00E35E1B" w:rsidRPr="005F1669">
        <w:t>Diagnostic</w:t>
      </w:r>
      <w:r w:rsidRPr="005F1669">
        <w:t xml:space="preserve"> Test Studies </w:t>
      </w:r>
      <w:proofErr w:type="gramStart"/>
      <w:r w:rsidRPr="005F1669">
        <w:t>may be not be</w:t>
      </w:r>
      <w:proofErr w:type="gramEnd"/>
      <w:r w:rsidRPr="005F1669">
        <w:t xml:space="preserve"> covered in the OHAT classification, however, this determination will be resolved </w:t>
      </w:r>
      <w:r w:rsidRPr="005F1669">
        <w:lastRenderedPageBreak/>
        <w:t xml:space="preserve">once we have begun the literature review processes.  The studies in the remaining categories will </w:t>
      </w:r>
      <w:r w:rsidR="0021195B" w:rsidRPr="005F1669">
        <w:t>be classified according to the presence and extent of bias as follows:</w:t>
      </w:r>
    </w:p>
    <w:p w14:paraId="1FE5E815" w14:textId="77777777" w:rsidR="0021195B" w:rsidRPr="005F1669" w:rsidRDefault="00000000" w:rsidP="0021195B">
      <w:pPr>
        <w:ind w:left="720"/>
        <w:rPr>
          <w:lang w:bidi="en-US"/>
        </w:rPr>
      </w:pPr>
      <w:r w:rsidRPr="005F1669">
        <w:rPr>
          <w:noProof/>
        </w:rPr>
        <mc:AlternateContent>
          <mc:Choice Requires="wpg">
            <w:drawing>
              <wp:anchor distT="0" distB="0" distL="114300" distR="114300" simplePos="0" relativeHeight="251659264" behindDoc="0" locked="0" layoutInCell="1" allowOverlap="1" wp14:anchorId="62FCAF35" wp14:editId="12DA727A">
                <wp:simplePos x="0" y="0"/>
                <wp:positionH relativeFrom="page">
                  <wp:posOffset>1864360</wp:posOffset>
                </wp:positionH>
                <wp:positionV relativeFrom="paragraph">
                  <wp:posOffset>9525</wp:posOffset>
                </wp:positionV>
                <wp:extent cx="200660" cy="200660"/>
                <wp:effectExtent l="0" t="19050" r="8890" b="8890"/>
                <wp:wrapNone/>
                <wp:docPr id="18" name="Group 18"/>
                <wp:cNvGraphicFramePr/>
                <a:graphic xmlns:a="http://schemas.openxmlformats.org/drawingml/2006/main">
                  <a:graphicData uri="http://schemas.microsoft.com/office/word/2010/wordprocessingGroup">
                    <wpg:wgp>
                      <wpg:cNvGrpSpPr/>
                      <wpg:grpSpPr>
                        <a:xfrm>
                          <a:off x="0" y="0"/>
                          <a:ext cx="200660" cy="200660"/>
                          <a:chOff x="1770" y="97"/>
                          <a:chExt cx="316" cy="316"/>
                        </a:xfrm>
                      </wpg:grpSpPr>
                      <pic:pic xmlns:pic="http://schemas.openxmlformats.org/drawingml/2006/picture">
                        <pic:nvPicPr>
                          <pic:cNvPr id="19"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1770" y="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4"/>
                        <wps:cNvSpPr txBox="1">
                          <a:spLocks noChangeArrowheads="1"/>
                        </wps:cNvSpPr>
                        <wps:spPr bwMode="auto">
                          <a:xfrm>
                            <a:off x="1770" y="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5326" w14:textId="77777777" w:rsidR="00021B72" w:rsidRDefault="00000000" w:rsidP="0021195B">
                              <w:pPr>
                                <w:spacing w:before="44"/>
                                <w:ind w:left="68"/>
                                <w:rPr>
                                  <w:b/>
                                  <w:sz w:val="18"/>
                                </w:rPr>
                              </w:pPr>
                              <w:r>
                                <w:rPr>
                                  <w:b/>
                                  <w:sz w:val="18"/>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8" o:spid="_x0000_s1025" style="width:15.8pt;height:15.8pt;margin-top:0.75pt;margin-left:146.8pt;mso-position-horizontal-relative:page;position:absolute;z-index:251660288" coordorigin="1770,97" coordsize="316,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width:316;height:316;left:1770;mso-wrap-style:square;position:absolute;top:96;visibility:visible">
                  <v:imagedata r:id="rId20" o:title=""/>
                </v:shape>
                <v:shapetype id="_x0000_t202" coordsize="21600,21600" o:spt="202" path="m,l,21600r21600,l21600,xe">
                  <v:stroke joinstyle="miter"/>
                  <v:path gradientshapeok="t" o:connecttype="rect"/>
                </v:shapetype>
                <v:shape id="Text Box 4" o:spid="_x0000_s1027" type="#_x0000_t202" style="width:316;height:316;left:1770;mso-wrap-style:square;position:absolute;top:96;visibility:visible;v-text-anchor:top" filled="f" stroked="f">
                  <v:textbox inset="0,0,0,0">
                    <w:txbxContent>
                      <w:p w:rsidR="00021B72" w:rsidP="0021195B" w14:paraId="406D6C7B" w14:textId="77777777">
                        <w:pPr>
                          <w:spacing w:before="44"/>
                          <w:ind w:left="68"/>
                          <w:rPr>
                            <w:b/>
                            <w:sz w:val="18"/>
                          </w:rPr>
                        </w:pPr>
                        <w:r>
                          <w:rPr>
                            <w:b/>
                            <w:sz w:val="18"/>
                          </w:rPr>
                          <w:t>++</w:t>
                        </w:r>
                      </w:p>
                    </w:txbxContent>
                  </v:textbox>
                </v:shape>
              </v:group>
            </w:pict>
          </mc:Fallback>
        </mc:AlternateContent>
      </w:r>
      <w:proofErr w:type="gramStart"/>
      <w:r w:rsidR="0021195B" w:rsidRPr="005F1669">
        <w:rPr>
          <w:b/>
          <w:i/>
          <w:lang w:bidi="en-US"/>
        </w:rPr>
        <w:t>Definitely Low</w:t>
      </w:r>
      <w:proofErr w:type="gramEnd"/>
      <w:r w:rsidR="0021195B" w:rsidRPr="005F1669">
        <w:rPr>
          <w:b/>
          <w:i/>
          <w:lang w:bidi="en-US"/>
        </w:rPr>
        <w:t xml:space="preserve"> </w:t>
      </w:r>
      <w:r w:rsidR="0021195B" w:rsidRPr="005F1669">
        <w:rPr>
          <w:i/>
          <w:lang w:bidi="en-US"/>
        </w:rPr>
        <w:t>risk of bias</w:t>
      </w:r>
      <w:r w:rsidR="0021195B" w:rsidRPr="005F1669">
        <w:rPr>
          <w:lang w:bidi="en-US"/>
        </w:rPr>
        <w:t>:</w:t>
      </w:r>
    </w:p>
    <w:p w14:paraId="52052261" w14:textId="77777777" w:rsidR="0021195B" w:rsidRPr="005F1669" w:rsidRDefault="00000000" w:rsidP="002D2AA7">
      <w:pPr>
        <w:ind w:left="720"/>
        <w:rPr>
          <w:lang w:bidi="en-US"/>
        </w:rPr>
      </w:pPr>
      <w:r w:rsidRPr="005F1669">
        <w:rPr>
          <w:lang w:bidi="en-US"/>
        </w:rPr>
        <w:t>There is direct evidence of low risk-of-bias practices</w:t>
      </w:r>
    </w:p>
    <w:p w14:paraId="2A04B849" w14:textId="77777777" w:rsidR="0021195B" w:rsidRPr="005F1669" w:rsidRDefault="00000000" w:rsidP="002D2AA7">
      <w:pPr>
        <w:ind w:left="720"/>
        <w:rPr>
          <w:lang w:bidi="en-US"/>
        </w:rPr>
      </w:pPr>
      <w:r w:rsidRPr="005F1669">
        <w:rPr>
          <w:noProof/>
        </w:rPr>
        <mc:AlternateContent>
          <mc:Choice Requires="wpg">
            <w:drawing>
              <wp:anchor distT="0" distB="0" distL="114300" distR="114300" simplePos="0" relativeHeight="251661312" behindDoc="0" locked="0" layoutInCell="1" allowOverlap="1" wp14:anchorId="61666D36" wp14:editId="3178A7FB">
                <wp:simplePos x="0" y="0"/>
                <wp:positionH relativeFrom="page">
                  <wp:posOffset>1849120</wp:posOffset>
                </wp:positionH>
                <wp:positionV relativeFrom="paragraph">
                  <wp:posOffset>254000</wp:posOffset>
                </wp:positionV>
                <wp:extent cx="200660" cy="200660"/>
                <wp:effectExtent l="0" t="19050" r="8890" b="8890"/>
                <wp:wrapNone/>
                <wp:docPr id="15" name="Group 15"/>
                <wp:cNvGraphicFramePr/>
                <a:graphic xmlns:a="http://schemas.openxmlformats.org/drawingml/2006/main">
                  <a:graphicData uri="http://schemas.microsoft.com/office/word/2010/wordprocessingGroup">
                    <wpg:wgp>
                      <wpg:cNvGrpSpPr/>
                      <wpg:grpSpPr>
                        <a:xfrm>
                          <a:off x="0" y="0"/>
                          <a:ext cx="200660" cy="200660"/>
                          <a:chOff x="1792" y="117"/>
                          <a:chExt cx="316" cy="316"/>
                        </a:xfrm>
                      </wpg:grpSpPr>
                      <pic:pic xmlns:pic="http://schemas.openxmlformats.org/drawingml/2006/picture">
                        <pic:nvPicPr>
                          <pic:cNvPr id="16"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1792" y="1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7"/>
                        <wps:cNvSpPr txBox="1">
                          <a:spLocks noChangeArrowheads="1"/>
                        </wps:cNvSpPr>
                        <wps:spPr bwMode="auto">
                          <a:xfrm>
                            <a:off x="1792" y="1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F671" w14:textId="77777777" w:rsidR="00021B72" w:rsidRDefault="00000000" w:rsidP="0021195B">
                              <w:pPr>
                                <w:spacing w:before="43"/>
                                <w:jc w:val="center"/>
                                <w:rPr>
                                  <w:b/>
                                  <w:sz w:val="18"/>
                                </w:rPr>
                              </w:pPr>
                              <w:r>
                                <w:rPr>
                                  <w:b/>
                                  <w:sz w:val="18"/>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5" o:spid="_x0000_s1028" style="width:15.8pt;height:15.8pt;margin-top:20pt;margin-left:145.6pt;mso-position-horizontal-relative:page;position:absolute;z-index:251662336" coordorigin="1792,117" coordsize="316,316">
                <v:shape id="Picture 6" o:spid="_x0000_s1029" type="#_x0000_t75" style="width:316;height:316;left:1792;mso-wrap-style:square;position:absolute;top:116;visibility:visible">
                  <v:imagedata r:id="rId22" o:title=""/>
                </v:shape>
                <v:shape id="Text Box 7" o:spid="_x0000_s1030" type="#_x0000_t202" style="width:316;height:316;left:1792;mso-wrap-style:square;position:absolute;top:116;visibility:visible;v-text-anchor:top" filled="f" stroked="f">
                  <v:textbox inset="0,0,0,0">
                    <w:txbxContent>
                      <w:p w:rsidR="00021B72" w:rsidP="0021195B" w14:paraId="09BA7E0D" w14:textId="77777777">
                        <w:pPr>
                          <w:spacing w:before="43"/>
                          <w:jc w:val="center"/>
                          <w:rPr>
                            <w:b/>
                            <w:sz w:val="18"/>
                          </w:rPr>
                        </w:pPr>
                        <w:r>
                          <w:rPr>
                            <w:b/>
                            <w:sz w:val="18"/>
                          </w:rPr>
                          <w:t>+</w:t>
                        </w:r>
                      </w:p>
                    </w:txbxContent>
                  </v:textbox>
                </v:shape>
              </v:group>
            </w:pict>
          </mc:Fallback>
        </mc:AlternateContent>
      </w:r>
      <w:r w:rsidR="0021195B" w:rsidRPr="005F1669">
        <w:rPr>
          <w:lang w:bidi="en-US"/>
        </w:rPr>
        <w:t>(May include specific examples of relevant low risk-of-bias practices)</w:t>
      </w:r>
    </w:p>
    <w:p w14:paraId="121E8238" w14:textId="77777777" w:rsidR="0021195B" w:rsidRPr="005F1669" w:rsidRDefault="00000000" w:rsidP="0021195B">
      <w:pPr>
        <w:ind w:left="720"/>
        <w:rPr>
          <w:lang w:bidi="en-US"/>
        </w:rPr>
      </w:pPr>
      <w:r w:rsidRPr="005F1669">
        <w:rPr>
          <w:b/>
          <w:i/>
          <w:lang w:bidi="en-US"/>
        </w:rPr>
        <w:t xml:space="preserve">Probably Low </w:t>
      </w:r>
      <w:r w:rsidRPr="005F1669">
        <w:rPr>
          <w:i/>
          <w:lang w:bidi="en-US"/>
        </w:rPr>
        <w:t>risk of bias</w:t>
      </w:r>
      <w:r w:rsidRPr="005F1669">
        <w:rPr>
          <w:lang w:bidi="en-US"/>
        </w:rPr>
        <w:t>:</w:t>
      </w:r>
    </w:p>
    <w:p w14:paraId="37764C93" w14:textId="77777777" w:rsidR="0021195B" w:rsidRPr="005F1669" w:rsidRDefault="00000000" w:rsidP="002D2AA7">
      <w:pPr>
        <w:ind w:left="720"/>
        <w:rPr>
          <w:lang w:bidi="en-US"/>
        </w:rPr>
      </w:pPr>
      <w:r w:rsidRPr="005F1669">
        <w:rPr>
          <w:noProof/>
        </w:rPr>
        <mc:AlternateContent>
          <mc:Choice Requires="wpg">
            <w:drawing>
              <wp:anchor distT="0" distB="0" distL="114300" distR="114300" simplePos="0" relativeHeight="251663360" behindDoc="0" locked="0" layoutInCell="1" allowOverlap="1" wp14:anchorId="7CD10938" wp14:editId="7A5B9CA8">
                <wp:simplePos x="0" y="0"/>
                <wp:positionH relativeFrom="page">
                  <wp:posOffset>1765935</wp:posOffset>
                </wp:positionH>
                <wp:positionV relativeFrom="paragraph">
                  <wp:posOffset>744855</wp:posOffset>
                </wp:positionV>
                <wp:extent cx="421640" cy="200660"/>
                <wp:effectExtent l="0" t="19050" r="16510" b="8890"/>
                <wp:wrapNone/>
                <wp:docPr id="11" name="Group 11"/>
                <wp:cNvGraphicFramePr/>
                <a:graphic xmlns:a="http://schemas.openxmlformats.org/drawingml/2006/main">
                  <a:graphicData uri="http://schemas.microsoft.com/office/word/2010/wordprocessingGroup">
                    <wpg:wgp>
                      <wpg:cNvGrpSpPr/>
                      <wpg:grpSpPr>
                        <a:xfrm>
                          <a:off x="0" y="0"/>
                          <a:ext cx="421640" cy="200660"/>
                          <a:chOff x="1763" y="111"/>
                          <a:chExt cx="664" cy="316"/>
                        </a:xfrm>
                      </wpg:grpSpPr>
                      <pic:pic xmlns:pic="http://schemas.openxmlformats.org/drawingml/2006/picture">
                        <pic:nvPicPr>
                          <pic:cNvPr id="12"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63" y="1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2111" y="1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1"/>
                        <wps:cNvSpPr txBox="1">
                          <a:spLocks noChangeArrowheads="1"/>
                        </wps:cNvSpPr>
                        <wps:spPr bwMode="auto">
                          <a:xfrm>
                            <a:off x="1763" y="110"/>
                            <a:ext cx="66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21D6" w14:textId="77777777" w:rsidR="00021B72" w:rsidRDefault="00000000" w:rsidP="0021195B">
                              <w:pPr>
                                <w:spacing w:before="45"/>
                                <w:ind w:left="113"/>
                                <w:rPr>
                                  <w:b/>
                                  <w:sz w:val="18"/>
                                </w:rPr>
                              </w:pPr>
                              <w:r>
                                <w:rPr>
                                  <w:b/>
                                  <w:sz w:val="18"/>
                                </w:rPr>
                                <w:t>−   NR</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1" o:spid="_x0000_s1031" style="width:33.2pt;height:15.8pt;margin-top:58.65pt;margin-left:139.05pt;mso-position-horizontal-relative:page;position:absolute;z-index:251664384" coordorigin="1763,111" coordsize="664,316">
                <v:shape id="Picture 9" o:spid="_x0000_s1032" type="#_x0000_t75" style="width:316;height:316;left:1763;mso-wrap-style:square;position:absolute;top:110;visibility:visible">
                  <v:imagedata r:id="rId25" o:title=""/>
                </v:shape>
                <v:shape id="Picture 10" o:spid="_x0000_s1033" type="#_x0000_t75" style="width:316;height:316;left:2111;mso-wrap-style:square;position:absolute;top:110;visibility:visible">
                  <v:imagedata r:id="rId26" o:title=""/>
                </v:shape>
                <v:shape id="Text Box 11" o:spid="_x0000_s1034" type="#_x0000_t202" style="width:664;height:316;left:1763;mso-wrap-style:square;position:absolute;top:110;visibility:visible;v-text-anchor:top" filled="f" stroked="f">
                  <v:textbox inset="0,0,0,0">
                    <w:txbxContent>
                      <w:p w:rsidR="00021B72" w:rsidP="0021195B" w14:paraId="6E670A40" w14:textId="1D2DB3E3">
                        <w:pPr>
                          <w:spacing w:before="45"/>
                          <w:ind w:left="113"/>
                          <w:rPr>
                            <w:b/>
                            <w:sz w:val="18"/>
                          </w:rPr>
                        </w:pPr>
                        <w:r>
                          <w:rPr>
                            <w:b/>
                            <w:sz w:val="18"/>
                          </w:rPr>
                          <w:t>−   NR</w:t>
                        </w:r>
                      </w:p>
                    </w:txbxContent>
                  </v:textbox>
                </v:shape>
              </v:group>
            </w:pict>
          </mc:Fallback>
        </mc:AlternateContent>
      </w:r>
      <w:r w:rsidR="0021195B" w:rsidRPr="005F1669">
        <w:rPr>
          <w:lang w:bidi="en-US"/>
        </w:rPr>
        <w:t xml:space="preserve">There is indirect evidence of low risk-of-bias practices </w:t>
      </w:r>
      <w:r w:rsidR="0021195B" w:rsidRPr="005F1669">
        <w:rPr>
          <w:b/>
          <w:lang w:bidi="en-US"/>
        </w:rPr>
        <w:t xml:space="preserve">OR </w:t>
      </w:r>
      <w:r w:rsidR="0021195B" w:rsidRPr="005F1669">
        <w:rPr>
          <w:lang w:bidi="en-US"/>
        </w:rPr>
        <w:t xml:space="preserve">it is deemed that deviations from low risk-of-bias practices for these criteria during the study would not appreciably bias results, </w:t>
      </w:r>
      <w:r w:rsidR="0021195B" w:rsidRPr="005F1669">
        <w:rPr>
          <w:u w:val="single"/>
          <w:lang w:bidi="en-US"/>
        </w:rPr>
        <w:t>including consideration of direction and magnitude of bias</w:t>
      </w:r>
      <w:r w:rsidR="0021195B" w:rsidRPr="005F1669">
        <w:rPr>
          <w:lang w:bidi="en-US"/>
        </w:rPr>
        <w:t>.</w:t>
      </w:r>
    </w:p>
    <w:p w14:paraId="50648003" w14:textId="77777777" w:rsidR="0021195B" w:rsidRPr="005F1669" w:rsidRDefault="00000000" w:rsidP="0021195B">
      <w:pPr>
        <w:ind w:left="720"/>
        <w:rPr>
          <w:lang w:bidi="en-US"/>
        </w:rPr>
      </w:pPr>
      <w:r w:rsidRPr="005F1669">
        <w:rPr>
          <w:b/>
          <w:i/>
          <w:lang w:bidi="en-US"/>
        </w:rPr>
        <w:t xml:space="preserve">Probably High </w:t>
      </w:r>
      <w:r w:rsidRPr="005F1669">
        <w:rPr>
          <w:i/>
          <w:lang w:bidi="en-US"/>
        </w:rPr>
        <w:t>risk of bias</w:t>
      </w:r>
      <w:r w:rsidRPr="005F1669">
        <w:rPr>
          <w:lang w:bidi="en-US"/>
        </w:rPr>
        <w:t>:</w:t>
      </w:r>
    </w:p>
    <w:p w14:paraId="3A8FE069" w14:textId="77777777" w:rsidR="0021195B" w:rsidRPr="005F1669" w:rsidRDefault="00000000" w:rsidP="002D2AA7">
      <w:pPr>
        <w:ind w:left="720"/>
        <w:rPr>
          <w:lang w:bidi="en-US"/>
        </w:rPr>
      </w:pPr>
      <w:r w:rsidRPr="005F1669">
        <w:rPr>
          <w:lang w:bidi="en-US"/>
        </w:rPr>
        <w:t xml:space="preserve">There is indirect evidence of high risk-of-bias practices </w:t>
      </w:r>
      <w:r w:rsidRPr="005F1669">
        <w:rPr>
          <w:b/>
          <w:lang w:bidi="en-US"/>
        </w:rPr>
        <w:t xml:space="preserve">OR </w:t>
      </w:r>
      <w:r w:rsidRPr="005F1669">
        <w:rPr>
          <w:lang w:bidi="en-US"/>
        </w:rPr>
        <w:t>there is insufficient information (e.g., not reported or “NR”) provided about relevant risk-of-bias practices</w:t>
      </w:r>
    </w:p>
    <w:p w14:paraId="3CA0F682" w14:textId="77777777" w:rsidR="0021195B" w:rsidRPr="005F1669" w:rsidRDefault="00000000" w:rsidP="0021195B">
      <w:pPr>
        <w:ind w:left="720"/>
        <w:rPr>
          <w:lang w:bidi="en-US"/>
        </w:rPr>
      </w:pPr>
      <w:r w:rsidRPr="005F1669">
        <w:rPr>
          <w:noProof/>
        </w:rPr>
        <mc:AlternateContent>
          <mc:Choice Requires="wpg">
            <w:drawing>
              <wp:anchor distT="0" distB="0" distL="114300" distR="114300" simplePos="0" relativeHeight="251665408" behindDoc="0" locked="0" layoutInCell="1" allowOverlap="1" wp14:anchorId="2795C7DA" wp14:editId="3820C28C">
                <wp:simplePos x="0" y="0"/>
                <wp:positionH relativeFrom="page">
                  <wp:posOffset>1835150</wp:posOffset>
                </wp:positionH>
                <wp:positionV relativeFrom="paragraph">
                  <wp:posOffset>-2540</wp:posOffset>
                </wp:positionV>
                <wp:extent cx="213360" cy="200660"/>
                <wp:effectExtent l="0" t="0" r="0" b="8890"/>
                <wp:wrapNone/>
                <wp:docPr id="2" name="Group 2"/>
                <wp:cNvGraphicFramePr/>
                <a:graphic xmlns:a="http://schemas.openxmlformats.org/drawingml/2006/main">
                  <a:graphicData uri="http://schemas.microsoft.com/office/word/2010/wordprocessingGroup">
                    <wpg:wgp>
                      <wpg:cNvGrpSpPr/>
                      <wpg:grpSpPr>
                        <a:xfrm>
                          <a:off x="0" y="0"/>
                          <a:ext cx="213360" cy="200660"/>
                          <a:chOff x="1756" y="110"/>
                          <a:chExt cx="336" cy="316"/>
                        </a:xfrm>
                      </wpg:grpSpPr>
                      <pic:pic xmlns:pic="http://schemas.openxmlformats.org/drawingml/2006/picture">
                        <pic:nvPicPr>
                          <pic:cNvPr id="9" name="Pictur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776" y="1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4"/>
                        <wps:cNvSpPr txBox="1">
                          <a:spLocks noChangeArrowheads="1"/>
                        </wps:cNvSpPr>
                        <wps:spPr bwMode="auto">
                          <a:xfrm>
                            <a:off x="1756" y="1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C5424" w14:textId="77777777" w:rsidR="00021B72" w:rsidRDefault="00000000" w:rsidP="0021195B">
                              <w:pPr>
                                <w:spacing w:before="47"/>
                                <w:ind w:left="67"/>
                                <w:rPr>
                                  <w:b/>
                                  <w:sz w:val="18"/>
                                </w:rPr>
                              </w:pPr>
                              <w:r>
                                <w:rPr>
                                  <w:b/>
                                  <w:sz w:val="18"/>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35" style="width:16.8pt;height:15.8pt;margin-top:-0.2pt;margin-left:144.5pt;mso-position-horizontal-relative:page;position:absolute;z-index:251666432" coordorigin="1756,110" coordsize="336,316">
                <v:shape id="Picture 13" o:spid="_x0000_s1036" type="#_x0000_t75" style="width:316;height:316;left:1776;mso-wrap-style:square;position:absolute;top:110;visibility:visible">
                  <v:imagedata r:id="rId28" o:title=""/>
                </v:shape>
                <v:shape id="Text Box 14" o:spid="_x0000_s1037" type="#_x0000_t202" style="width:316;height:316;left:1756;mso-wrap-style:square;position:absolute;top:110;visibility:visible;v-text-anchor:top" filled="f" stroked="f">
                  <v:textbox inset="0,0,0,0">
                    <w:txbxContent>
                      <w:p w:rsidR="00021B72" w:rsidP="0021195B" w14:paraId="03D7EAF6" w14:textId="77777777">
                        <w:pPr>
                          <w:spacing w:before="47"/>
                          <w:ind w:left="67"/>
                          <w:rPr>
                            <w:b/>
                            <w:sz w:val="18"/>
                          </w:rPr>
                        </w:pPr>
                        <w:r>
                          <w:rPr>
                            <w:b/>
                            <w:sz w:val="18"/>
                          </w:rPr>
                          <w:t>−−</w:t>
                        </w:r>
                      </w:p>
                    </w:txbxContent>
                  </v:textbox>
                </v:shape>
              </v:group>
            </w:pict>
          </mc:Fallback>
        </mc:AlternateContent>
      </w:r>
      <w:proofErr w:type="gramStart"/>
      <w:r w:rsidR="0021195B" w:rsidRPr="005F1669">
        <w:rPr>
          <w:b/>
          <w:i/>
          <w:lang w:bidi="en-US"/>
        </w:rPr>
        <w:t>Definitely High</w:t>
      </w:r>
      <w:proofErr w:type="gramEnd"/>
      <w:r w:rsidR="0021195B" w:rsidRPr="005F1669">
        <w:rPr>
          <w:b/>
          <w:i/>
          <w:lang w:bidi="en-US"/>
        </w:rPr>
        <w:t xml:space="preserve"> </w:t>
      </w:r>
      <w:r w:rsidR="0021195B" w:rsidRPr="005F1669">
        <w:rPr>
          <w:i/>
          <w:lang w:bidi="en-US"/>
        </w:rPr>
        <w:t>risk of bias</w:t>
      </w:r>
      <w:r w:rsidR="0021195B" w:rsidRPr="005F1669">
        <w:rPr>
          <w:lang w:bidi="en-US"/>
        </w:rPr>
        <w:t>:</w:t>
      </w:r>
    </w:p>
    <w:p w14:paraId="061DB551" w14:textId="77777777" w:rsidR="0021195B" w:rsidRPr="005F1669" w:rsidRDefault="00000000" w:rsidP="002D2AA7">
      <w:pPr>
        <w:ind w:left="720"/>
        <w:rPr>
          <w:lang w:bidi="en-US"/>
        </w:rPr>
      </w:pPr>
      <w:r w:rsidRPr="005F1669">
        <w:rPr>
          <w:lang w:bidi="en-US"/>
        </w:rPr>
        <w:t>There is direct evidence of high risk-of-bias practices</w:t>
      </w:r>
      <w:r w:rsidR="00C81042" w:rsidRPr="005F1669">
        <w:rPr>
          <w:lang w:bidi="en-US"/>
        </w:rPr>
        <w:t xml:space="preserve"> </w:t>
      </w:r>
    </w:p>
    <w:p w14:paraId="3CC1A0F8" w14:textId="77777777" w:rsidR="0021195B" w:rsidRPr="005F1669" w:rsidRDefault="00000000" w:rsidP="002D2AA7">
      <w:pPr>
        <w:ind w:left="720"/>
        <w:rPr>
          <w:lang w:bidi="en-US"/>
        </w:rPr>
      </w:pPr>
      <w:r w:rsidRPr="005F1669">
        <w:rPr>
          <w:lang w:bidi="en-US"/>
        </w:rPr>
        <w:t>(May include specific examples of relevant high risk-of-bias practices)</w:t>
      </w:r>
    </w:p>
    <w:p w14:paraId="6B491AF0" w14:textId="77777777" w:rsidR="00EE5B09" w:rsidRPr="005F1669" w:rsidRDefault="00000000" w:rsidP="00EE5B09">
      <w:r w:rsidRPr="005F1669">
        <w:t>A conservative approach is taken wherein insufficient information to clearly judge the risk of bias for an individual question results in an answer rating of “Probably High” risk of bias.</w:t>
      </w:r>
    </w:p>
    <w:p w14:paraId="6E9B6903" w14:textId="77777777" w:rsidR="00A67230" w:rsidRPr="005F1669" w:rsidRDefault="00000000" w:rsidP="00A67230">
      <w:r w:rsidRPr="005F1669">
        <w:t>Some of the key aspects that need to be examined include:</w:t>
      </w:r>
    </w:p>
    <w:p w14:paraId="5B1893CC" w14:textId="77777777" w:rsidR="00A67230" w:rsidRPr="005F1669" w:rsidRDefault="00000000" w:rsidP="00C55FCE">
      <w:pPr>
        <w:pStyle w:val="ListParagraph"/>
        <w:numPr>
          <w:ilvl w:val="0"/>
          <w:numId w:val="8"/>
        </w:numPr>
        <w:ind w:left="714" w:hanging="357"/>
        <w:contextualSpacing/>
        <w:rPr>
          <w:lang w:val="en-AU"/>
        </w:rPr>
      </w:pPr>
      <w:r w:rsidRPr="005F1669">
        <w:rPr>
          <w:lang w:val="en-AU"/>
        </w:rPr>
        <w:t>The selection of the population studied</w:t>
      </w:r>
    </w:p>
    <w:p w14:paraId="58EACEC0" w14:textId="77777777" w:rsidR="00A67230" w:rsidRPr="005F1669" w:rsidRDefault="00000000" w:rsidP="00C55FCE">
      <w:pPr>
        <w:pStyle w:val="ListParagraph"/>
        <w:numPr>
          <w:ilvl w:val="0"/>
          <w:numId w:val="8"/>
        </w:numPr>
        <w:ind w:left="714" w:hanging="357"/>
        <w:contextualSpacing/>
        <w:rPr>
          <w:lang w:val="en-AU"/>
        </w:rPr>
      </w:pPr>
      <w:r w:rsidRPr="005F1669">
        <w:rPr>
          <w:lang w:val="en-AU"/>
        </w:rPr>
        <w:t>How the exposure was defined/assessed</w:t>
      </w:r>
    </w:p>
    <w:p w14:paraId="430A8D31" w14:textId="77777777" w:rsidR="00A67230" w:rsidRPr="005F1669" w:rsidRDefault="00000000" w:rsidP="00C55FCE">
      <w:pPr>
        <w:pStyle w:val="ListParagraph"/>
        <w:numPr>
          <w:ilvl w:val="0"/>
          <w:numId w:val="8"/>
        </w:numPr>
        <w:ind w:left="714" w:hanging="357"/>
        <w:contextualSpacing/>
        <w:rPr>
          <w:lang w:val="en-AU"/>
        </w:rPr>
      </w:pPr>
      <w:r w:rsidRPr="005F1669">
        <w:rPr>
          <w:lang w:val="en-AU"/>
        </w:rPr>
        <w:t>Were the methods used valid?</w:t>
      </w:r>
    </w:p>
    <w:p w14:paraId="06D76ACB" w14:textId="77777777" w:rsidR="00A67230" w:rsidRPr="005F1669" w:rsidRDefault="00000000" w:rsidP="00C55FCE">
      <w:pPr>
        <w:pStyle w:val="ListParagraph"/>
        <w:numPr>
          <w:ilvl w:val="0"/>
          <w:numId w:val="8"/>
        </w:numPr>
        <w:ind w:left="714" w:hanging="357"/>
        <w:contextualSpacing/>
        <w:rPr>
          <w:lang w:val="en-AU"/>
        </w:rPr>
      </w:pPr>
      <w:r w:rsidRPr="005F1669">
        <w:rPr>
          <w:lang w:val="en-AU"/>
        </w:rPr>
        <w:t>Whether any important confounders were identified and controlled for</w:t>
      </w:r>
    </w:p>
    <w:p w14:paraId="1128A6FF" w14:textId="77777777" w:rsidR="00D2624E" w:rsidRPr="005F1669" w:rsidRDefault="00000000" w:rsidP="00AE38EF">
      <w:pPr>
        <w:pStyle w:val="ListParagraph"/>
        <w:numPr>
          <w:ilvl w:val="0"/>
          <w:numId w:val="8"/>
        </w:numPr>
        <w:ind w:left="714" w:hanging="357"/>
        <w:contextualSpacing/>
        <w:rPr>
          <w:lang w:val="en-AU"/>
        </w:rPr>
      </w:pPr>
      <w:r w:rsidRPr="005F1669">
        <w:rPr>
          <w:lang w:val="en-AU"/>
        </w:rPr>
        <w:t xml:space="preserve">Whether any statistical analysis was undertaken </w:t>
      </w:r>
    </w:p>
    <w:p w14:paraId="5F9B2F6B" w14:textId="77777777" w:rsidR="00CC6740" w:rsidRPr="005F1669" w:rsidRDefault="00000000" w:rsidP="00AE38EF">
      <w:pPr>
        <w:pStyle w:val="ListParagraph"/>
        <w:numPr>
          <w:ilvl w:val="0"/>
          <w:numId w:val="8"/>
        </w:numPr>
        <w:ind w:left="714" w:hanging="357"/>
        <w:contextualSpacing/>
        <w:rPr>
          <w:lang w:val="en-AU"/>
        </w:rPr>
      </w:pPr>
      <w:r w:rsidRPr="005F1669">
        <w:rPr>
          <w:lang w:val="en-AU"/>
        </w:rPr>
        <w:t>Did the study show the linkage between cause and effect?</w:t>
      </w:r>
    </w:p>
    <w:p w14:paraId="5F771135" w14:textId="77777777" w:rsidR="00C81042" w:rsidRPr="005F1669" w:rsidRDefault="00000000" w:rsidP="00C81042">
      <w:r w:rsidRPr="005F1669">
        <w:t xml:space="preserve">Data used to assess risk of bias will be extracted using existing approaches/templates such as those available in the OHAT Handbook, from the </w:t>
      </w:r>
      <w:hyperlink r:id="rId29" w:history="1">
        <w:r w:rsidR="00C81042" w:rsidRPr="005F1669">
          <w:rPr>
            <w:rStyle w:val="Hyperlink"/>
            <w:color w:val="auto"/>
          </w:rPr>
          <w:t>CASP website</w:t>
        </w:r>
      </w:hyperlink>
      <w:r w:rsidRPr="005F1669">
        <w:t xml:space="preserve"> or the appendices of the US EPA (draft) methodological framework </w:t>
      </w:r>
      <w:r w:rsidRPr="005F1669">
        <w:fldChar w:fldCharType="begin"/>
      </w:r>
      <w:r w:rsidRPr="005F1669">
        <w:instrText xml:space="preserve"> ADDIN ZOTERO_ITEM CSL_CITATION {"citationID":"ZHih0XTq","properties":{"formattedCitation":"(US EPA, 2018)","plainCitation":"(US EPA, 2018)","noteIndex":0},"citationItems":[{"id":11789,"uris":["http://zotero.org/users/148142/items/8HUW2BCH"],"uri":["http://zotero.org/users/148142/items/8HUW2BCH"],"itemData":{"id":11789,"type":"report","page":"248","title":"Application of Systematic Review in TSCA Risk Evaluations. EPA Document# 740-P1-8001.  Office of Chemical Safety and Pollution Prevention","URL":"https://www.epa.gov/assessing-and-managing-chemicals-under-tsca/application-systematic-review-tsca-risk-evaluations","author":[{"literal":"US EPA"}],"issued":{"date-parts":[["2018",5]]}}}],"schema":"https://github.com/citation-style-language/schema/raw/master/csl-citation.json"} </w:instrText>
      </w:r>
      <w:r w:rsidRPr="005F1669">
        <w:fldChar w:fldCharType="separate"/>
      </w:r>
      <w:r w:rsidRPr="005F1669">
        <w:rPr>
          <w:rFonts w:cs="Arial"/>
        </w:rPr>
        <w:t>(US EPA, 2018)</w:t>
      </w:r>
      <w:r w:rsidRPr="005F1669">
        <w:fldChar w:fldCharType="end"/>
      </w:r>
      <w:r w:rsidRPr="005F1669">
        <w:t xml:space="preserve"> depending on study type. Study types that do not have an existing template (such as monitoring studies) can be assessed against the usual risk of bias domains using questions such as those outlined in the OHAT framework Table 5 where applicable.</w:t>
      </w:r>
    </w:p>
    <w:p w14:paraId="75DC0953" w14:textId="77777777" w:rsidR="00C81042" w:rsidRDefault="00000000" w:rsidP="00C81042">
      <w:r w:rsidRPr="005F1669">
        <w:t>Studies that are determined to have a high risk of bias or serious concerns with study quality can be excluded from the review. Their removal will be recorded with justification in the PRISMA flow diagram.</w:t>
      </w:r>
    </w:p>
    <w:p w14:paraId="155EA4A6" w14:textId="77777777" w:rsidR="00AE38EF" w:rsidRPr="005F1669" w:rsidRDefault="00000000" w:rsidP="00C81042">
      <w:r w:rsidRPr="00AE38EF">
        <w:t xml:space="preserve">Conflicts of interest and funding data from the study characteristics tables will be considered when assessing whether these might have affected any of the risk of bias domains (e.g. selection of comparators, selective reporting of results). If there are </w:t>
      </w:r>
      <w:r w:rsidRPr="00AE38EF">
        <w:lastRenderedPageBreak/>
        <w:t xml:space="preserve">serious overall concerns, these will be noted under ‘Other sources of </w:t>
      </w:r>
      <w:proofErr w:type="spellStart"/>
      <w:r w:rsidRPr="00AE38EF">
        <w:t>bias’</w:t>
      </w:r>
      <w:proofErr w:type="spellEnd"/>
      <w:r w:rsidRPr="00AE38EF">
        <w:t xml:space="preserve"> in the risk of bias tool in Appendix 8.</w:t>
      </w:r>
    </w:p>
    <w:p w14:paraId="6ADF3291" w14:textId="77777777" w:rsidR="00C81042" w:rsidRPr="005F1669" w:rsidRDefault="00000000" w:rsidP="00C81042">
      <w:r w:rsidRPr="005F1669">
        <w:t>The outcome of the risk of bias assessment will be presented in the Evidence Evaluation Report (described in Section</w:t>
      </w:r>
      <w:r w:rsidR="000B33EC" w:rsidRPr="005F1669">
        <w:t xml:space="preserve"> </w:t>
      </w:r>
      <w:r w:rsidR="000B33EC" w:rsidRPr="005F1669">
        <w:fldChar w:fldCharType="begin"/>
      </w:r>
      <w:r w:rsidR="000B33EC" w:rsidRPr="005F1669">
        <w:instrText xml:space="preserve"> REF _Ref48638054 \r \h </w:instrText>
      </w:r>
      <w:r w:rsidR="000B33EC" w:rsidRPr="005F1669">
        <w:fldChar w:fldCharType="separate"/>
      </w:r>
      <w:r w:rsidR="00925A06">
        <w:t>2.9.1</w:t>
      </w:r>
      <w:r w:rsidR="000B33EC" w:rsidRPr="005F1669">
        <w:fldChar w:fldCharType="end"/>
      </w:r>
      <w:r w:rsidRPr="005F1669">
        <w:t>), together with a discussion of the overall quality of each study. Full details of each assessment will be provided in the Technical Report (also described in Section</w:t>
      </w:r>
      <w:r w:rsidR="000B33EC" w:rsidRPr="005F1669">
        <w:t xml:space="preserve"> </w:t>
      </w:r>
      <w:r w:rsidR="000B33EC" w:rsidRPr="005F1669">
        <w:fldChar w:fldCharType="begin"/>
      </w:r>
      <w:r w:rsidR="000B33EC" w:rsidRPr="005F1669">
        <w:instrText xml:space="preserve"> REF _Ref48638065 \r \h  \* MERGEFORMAT </w:instrText>
      </w:r>
      <w:r w:rsidR="000B33EC" w:rsidRPr="005F1669">
        <w:fldChar w:fldCharType="separate"/>
      </w:r>
      <w:r w:rsidR="00925A06">
        <w:t>2.9.2</w:t>
      </w:r>
      <w:r w:rsidR="000B33EC" w:rsidRPr="005F1669">
        <w:fldChar w:fldCharType="end"/>
      </w:r>
      <w:r w:rsidRPr="005F1669">
        <w:t>).</w:t>
      </w:r>
    </w:p>
    <w:p w14:paraId="0FA3E2B5" w14:textId="77777777" w:rsidR="00C81042" w:rsidRPr="005F1669" w:rsidRDefault="00000000" w:rsidP="00C81042">
      <w:r w:rsidRPr="005F1669">
        <w:t xml:space="preserve">Once a determination of risk of bias for each domain has been made, a visual summary of the risk of bias ratings for the included studies can be prepared and used in the next stage of the critical appraisal process to determine overall risk of bias across the body of evidence (see the OHAT Handbook Table 9 and </w:t>
      </w:r>
      <w:r w:rsidRPr="005F1669">
        <w:rPr>
          <w:b/>
        </w:rPr>
        <w:t xml:space="preserve">Appendix </w:t>
      </w:r>
      <w:r w:rsidR="00A972B6" w:rsidRPr="005F1669">
        <w:rPr>
          <w:b/>
        </w:rPr>
        <w:t>8</w:t>
      </w:r>
      <w:r w:rsidRPr="005F1669">
        <w:t>).</w:t>
      </w:r>
    </w:p>
    <w:p w14:paraId="1D3D0150" w14:textId="77777777" w:rsidR="00C81042" w:rsidRPr="005F1669" w:rsidRDefault="00000000" w:rsidP="00C81042">
      <w:pPr>
        <w:pStyle w:val="Heading2"/>
      </w:pPr>
      <w:bookmarkStart w:id="32" w:name="_Ref48299132"/>
      <w:bookmarkStart w:id="33" w:name="_Toc48299169"/>
      <w:bookmarkStart w:id="34" w:name="_Toc48640150"/>
      <w:r w:rsidRPr="005F1669">
        <w:t>Process for Assessing the Body of Evidence</w:t>
      </w:r>
      <w:bookmarkEnd w:id="32"/>
      <w:bookmarkEnd w:id="33"/>
      <w:bookmarkEnd w:id="34"/>
    </w:p>
    <w:p w14:paraId="48681F72" w14:textId="77777777" w:rsidR="00C81042" w:rsidRPr="005F1669" w:rsidRDefault="00000000" w:rsidP="00C81042">
      <w:r w:rsidRPr="005F1669">
        <w:t>The evidence collected and appraised for each research question will be grouped by study type and outcome if possible and summarised in an Evidence Summary table that will have an assignment of the certainty (or confidence) in that body of evidence.</w:t>
      </w:r>
    </w:p>
    <w:p w14:paraId="5D8B39E5" w14:textId="77777777" w:rsidR="00C81042" w:rsidRPr="005F1669" w:rsidRDefault="00000000" w:rsidP="00C81042">
      <w:pPr>
        <w:pStyle w:val="Heading3"/>
      </w:pPr>
      <w:bookmarkStart w:id="35" w:name="_Toc48299170"/>
      <w:bookmarkStart w:id="36" w:name="_Toc48640151"/>
      <w:r w:rsidRPr="005F1669">
        <w:t>Assessment of the body of evidence</w:t>
      </w:r>
      <w:bookmarkEnd w:id="35"/>
      <w:bookmarkEnd w:id="36"/>
    </w:p>
    <w:p w14:paraId="4138EC18" w14:textId="77777777" w:rsidR="00C81042" w:rsidRPr="005F1669" w:rsidRDefault="00000000" w:rsidP="00C81042">
      <w:r w:rsidRPr="005F1669">
        <w:t>A process based on the OHAT approach to using the GRADE system will be used to assess the certainty of a body of evidence. Evidence streams for each research question will be tabulated together by outcome if possible. An overall certainty rating will be assigned to each evidence stream after the domains used to assess certainty in the GRADE framework are applied to the body of evidence.  These domains are:</w:t>
      </w:r>
    </w:p>
    <w:p w14:paraId="3FC62FC2" w14:textId="77777777" w:rsidR="00C81042" w:rsidRPr="005F1669" w:rsidRDefault="00000000" w:rsidP="00C81042">
      <w:pPr>
        <w:pStyle w:val="ListParagraph"/>
        <w:numPr>
          <w:ilvl w:val="0"/>
          <w:numId w:val="30"/>
        </w:numPr>
        <w:ind w:left="714" w:hanging="357"/>
        <w:contextualSpacing/>
        <w:rPr>
          <w:lang w:val="en-AU"/>
        </w:rPr>
      </w:pPr>
      <w:r w:rsidRPr="005F1669">
        <w:rPr>
          <w:lang w:val="en-AU"/>
        </w:rPr>
        <w:t xml:space="preserve">Overall risk of bias across </w:t>
      </w:r>
      <w:proofErr w:type="gramStart"/>
      <w:r w:rsidRPr="005F1669">
        <w:rPr>
          <w:lang w:val="en-AU"/>
        </w:rPr>
        <w:t>studies;</w:t>
      </w:r>
      <w:proofErr w:type="gramEnd"/>
    </w:p>
    <w:p w14:paraId="3122F38E" w14:textId="77777777" w:rsidR="00C81042" w:rsidRPr="005F1669" w:rsidRDefault="00000000" w:rsidP="00C81042">
      <w:pPr>
        <w:pStyle w:val="ListParagraph"/>
        <w:numPr>
          <w:ilvl w:val="0"/>
          <w:numId w:val="30"/>
        </w:numPr>
        <w:ind w:left="714" w:hanging="357"/>
        <w:contextualSpacing/>
        <w:rPr>
          <w:lang w:val="en-AU"/>
        </w:rPr>
      </w:pPr>
      <w:r w:rsidRPr="005F1669">
        <w:rPr>
          <w:lang w:val="en-AU"/>
        </w:rPr>
        <w:t xml:space="preserve">Unexplained </w:t>
      </w:r>
      <w:proofErr w:type="gramStart"/>
      <w:r w:rsidRPr="005F1669">
        <w:rPr>
          <w:lang w:val="en-AU"/>
        </w:rPr>
        <w:t>inconsistency;</w:t>
      </w:r>
      <w:proofErr w:type="gramEnd"/>
    </w:p>
    <w:p w14:paraId="24E64C67" w14:textId="77777777" w:rsidR="00C81042" w:rsidRPr="005F1669" w:rsidRDefault="00000000" w:rsidP="00C81042">
      <w:pPr>
        <w:pStyle w:val="ListParagraph"/>
        <w:numPr>
          <w:ilvl w:val="0"/>
          <w:numId w:val="30"/>
        </w:numPr>
        <w:ind w:left="714" w:hanging="357"/>
        <w:contextualSpacing/>
        <w:rPr>
          <w:lang w:val="en-AU"/>
        </w:rPr>
      </w:pPr>
      <w:proofErr w:type="gramStart"/>
      <w:r w:rsidRPr="005F1669">
        <w:rPr>
          <w:lang w:val="en-AU"/>
        </w:rPr>
        <w:t>Imprecision;</w:t>
      </w:r>
      <w:proofErr w:type="gramEnd"/>
    </w:p>
    <w:p w14:paraId="320DDFA3" w14:textId="77777777" w:rsidR="00C81042" w:rsidRPr="005F1669" w:rsidRDefault="00000000" w:rsidP="00C81042">
      <w:pPr>
        <w:pStyle w:val="ListParagraph"/>
        <w:numPr>
          <w:ilvl w:val="0"/>
          <w:numId w:val="30"/>
        </w:numPr>
        <w:ind w:left="714" w:hanging="357"/>
        <w:contextualSpacing/>
        <w:rPr>
          <w:lang w:val="en-AU"/>
        </w:rPr>
      </w:pPr>
      <w:r w:rsidRPr="005F1669">
        <w:rPr>
          <w:lang w:val="en-AU"/>
        </w:rPr>
        <w:t>Indirectness; and</w:t>
      </w:r>
    </w:p>
    <w:p w14:paraId="59495059" w14:textId="77777777" w:rsidR="00C81042" w:rsidRPr="005F1669" w:rsidRDefault="00000000" w:rsidP="00C81042">
      <w:pPr>
        <w:pStyle w:val="ListParagraph"/>
        <w:numPr>
          <w:ilvl w:val="0"/>
          <w:numId w:val="30"/>
        </w:numPr>
        <w:ind w:left="714" w:hanging="357"/>
        <w:contextualSpacing/>
        <w:rPr>
          <w:lang w:val="en-AU"/>
        </w:rPr>
      </w:pPr>
      <w:r w:rsidRPr="005F1669">
        <w:rPr>
          <w:lang w:val="en-AU"/>
        </w:rPr>
        <w:t xml:space="preserve">Publication bias. </w:t>
      </w:r>
    </w:p>
    <w:p w14:paraId="6C9C41E4" w14:textId="77777777" w:rsidR="00C81042" w:rsidRPr="005F1669" w:rsidRDefault="00000000" w:rsidP="00C81042">
      <w:r w:rsidRPr="005F1669">
        <w:t>Under the GRADE system, the overall quality of the evidence for an outcome is categorised as high, moderate, low or very low.</w:t>
      </w:r>
    </w:p>
    <w:p w14:paraId="4198C6AF" w14:textId="77777777" w:rsidR="00C81042" w:rsidRPr="005F1669" w:rsidRDefault="00000000" w:rsidP="00C81042">
      <w:r w:rsidRPr="005F1669">
        <w:t xml:space="preserve">Each evidence stream will be assigned an initial certainty rating </w:t>
      </w:r>
      <w:proofErr w:type="gramStart"/>
      <w:r w:rsidRPr="005F1669">
        <w:t>similar to</w:t>
      </w:r>
      <w:proofErr w:type="gramEnd"/>
      <w:r w:rsidRPr="005F1669">
        <w:t xml:space="preserve"> that described in the OHAT Handbook Table 8. For example, evidence from randomised controlled trials is initially graded as high certainty and evidence from observational studies is initially graded as low certainty. If there are any study types that do not have an initial rating, an appropriate initial rating will be determined by the reviewer in a similar manner to the approach used in OHAT Handbook Table 8.</w:t>
      </w:r>
    </w:p>
    <w:p w14:paraId="1D0AEEFC" w14:textId="2B687F84" w:rsidR="00C81042" w:rsidRPr="005F1669" w:rsidRDefault="00000000" w:rsidP="00C81042">
      <w:r w:rsidRPr="005F1669">
        <w:t xml:space="preserve">The certainty of the evidence can be downgraded or upgraded from the initial rating if any of the conditions in </w:t>
      </w:r>
      <w:r w:rsidRPr="005F1669">
        <w:fldChar w:fldCharType="begin"/>
      </w:r>
      <w:r w:rsidRPr="005F1669">
        <w:instrText xml:space="preserve"> REF _Ref48215533 \h </w:instrText>
      </w:r>
      <w:r w:rsidRPr="005F1669">
        <w:fldChar w:fldCharType="separate"/>
      </w:r>
      <w:r w:rsidR="00925A06" w:rsidRPr="005F1669">
        <w:t xml:space="preserve">Figure </w:t>
      </w:r>
      <w:r w:rsidR="00925A06">
        <w:rPr>
          <w:noProof/>
        </w:rPr>
        <w:t>2</w:t>
      </w:r>
      <w:r w:rsidR="00925A06" w:rsidRPr="005F1669">
        <w:noBreakHyphen/>
      </w:r>
      <w:r w:rsidR="00925A06">
        <w:rPr>
          <w:noProof/>
        </w:rPr>
        <w:t>1</w:t>
      </w:r>
      <w:r w:rsidRPr="005F1669">
        <w:fldChar w:fldCharType="end"/>
      </w:r>
      <w:r w:rsidRPr="005F1669">
        <w:t xml:space="preserve"> (elaborated in </w:t>
      </w:r>
      <w:r w:rsidRPr="005F1669">
        <w:fldChar w:fldCharType="begin"/>
      </w:r>
      <w:r w:rsidRPr="005F1669">
        <w:instrText xml:space="preserve"> REF _Ref48213891 \h </w:instrText>
      </w:r>
      <w:r w:rsidRPr="005F1669">
        <w:fldChar w:fldCharType="separate"/>
      </w:r>
      <w:r w:rsidR="00925A06" w:rsidRPr="005F1669">
        <w:t xml:space="preserve">Table </w:t>
      </w:r>
      <w:r w:rsidR="00925A06">
        <w:rPr>
          <w:noProof/>
        </w:rPr>
        <w:t>2</w:t>
      </w:r>
      <w:r w:rsidR="00925A06" w:rsidRPr="005F1669">
        <w:noBreakHyphen/>
      </w:r>
      <w:r w:rsidR="00925A06">
        <w:rPr>
          <w:noProof/>
        </w:rPr>
        <w:t>4</w:t>
      </w:r>
      <w:r w:rsidRPr="005F1669">
        <w:fldChar w:fldCharType="end"/>
      </w:r>
      <w:r w:rsidRPr="005F1669">
        <w:t>) are met. If none are met, the initial certainty rating is kept. These domains are explained in more detail in the OHAT Handbook.</w:t>
      </w:r>
      <w:r w:rsidR="00AE38EF" w:rsidRPr="00AE38EF">
        <w:t xml:space="preserve"> Conflicts of interest and funding sources will also be considered as a reason to downgrade if there are serious concerns that these have influenced the findings from the body of evidence.</w:t>
      </w:r>
    </w:p>
    <w:p w14:paraId="477EF0FE" w14:textId="77777777" w:rsidR="00C81042" w:rsidRPr="005F1669" w:rsidRDefault="00000000" w:rsidP="00C81042">
      <w:r w:rsidRPr="005F1669">
        <w:rPr>
          <w:noProof/>
        </w:rPr>
        <w:lastRenderedPageBreak/>
        <w:drawing>
          <wp:inline distT="0" distB="0" distL="0" distR="0" wp14:anchorId="5BD45238" wp14:editId="7B63149E">
            <wp:extent cx="4725466" cy="243837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0"/>
                    <a:stretch>
                      <a:fillRect/>
                    </a:stretch>
                  </pic:blipFill>
                  <pic:spPr>
                    <a:xfrm>
                      <a:off x="0" y="0"/>
                      <a:ext cx="4742553" cy="2447189"/>
                    </a:xfrm>
                    <a:prstGeom prst="rect">
                      <a:avLst/>
                    </a:prstGeom>
                  </pic:spPr>
                </pic:pic>
              </a:graphicData>
            </a:graphic>
          </wp:inline>
        </w:drawing>
      </w:r>
    </w:p>
    <w:p w14:paraId="6BF029FF" w14:textId="77777777" w:rsidR="00C81042" w:rsidRPr="005F1669" w:rsidRDefault="00000000" w:rsidP="00C81042">
      <w:pPr>
        <w:pStyle w:val="Caption"/>
        <w:rPr>
          <w:color w:val="365F91" w:themeColor="accent1" w:themeShade="BF"/>
        </w:rPr>
      </w:pPr>
      <w:bookmarkStart w:id="37" w:name="_Ref48215533"/>
      <w:bookmarkStart w:id="38" w:name="_Toc48299197"/>
      <w:bookmarkStart w:id="39" w:name="_Toc48640135"/>
      <w:r w:rsidRPr="005F1669">
        <w:t xml:space="preserve">Figure </w:t>
      </w:r>
      <w:r w:rsidR="00AB24E3">
        <w:fldChar w:fldCharType="begin"/>
      </w:r>
      <w:r w:rsidR="00AB24E3">
        <w:instrText xml:space="preserve"> STYLEREF 1 \s </w:instrText>
      </w:r>
      <w:r w:rsidR="00AB24E3">
        <w:fldChar w:fldCharType="separate"/>
      </w:r>
      <w:r w:rsidR="00925A06">
        <w:rPr>
          <w:noProof/>
        </w:rPr>
        <w:t>2</w:t>
      </w:r>
      <w:r w:rsidR="00AB24E3">
        <w:rPr>
          <w:noProof/>
        </w:rPr>
        <w:fldChar w:fldCharType="end"/>
      </w:r>
      <w:r w:rsidRPr="005F1669">
        <w:noBreakHyphen/>
      </w:r>
      <w:r w:rsidR="00AB24E3">
        <w:fldChar w:fldCharType="begin"/>
      </w:r>
      <w:r w:rsidR="00AB24E3">
        <w:instrText xml:space="preserve"> SEQ Figure \* ARABIC \s 1 </w:instrText>
      </w:r>
      <w:r w:rsidR="00AB24E3">
        <w:fldChar w:fldCharType="separate"/>
      </w:r>
      <w:r w:rsidR="00925A06">
        <w:rPr>
          <w:noProof/>
        </w:rPr>
        <w:t>1</w:t>
      </w:r>
      <w:r w:rsidR="00AB24E3">
        <w:rPr>
          <w:noProof/>
        </w:rPr>
        <w:fldChar w:fldCharType="end"/>
      </w:r>
      <w:bookmarkEnd w:id="37"/>
      <w:r w:rsidRPr="005F1669">
        <w:t xml:space="preserve">.  OHAT method for assessing confidence in the Body of Evidence </w:t>
      </w:r>
      <w:r w:rsidRPr="005F1669">
        <w:fldChar w:fldCharType="begin"/>
      </w:r>
      <w:r w:rsidRPr="005F1669">
        <w:instrText xml:space="preserve"> ADDIN ZOTERO_ITEM CSL_CITATION {"citationID":"K2eu4ZPl","properties":{"formattedCitation":"(OHAT,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Pr="005F1669">
        <w:fldChar w:fldCharType="separate"/>
      </w:r>
      <w:r w:rsidRPr="005F1669">
        <w:rPr>
          <w:rFonts w:cs="Arial"/>
        </w:rPr>
        <w:t>(OHAT, 2019)</w:t>
      </w:r>
      <w:bookmarkEnd w:id="38"/>
      <w:bookmarkEnd w:id="39"/>
      <w:r w:rsidRPr="005F1669">
        <w:fldChar w:fldCharType="end"/>
      </w:r>
    </w:p>
    <w:p w14:paraId="778800C9" w14:textId="77777777" w:rsidR="00C81042" w:rsidRPr="005F1669" w:rsidRDefault="00C81042" w:rsidP="00C81042"/>
    <w:p w14:paraId="3793279D" w14:textId="77777777" w:rsidR="00C81042" w:rsidRPr="005F1669" w:rsidRDefault="00000000" w:rsidP="00F145B8">
      <w:pPr>
        <w:pStyle w:val="Caption"/>
        <w:rPr>
          <w:color w:val="365F91" w:themeColor="accent1" w:themeShade="BF"/>
        </w:rPr>
      </w:pPr>
      <w:bookmarkStart w:id="40" w:name="_Ref48213891"/>
      <w:bookmarkStart w:id="41" w:name="_Toc48299195"/>
      <w:bookmarkStart w:id="42" w:name="_Toc48640133"/>
      <w:r w:rsidRPr="005F1669">
        <w:t xml:space="preserve">Table </w:t>
      </w:r>
      <w:r w:rsidR="00AB24E3">
        <w:fldChar w:fldCharType="begin"/>
      </w:r>
      <w:r w:rsidR="00AB24E3">
        <w:instrText xml:space="preserve"> STYLEREF 1 \s </w:instrText>
      </w:r>
      <w:r w:rsidR="00AB24E3">
        <w:fldChar w:fldCharType="separate"/>
      </w:r>
      <w:r w:rsidR="00925A06">
        <w:rPr>
          <w:noProof/>
        </w:rPr>
        <w:t>2</w:t>
      </w:r>
      <w:r w:rsidR="00AB24E3">
        <w:rPr>
          <w:noProof/>
        </w:rPr>
        <w:fldChar w:fldCharType="end"/>
      </w:r>
      <w:r w:rsidRPr="005F1669">
        <w:noBreakHyphen/>
      </w:r>
      <w:r w:rsidR="00AB24E3">
        <w:fldChar w:fldCharType="begin"/>
      </w:r>
      <w:r w:rsidR="00AB24E3">
        <w:instrText xml:space="preserve"> SEQ Table \* ARABIC \s 1 </w:instrText>
      </w:r>
      <w:r w:rsidR="00AB24E3">
        <w:fldChar w:fldCharType="separate"/>
      </w:r>
      <w:r w:rsidR="00925A06">
        <w:rPr>
          <w:noProof/>
        </w:rPr>
        <w:t>4</w:t>
      </w:r>
      <w:r w:rsidR="00AB24E3">
        <w:rPr>
          <w:noProof/>
        </w:rPr>
        <w:fldChar w:fldCharType="end"/>
      </w:r>
      <w:bookmarkEnd w:id="40"/>
      <w:r w:rsidRPr="005F1669">
        <w:t>.  OHAT reasons for down grading or upgrading certainty of evidence</w:t>
      </w:r>
      <w:bookmarkEnd w:id="41"/>
      <w:bookmarkEnd w:id="42"/>
    </w:p>
    <w:tbl>
      <w:tblPr>
        <w:tblStyle w:val="EcosleftTableStyle"/>
        <w:tblW w:w="0" w:type="auto"/>
        <w:tblLook w:val="04A0" w:firstRow="1" w:lastRow="0" w:firstColumn="1" w:lastColumn="0" w:noHBand="0" w:noVBand="1"/>
      </w:tblPr>
      <w:tblGrid>
        <w:gridCol w:w="3834"/>
        <w:gridCol w:w="3809"/>
      </w:tblGrid>
      <w:tr w:rsidR="00B8056D" w14:paraId="2415E051" w14:textId="77777777" w:rsidTr="00B80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4" w:type="dxa"/>
          </w:tcPr>
          <w:p w14:paraId="236390F9" w14:textId="77777777" w:rsidR="00C81042" w:rsidRPr="005F1669" w:rsidRDefault="00000000" w:rsidP="004D0C66">
            <w:r w:rsidRPr="005F1669">
              <w:t>Reasons to Downgrade</w:t>
            </w:r>
          </w:p>
        </w:tc>
        <w:tc>
          <w:tcPr>
            <w:tcW w:w="3809" w:type="dxa"/>
          </w:tcPr>
          <w:p w14:paraId="3DBD5941" w14:textId="77777777" w:rsidR="00C81042" w:rsidRPr="005F1669" w:rsidRDefault="00000000" w:rsidP="004D0C66">
            <w:pPr>
              <w:cnfStyle w:val="100000000000" w:firstRow="1" w:lastRow="0" w:firstColumn="0" w:lastColumn="0" w:oddVBand="0" w:evenVBand="0" w:oddHBand="0" w:evenHBand="0" w:firstRowFirstColumn="0" w:firstRowLastColumn="0" w:lastRowFirstColumn="0" w:lastRowLastColumn="0"/>
            </w:pPr>
            <w:r w:rsidRPr="005F1669">
              <w:t>Reasons to Upgrade</w:t>
            </w:r>
          </w:p>
        </w:tc>
      </w:tr>
      <w:tr w:rsidR="00B8056D" w14:paraId="6D3A4C84" w14:textId="77777777" w:rsidTr="00B8056D">
        <w:trPr>
          <w:trHeight w:val="2843"/>
        </w:trPr>
        <w:tc>
          <w:tcPr>
            <w:cnfStyle w:val="001000000000" w:firstRow="0" w:lastRow="0" w:firstColumn="1" w:lastColumn="0" w:oddVBand="0" w:evenVBand="0" w:oddHBand="0" w:evenHBand="0" w:firstRowFirstColumn="0" w:firstRowLastColumn="0" w:lastRowFirstColumn="0" w:lastRowLastColumn="0"/>
            <w:tcW w:w="3834" w:type="dxa"/>
            <w:shd w:val="clear" w:color="auto" w:fill="auto"/>
          </w:tcPr>
          <w:p w14:paraId="764B44C3" w14:textId="77777777" w:rsidR="00C81042" w:rsidRPr="00F145B8" w:rsidRDefault="00000000" w:rsidP="00F145B8">
            <w:pPr>
              <w:numPr>
                <w:ilvl w:val="0"/>
                <w:numId w:val="29"/>
              </w:numPr>
              <w:spacing w:before="0" w:after="0" w:line="240" w:lineRule="auto"/>
              <w:rPr>
                <w:rFonts w:asciiTheme="minorHAnsi" w:hAnsiTheme="minorHAnsi" w:cstheme="minorHAnsi"/>
              </w:rPr>
            </w:pPr>
            <w:r w:rsidRPr="00F145B8">
              <w:rPr>
                <w:rFonts w:asciiTheme="minorHAnsi" w:hAnsiTheme="minorHAnsi" w:cstheme="minorHAnsi"/>
                <w:b/>
              </w:rPr>
              <w:t>Risk of bias</w:t>
            </w:r>
            <w:r w:rsidRPr="00F145B8">
              <w:rPr>
                <w:rFonts w:asciiTheme="minorHAnsi" w:hAnsiTheme="minorHAnsi" w:cstheme="minorHAnsi"/>
              </w:rPr>
              <w:t xml:space="preserve"> - Serious or very serious concerns about study quality across the body of evidence (reliability) (see </w:t>
            </w:r>
            <w:r w:rsidRPr="00F145B8">
              <w:rPr>
                <w:rFonts w:asciiTheme="minorHAnsi" w:hAnsiTheme="minorHAnsi" w:cstheme="minorHAnsi"/>
                <w:b/>
              </w:rPr>
              <w:t>Appendix 9</w:t>
            </w:r>
            <w:r w:rsidRPr="00F145B8">
              <w:rPr>
                <w:rFonts w:asciiTheme="minorHAnsi" w:hAnsiTheme="minorHAnsi" w:cstheme="minorHAnsi"/>
              </w:rPr>
              <w:t>)</w:t>
            </w:r>
          </w:p>
          <w:p w14:paraId="4099D5AA" w14:textId="77777777" w:rsidR="00C81042" w:rsidRPr="00F145B8" w:rsidRDefault="00000000" w:rsidP="00F145B8">
            <w:pPr>
              <w:numPr>
                <w:ilvl w:val="0"/>
                <w:numId w:val="29"/>
              </w:numPr>
              <w:spacing w:before="0" w:after="0" w:line="240" w:lineRule="auto"/>
              <w:rPr>
                <w:rFonts w:asciiTheme="minorHAnsi" w:hAnsiTheme="minorHAnsi" w:cstheme="minorHAnsi"/>
              </w:rPr>
            </w:pPr>
            <w:r w:rsidRPr="00F145B8">
              <w:rPr>
                <w:rFonts w:asciiTheme="minorHAnsi" w:hAnsiTheme="minorHAnsi" w:cstheme="minorHAnsi"/>
                <w:b/>
              </w:rPr>
              <w:t>Unexplained inconsistency</w:t>
            </w:r>
            <w:r w:rsidRPr="00F145B8">
              <w:rPr>
                <w:rFonts w:asciiTheme="minorHAnsi" w:hAnsiTheme="minorHAnsi" w:cstheme="minorHAnsi"/>
              </w:rPr>
              <w:t xml:space="preserve"> - Important inconsistency of results across the included studies that can’t be explained by study design</w:t>
            </w:r>
          </w:p>
          <w:p w14:paraId="68A6B917" w14:textId="77777777" w:rsidR="00C81042" w:rsidRPr="00F145B8" w:rsidRDefault="00000000" w:rsidP="00F145B8">
            <w:pPr>
              <w:numPr>
                <w:ilvl w:val="0"/>
                <w:numId w:val="29"/>
              </w:numPr>
              <w:spacing w:before="0" w:after="0" w:line="240" w:lineRule="auto"/>
              <w:rPr>
                <w:rFonts w:asciiTheme="minorHAnsi" w:hAnsiTheme="minorHAnsi" w:cstheme="minorHAnsi"/>
              </w:rPr>
            </w:pPr>
            <w:r w:rsidRPr="00F145B8">
              <w:rPr>
                <w:rFonts w:asciiTheme="minorHAnsi" w:hAnsiTheme="minorHAnsi" w:cstheme="minorHAnsi"/>
                <w:b/>
              </w:rPr>
              <w:t>Indirectness</w:t>
            </w:r>
            <w:r w:rsidRPr="00F145B8">
              <w:rPr>
                <w:rFonts w:asciiTheme="minorHAnsi" w:hAnsiTheme="minorHAnsi" w:cstheme="minorHAnsi"/>
              </w:rPr>
              <w:t xml:space="preserve"> - Some or major uncertainty about directness (relevance to the research question that is being answered)</w:t>
            </w:r>
          </w:p>
          <w:p w14:paraId="5F179B7E" w14:textId="77777777" w:rsidR="00C81042" w:rsidRPr="00F145B8" w:rsidRDefault="00000000" w:rsidP="00F145B8">
            <w:pPr>
              <w:numPr>
                <w:ilvl w:val="0"/>
                <w:numId w:val="29"/>
              </w:numPr>
              <w:spacing w:before="0" w:after="0" w:line="240" w:lineRule="auto"/>
              <w:rPr>
                <w:rFonts w:asciiTheme="minorHAnsi" w:hAnsiTheme="minorHAnsi" w:cstheme="minorHAnsi"/>
              </w:rPr>
            </w:pPr>
            <w:r w:rsidRPr="00F145B8">
              <w:rPr>
                <w:rFonts w:asciiTheme="minorHAnsi" w:hAnsiTheme="minorHAnsi" w:cstheme="minorHAnsi"/>
                <w:b/>
              </w:rPr>
              <w:t>Imprecision</w:t>
            </w:r>
            <w:r w:rsidRPr="00F145B8">
              <w:rPr>
                <w:rFonts w:asciiTheme="minorHAnsi" w:hAnsiTheme="minorHAnsi" w:cstheme="minorHAnsi"/>
              </w:rPr>
              <w:t xml:space="preserve"> - Imprecise or sparse data</w:t>
            </w:r>
          </w:p>
          <w:p w14:paraId="27B51F72" w14:textId="77777777" w:rsidR="00C81042" w:rsidRPr="00F145B8" w:rsidRDefault="00000000" w:rsidP="00F145B8">
            <w:pPr>
              <w:numPr>
                <w:ilvl w:val="0"/>
                <w:numId w:val="29"/>
              </w:numPr>
              <w:spacing w:before="0" w:after="0" w:line="240" w:lineRule="auto"/>
              <w:rPr>
                <w:rFonts w:asciiTheme="minorHAnsi" w:hAnsiTheme="minorHAnsi" w:cstheme="minorHAnsi"/>
              </w:rPr>
            </w:pPr>
            <w:r w:rsidRPr="00F145B8">
              <w:rPr>
                <w:rFonts w:asciiTheme="minorHAnsi" w:hAnsiTheme="minorHAnsi" w:cstheme="minorHAnsi"/>
                <w:b/>
              </w:rPr>
              <w:t>Publication bias</w:t>
            </w:r>
            <w:r w:rsidRPr="00F145B8">
              <w:rPr>
                <w:rFonts w:asciiTheme="minorHAnsi" w:hAnsiTheme="minorHAnsi" w:cstheme="minorHAnsi"/>
              </w:rPr>
              <w:t xml:space="preserve"> - High probability of reporting bias (selective reporting of results across the body of evidence that might skew results)</w:t>
            </w:r>
          </w:p>
        </w:tc>
        <w:tc>
          <w:tcPr>
            <w:tcW w:w="3809" w:type="dxa"/>
          </w:tcPr>
          <w:p w14:paraId="6A8416C1" w14:textId="77777777" w:rsidR="00C81042" w:rsidRPr="00F145B8" w:rsidRDefault="00000000" w:rsidP="00F145B8">
            <w:pPr>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45B8">
              <w:rPr>
                <w:rFonts w:asciiTheme="minorHAnsi" w:hAnsiTheme="minorHAnsi" w:cstheme="minorHAnsi"/>
                <w:b/>
              </w:rPr>
              <w:t>Consistency</w:t>
            </w:r>
            <w:r w:rsidRPr="00F145B8">
              <w:rPr>
                <w:rFonts w:asciiTheme="minorHAnsi" w:hAnsiTheme="minorHAnsi" w:cstheme="minorHAnsi"/>
              </w:rPr>
              <w:t xml:space="preserve"> - Strong or very strong evidence of association based on consistent evidence from two or more observational studies, with no plausible confounders </w:t>
            </w:r>
          </w:p>
          <w:p w14:paraId="6869C8BF" w14:textId="77777777" w:rsidR="00C81042" w:rsidRPr="00F145B8" w:rsidRDefault="00000000" w:rsidP="00F145B8">
            <w:pPr>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45B8">
              <w:rPr>
                <w:rFonts w:asciiTheme="minorHAnsi" w:hAnsiTheme="minorHAnsi" w:cstheme="minorHAnsi"/>
                <w:b/>
              </w:rPr>
              <w:t>Magnitude of effect</w:t>
            </w:r>
            <w:r w:rsidRPr="00F145B8">
              <w:rPr>
                <w:rFonts w:asciiTheme="minorHAnsi" w:hAnsiTheme="minorHAnsi" w:cstheme="minorHAnsi"/>
              </w:rPr>
              <w:t xml:space="preserve"> - Very strong evidence of association based on direct evidence with no major threats to validity</w:t>
            </w:r>
          </w:p>
          <w:p w14:paraId="3D473109" w14:textId="77777777" w:rsidR="00C81042" w:rsidRPr="00F145B8" w:rsidRDefault="00000000" w:rsidP="00F145B8">
            <w:pPr>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45B8">
              <w:rPr>
                <w:rFonts w:asciiTheme="minorHAnsi" w:hAnsiTheme="minorHAnsi" w:cstheme="minorHAnsi"/>
                <w:b/>
              </w:rPr>
              <w:t>Dose-response</w:t>
            </w:r>
            <w:r w:rsidRPr="00F145B8">
              <w:rPr>
                <w:rFonts w:asciiTheme="minorHAnsi" w:hAnsiTheme="minorHAnsi" w:cstheme="minorHAnsi"/>
              </w:rPr>
              <w:t xml:space="preserve"> - Evidence of a dose-response gradient</w:t>
            </w:r>
          </w:p>
          <w:p w14:paraId="6F310474" w14:textId="77777777" w:rsidR="00C81042" w:rsidRPr="00F145B8" w:rsidRDefault="00000000" w:rsidP="00F145B8">
            <w:pPr>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45B8">
              <w:rPr>
                <w:rFonts w:asciiTheme="minorHAnsi" w:hAnsiTheme="minorHAnsi" w:cstheme="minorHAnsi"/>
                <w:b/>
              </w:rPr>
              <w:t>Residual confounding</w:t>
            </w:r>
            <w:r w:rsidRPr="00F145B8">
              <w:rPr>
                <w:rFonts w:asciiTheme="minorHAnsi" w:hAnsiTheme="minorHAnsi" w:cstheme="minorHAnsi"/>
              </w:rPr>
              <w:t xml:space="preserve"> - All plausible confounders would have reduced the effect</w:t>
            </w:r>
          </w:p>
          <w:p w14:paraId="4684BC58" w14:textId="77777777" w:rsidR="00C81042" w:rsidRPr="00F145B8" w:rsidRDefault="00000000" w:rsidP="00F145B8">
            <w:pPr>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45B8">
              <w:rPr>
                <w:rFonts w:asciiTheme="minorHAnsi" w:hAnsiTheme="minorHAnsi" w:cstheme="minorHAnsi"/>
                <w:b/>
              </w:rPr>
              <w:t>Other reasons</w:t>
            </w:r>
            <w:r w:rsidRPr="00F145B8">
              <w:rPr>
                <w:rFonts w:asciiTheme="minorHAnsi" w:hAnsiTheme="minorHAnsi" w:cstheme="minorHAnsi"/>
              </w:rPr>
              <w:t xml:space="preserve"> – any topic-specific reasons as determined by experts in the field</w:t>
            </w:r>
          </w:p>
        </w:tc>
      </w:tr>
    </w:tbl>
    <w:p w14:paraId="709647E8" w14:textId="77777777" w:rsidR="00C81042" w:rsidRPr="005F1669" w:rsidRDefault="00C81042" w:rsidP="00C81042"/>
    <w:p w14:paraId="5051751C" w14:textId="77777777" w:rsidR="00C81042" w:rsidRPr="005F1669" w:rsidRDefault="00000000" w:rsidP="00C81042">
      <w:r w:rsidRPr="005F1669">
        <w:t>The results of the certainty assessment process will be tabulated in a similar manner to that described in the OHAT framework (</w:t>
      </w:r>
      <w:r w:rsidRPr="005F1669">
        <w:rPr>
          <w:b/>
        </w:rPr>
        <w:t xml:space="preserve">Appendix </w:t>
      </w:r>
      <w:r w:rsidR="00A972B6" w:rsidRPr="005F1669">
        <w:rPr>
          <w:b/>
        </w:rPr>
        <w:t>9</w:t>
      </w:r>
      <w:r w:rsidRPr="005F1669">
        <w:t>). Where a conclusion is unable to be made by the reviewer around any of the domains (e.g. inconsistency and imprecision may be difficult to ascertain with the kind of evidence that will be included in the review) this will be recorded as ‘not applicable’ or ‘unknown’.</w:t>
      </w:r>
      <w:r w:rsidRPr="005F1669">
        <w:rPr>
          <w:vertAlign w:val="superscript"/>
        </w:rPr>
        <w:t xml:space="preserve"> </w:t>
      </w:r>
      <w:r w:rsidRPr="005F1669">
        <w:t>Tables summarising the results for each outcome will be included in the Evidence Evaluation Report (see Section</w:t>
      </w:r>
      <w:r w:rsidR="000B33EC" w:rsidRPr="005F1669">
        <w:t xml:space="preserve"> </w:t>
      </w:r>
      <w:r w:rsidR="000B33EC" w:rsidRPr="005F1669">
        <w:fldChar w:fldCharType="begin"/>
      </w:r>
      <w:r w:rsidR="000B33EC" w:rsidRPr="005F1669">
        <w:instrText xml:space="preserve"> REF _Ref48638088 \r \h </w:instrText>
      </w:r>
      <w:r w:rsidR="000B33EC" w:rsidRPr="005F1669">
        <w:fldChar w:fldCharType="separate"/>
      </w:r>
      <w:r w:rsidR="00925A06">
        <w:t>2.9.1</w:t>
      </w:r>
      <w:r w:rsidR="000B33EC" w:rsidRPr="005F1669">
        <w:fldChar w:fldCharType="end"/>
      </w:r>
      <w:r w:rsidRPr="005F1669">
        <w:t>) and the full evidence profiles will be included in the Technical Report (Section</w:t>
      </w:r>
      <w:r w:rsidR="000B33EC" w:rsidRPr="005F1669">
        <w:t xml:space="preserve"> </w:t>
      </w:r>
      <w:r w:rsidR="000B33EC" w:rsidRPr="005F1669">
        <w:fldChar w:fldCharType="begin"/>
      </w:r>
      <w:r w:rsidR="000B33EC" w:rsidRPr="005F1669">
        <w:instrText xml:space="preserve"> REF _Ref48638099 \r \h </w:instrText>
      </w:r>
      <w:r w:rsidR="000B33EC" w:rsidRPr="005F1669">
        <w:fldChar w:fldCharType="separate"/>
      </w:r>
      <w:r w:rsidR="00925A06">
        <w:t>2.9.2</w:t>
      </w:r>
      <w:r w:rsidR="000B33EC" w:rsidRPr="005F1669">
        <w:fldChar w:fldCharType="end"/>
      </w:r>
      <w:r w:rsidRPr="005F1669">
        <w:t>).</w:t>
      </w:r>
    </w:p>
    <w:p w14:paraId="60068751" w14:textId="77777777" w:rsidR="00C81042" w:rsidRPr="005F1669" w:rsidRDefault="00C81042" w:rsidP="00BF213C"/>
    <w:p w14:paraId="75820796" w14:textId="77777777" w:rsidR="00F0670C" w:rsidRPr="005F1669" w:rsidRDefault="00000000" w:rsidP="00F0670C">
      <w:pPr>
        <w:pStyle w:val="Heading2"/>
      </w:pPr>
      <w:bookmarkStart w:id="43" w:name="_Toc48640152"/>
      <w:r w:rsidRPr="005F1669">
        <w:t>Process for reporting</w:t>
      </w:r>
      <w:r w:rsidR="00C81042" w:rsidRPr="005F1669">
        <w:t xml:space="preserve"> of review findings</w:t>
      </w:r>
      <w:bookmarkEnd w:id="43"/>
    </w:p>
    <w:p w14:paraId="186A0B8B" w14:textId="77777777" w:rsidR="00C81042" w:rsidRPr="005F1669" w:rsidRDefault="00000000" w:rsidP="00C81042">
      <w:r w:rsidRPr="005F1669">
        <w:t xml:space="preserve">Following on from the production of this Research Protocol, two additional documents are to be produced to meet the needs of the Narrative Review, namely the Evidence Evaluation Report and the Technical Report.  Report outlines for each document are </w:t>
      </w:r>
      <w:r w:rsidRPr="005F1669">
        <w:lastRenderedPageBreak/>
        <w:t xml:space="preserve">presented in the following sections.  As discussed earlier, we will use database tools to capture and generate report tables.  Data synthesis for the Evidence Evaluation Report will be informed by meta-analyses where there is sufficient data to permit such an approach. </w:t>
      </w:r>
    </w:p>
    <w:p w14:paraId="37498553" w14:textId="77777777" w:rsidR="00C81042" w:rsidRPr="005F1669" w:rsidRDefault="00000000" w:rsidP="00C81042">
      <w:r w:rsidRPr="005F1669">
        <w:t>A summary of the methodology used to find and select the studies and the findings of the critical appraisal process will be included in the Evidence Evaluation Report. Full details will be provided in the Technical Report.</w:t>
      </w:r>
    </w:p>
    <w:p w14:paraId="1A8C92FA" w14:textId="77777777" w:rsidR="00C81042" w:rsidRPr="005F1669" w:rsidRDefault="00000000" w:rsidP="00C81042">
      <w:r w:rsidRPr="005F1669">
        <w:t xml:space="preserve">Outcome data presented in the included studies will be extracted and will be presented in an evidence summary table as appropriate, along with the overall certainty rating for those results. Draft evidence statements outlining how these results address the relevant research questions will be prepared. The evidence statements will </w:t>
      </w:r>
      <w:proofErr w:type="gramStart"/>
      <w:r w:rsidRPr="005F1669">
        <w:t>take into account</w:t>
      </w:r>
      <w:proofErr w:type="gramEnd"/>
      <w:r w:rsidRPr="005F1669">
        <w:t xml:space="preserve"> the extent and strength/limitations of the evidence. The evidence statements will be considered by RWQAC, who may provide advice on their revision.</w:t>
      </w:r>
    </w:p>
    <w:p w14:paraId="1DEF41C9" w14:textId="77777777" w:rsidR="00A67230" w:rsidRPr="005F1669" w:rsidRDefault="00000000" w:rsidP="00231B8E">
      <w:pPr>
        <w:pStyle w:val="Heading3"/>
      </w:pPr>
      <w:bookmarkStart w:id="44" w:name="_Ref48638054"/>
      <w:bookmarkStart w:id="45" w:name="_Ref48638088"/>
      <w:bookmarkStart w:id="46" w:name="_Toc48640153"/>
      <w:r w:rsidRPr="005F1669">
        <w:t>Evidence Evaluation Report outline</w:t>
      </w:r>
      <w:bookmarkEnd w:id="44"/>
      <w:bookmarkEnd w:id="45"/>
      <w:bookmarkEnd w:id="46"/>
    </w:p>
    <w:p w14:paraId="7EBB8200" w14:textId="77777777" w:rsidR="00231B8E" w:rsidRPr="005F1669" w:rsidRDefault="00000000" w:rsidP="00231B8E">
      <w:r w:rsidRPr="005F1669">
        <w:t>The Evidence Evaluation report will consist of:</w:t>
      </w:r>
    </w:p>
    <w:p w14:paraId="7A772CDD" w14:textId="77777777" w:rsidR="00231B8E" w:rsidRPr="005F1669" w:rsidRDefault="00000000" w:rsidP="0047749B">
      <w:pPr>
        <w:pStyle w:val="ListParagraph"/>
        <w:numPr>
          <w:ilvl w:val="0"/>
          <w:numId w:val="17"/>
        </w:numPr>
        <w:contextualSpacing/>
        <w:rPr>
          <w:lang w:val="en-AU"/>
        </w:rPr>
      </w:pPr>
      <w:r w:rsidRPr="005F1669">
        <w:rPr>
          <w:lang w:val="en-AU"/>
        </w:rPr>
        <w:t>Executive summary</w:t>
      </w:r>
    </w:p>
    <w:p w14:paraId="490105A8" w14:textId="77777777" w:rsidR="00231B8E" w:rsidRPr="005F1669" w:rsidRDefault="00000000" w:rsidP="0047749B">
      <w:pPr>
        <w:pStyle w:val="ListParagraph"/>
        <w:numPr>
          <w:ilvl w:val="0"/>
          <w:numId w:val="17"/>
        </w:numPr>
        <w:contextualSpacing/>
        <w:rPr>
          <w:lang w:val="en-AU"/>
        </w:rPr>
      </w:pPr>
      <w:r w:rsidRPr="005F1669">
        <w:rPr>
          <w:lang w:val="en-AU"/>
        </w:rPr>
        <w:t>Introduction and Background: including definitions of key terms, outcome measures, abbreviations, rationale for review and objectives</w:t>
      </w:r>
    </w:p>
    <w:p w14:paraId="4742E31C" w14:textId="77777777" w:rsidR="00231B8E" w:rsidRPr="005F1669" w:rsidRDefault="00000000" w:rsidP="0047749B">
      <w:pPr>
        <w:pStyle w:val="ListParagraph"/>
        <w:numPr>
          <w:ilvl w:val="0"/>
          <w:numId w:val="17"/>
        </w:numPr>
        <w:contextualSpacing/>
        <w:rPr>
          <w:lang w:val="en-AU"/>
        </w:rPr>
      </w:pPr>
      <w:r w:rsidRPr="005F1669">
        <w:rPr>
          <w:lang w:val="en-AU"/>
        </w:rPr>
        <w:t xml:space="preserve">Methodology: brief overview only, with a reference to full details </w:t>
      </w:r>
      <w:r w:rsidR="000B699E" w:rsidRPr="005F1669">
        <w:rPr>
          <w:lang w:val="en-AU"/>
        </w:rPr>
        <w:t xml:space="preserve">to be </w:t>
      </w:r>
      <w:r w:rsidRPr="005F1669">
        <w:rPr>
          <w:lang w:val="en-AU"/>
        </w:rPr>
        <w:t>provided in the Technical Report</w:t>
      </w:r>
    </w:p>
    <w:p w14:paraId="6C0F8448" w14:textId="77777777" w:rsidR="00231B8E" w:rsidRPr="005F1669" w:rsidRDefault="00000000" w:rsidP="0047749B">
      <w:pPr>
        <w:pStyle w:val="ListParagraph"/>
        <w:numPr>
          <w:ilvl w:val="0"/>
          <w:numId w:val="17"/>
        </w:numPr>
        <w:contextualSpacing/>
        <w:rPr>
          <w:lang w:val="en-AU"/>
        </w:rPr>
      </w:pPr>
      <w:r w:rsidRPr="005F1669">
        <w:rPr>
          <w:lang w:val="en-AU"/>
        </w:rPr>
        <w:t>Results: a summary of results for each research question, main findings, document characteristics</w:t>
      </w:r>
    </w:p>
    <w:p w14:paraId="2A52B991" w14:textId="77777777" w:rsidR="00231B8E" w:rsidRPr="005F1669" w:rsidRDefault="00000000" w:rsidP="0047749B">
      <w:pPr>
        <w:pStyle w:val="ListParagraph"/>
        <w:numPr>
          <w:ilvl w:val="0"/>
          <w:numId w:val="17"/>
        </w:numPr>
        <w:contextualSpacing/>
        <w:rPr>
          <w:lang w:val="en-AU"/>
        </w:rPr>
      </w:pPr>
      <w:r w:rsidRPr="005F1669">
        <w:rPr>
          <w:lang w:val="en-AU"/>
        </w:rPr>
        <w:t xml:space="preserve">Discussion: including strengths and limitations of the studies, comparison of existing literature, a discussion of gaps in the evidence (if identified during the evaluation of the evidence) and a suggestion of areas for further research </w:t>
      </w:r>
    </w:p>
    <w:p w14:paraId="42A5A972" w14:textId="77777777" w:rsidR="00231B8E" w:rsidRPr="005F1669" w:rsidRDefault="00000000" w:rsidP="0047749B">
      <w:pPr>
        <w:pStyle w:val="ListParagraph"/>
        <w:numPr>
          <w:ilvl w:val="0"/>
          <w:numId w:val="17"/>
        </w:numPr>
        <w:contextualSpacing/>
        <w:rPr>
          <w:lang w:val="en-AU"/>
        </w:rPr>
      </w:pPr>
      <w:r w:rsidRPr="005F1669">
        <w:rPr>
          <w:lang w:val="en-AU"/>
        </w:rPr>
        <w:t>Conclusion</w:t>
      </w:r>
      <w:r w:rsidR="002C1209">
        <w:rPr>
          <w:lang w:val="en-AU"/>
        </w:rPr>
        <w:t>s</w:t>
      </w:r>
      <w:r w:rsidRPr="005F1669">
        <w:rPr>
          <w:lang w:val="en-AU"/>
        </w:rPr>
        <w:t xml:space="preserve"> </w:t>
      </w:r>
    </w:p>
    <w:p w14:paraId="686255F9" w14:textId="77777777" w:rsidR="00231B8E" w:rsidRPr="005F1669" w:rsidRDefault="00000000" w:rsidP="0047749B">
      <w:pPr>
        <w:pStyle w:val="ListParagraph"/>
        <w:numPr>
          <w:ilvl w:val="0"/>
          <w:numId w:val="17"/>
        </w:numPr>
        <w:contextualSpacing/>
        <w:rPr>
          <w:lang w:val="en-AU"/>
        </w:rPr>
      </w:pPr>
      <w:r w:rsidRPr="005F1669">
        <w:rPr>
          <w:lang w:val="en-AU"/>
        </w:rPr>
        <w:t>References</w:t>
      </w:r>
    </w:p>
    <w:p w14:paraId="1F893050" w14:textId="77777777" w:rsidR="00231B8E" w:rsidRPr="005F1669" w:rsidRDefault="00000000" w:rsidP="0047749B">
      <w:pPr>
        <w:pStyle w:val="ListParagraph"/>
        <w:numPr>
          <w:ilvl w:val="0"/>
          <w:numId w:val="17"/>
        </w:numPr>
        <w:contextualSpacing/>
        <w:rPr>
          <w:lang w:val="en-AU"/>
        </w:rPr>
      </w:pPr>
      <w:r w:rsidRPr="005F1669">
        <w:rPr>
          <w:lang w:val="en-AU"/>
        </w:rPr>
        <w:t>Appendices</w:t>
      </w:r>
    </w:p>
    <w:p w14:paraId="6D0F3464" w14:textId="77777777" w:rsidR="00231B8E" w:rsidRPr="005F1669" w:rsidRDefault="00000000" w:rsidP="0047749B">
      <w:pPr>
        <w:pStyle w:val="ListParagraph"/>
        <w:numPr>
          <w:ilvl w:val="0"/>
          <w:numId w:val="17"/>
        </w:numPr>
        <w:contextualSpacing/>
        <w:rPr>
          <w:lang w:val="en-AU"/>
        </w:rPr>
      </w:pPr>
      <w:r w:rsidRPr="005F1669">
        <w:rPr>
          <w:lang w:val="en-AU"/>
        </w:rPr>
        <w:t>References</w:t>
      </w:r>
    </w:p>
    <w:p w14:paraId="7B59DD88" w14:textId="77777777" w:rsidR="00231B8E" w:rsidRPr="005F1669" w:rsidRDefault="00000000" w:rsidP="00231B8E">
      <w:pPr>
        <w:pStyle w:val="Heading3"/>
      </w:pPr>
      <w:bookmarkStart w:id="47" w:name="_Ref48638065"/>
      <w:bookmarkStart w:id="48" w:name="_Ref48638099"/>
      <w:bookmarkStart w:id="49" w:name="_Toc48640154"/>
      <w:r w:rsidRPr="005F1669">
        <w:t>Technical Report outline</w:t>
      </w:r>
      <w:bookmarkEnd w:id="47"/>
      <w:bookmarkEnd w:id="48"/>
      <w:bookmarkEnd w:id="49"/>
    </w:p>
    <w:p w14:paraId="41949854" w14:textId="77777777" w:rsidR="00231B8E" w:rsidRPr="005F1669" w:rsidRDefault="00000000" w:rsidP="00231B8E">
      <w:r w:rsidRPr="005F1669">
        <w:t xml:space="preserve">The technical report will </w:t>
      </w:r>
      <w:r w:rsidR="002D19FB" w:rsidRPr="005F1669">
        <w:t xml:space="preserve">document </w:t>
      </w:r>
      <w:r w:rsidRPr="005F1669">
        <w:t>detailed information about the methods used to undertake the literature reviews</w:t>
      </w:r>
      <w:r w:rsidR="002D19FB" w:rsidRPr="005F1669">
        <w:t xml:space="preserve"> that would </w:t>
      </w:r>
      <w:r w:rsidRPr="005F1669">
        <w:t xml:space="preserve">otherwise make the Evaluation Report difficult to read (e.g. lists of excluded studies, pages of search strings, individual study report tables). </w:t>
      </w:r>
      <w:proofErr w:type="gramStart"/>
      <w:r w:rsidR="002D19FB" w:rsidRPr="005F1669">
        <w:t>Similar</w:t>
      </w:r>
      <w:r w:rsidRPr="005F1669">
        <w:t xml:space="preserve"> to</w:t>
      </w:r>
      <w:proofErr w:type="gramEnd"/>
      <w:r w:rsidRPr="005F1669">
        <w:t xml:space="preserve"> the Evidence Evaluation report, the Technical Report </w:t>
      </w:r>
      <w:r w:rsidR="002D19FB" w:rsidRPr="005F1669">
        <w:t>will</w:t>
      </w:r>
      <w:r w:rsidRPr="005F1669">
        <w:t xml:space="preserve"> describe the methodology used; however, this </w:t>
      </w:r>
      <w:r w:rsidR="002D19FB" w:rsidRPr="005F1669">
        <w:t>will</w:t>
      </w:r>
      <w:r w:rsidRPr="005F1669">
        <w:t xml:space="preserve"> be done in full detail, including: </w:t>
      </w:r>
    </w:p>
    <w:p w14:paraId="7CA493F9" w14:textId="77777777" w:rsidR="00231B8E" w:rsidRPr="005F1669" w:rsidRDefault="00000000" w:rsidP="00C55FCE">
      <w:pPr>
        <w:pStyle w:val="ListParagraph"/>
        <w:numPr>
          <w:ilvl w:val="0"/>
          <w:numId w:val="10"/>
        </w:numPr>
        <w:ind w:left="1077"/>
        <w:contextualSpacing/>
        <w:rPr>
          <w:lang w:val="en-AU"/>
        </w:rPr>
      </w:pPr>
      <w:r w:rsidRPr="005F1669">
        <w:rPr>
          <w:lang w:val="en-AU"/>
        </w:rPr>
        <w:t xml:space="preserve">the research </w:t>
      </w:r>
      <w:proofErr w:type="gramStart"/>
      <w:r w:rsidRPr="005F1669">
        <w:rPr>
          <w:lang w:val="en-AU"/>
        </w:rPr>
        <w:t>question</w:t>
      </w:r>
      <w:r w:rsidR="002D19FB" w:rsidRPr="005F1669">
        <w:rPr>
          <w:lang w:val="en-AU"/>
        </w:rPr>
        <w:t>s</w:t>
      </w:r>
      <w:r w:rsidRPr="005F1669">
        <w:rPr>
          <w:lang w:val="en-AU"/>
        </w:rPr>
        <w:t>;</w:t>
      </w:r>
      <w:proofErr w:type="gramEnd"/>
      <w:r w:rsidRPr="005F1669">
        <w:rPr>
          <w:lang w:val="en-AU"/>
        </w:rPr>
        <w:t xml:space="preserve"> </w:t>
      </w:r>
    </w:p>
    <w:p w14:paraId="50CD9FE8" w14:textId="77777777" w:rsidR="00231B8E" w:rsidRPr="005F1669" w:rsidRDefault="00000000" w:rsidP="00C55FCE">
      <w:pPr>
        <w:pStyle w:val="ListParagraph"/>
        <w:numPr>
          <w:ilvl w:val="0"/>
          <w:numId w:val="10"/>
        </w:numPr>
        <w:ind w:left="1077"/>
        <w:contextualSpacing/>
        <w:rPr>
          <w:lang w:val="en-AU"/>
        </w:rPr>
      </w:pPr>
      <w:r w:rsidRPr="005F1669">
        <w:rPr>
          <w:lang w:val="en-AU"/>
        </w:rPr>
        <w:t xml:space="preserve">the search strategy used to identify and retrieve </w:t>
      </w:r>
      <w:proofErr w:type="gramStart"/>
      <w:r w:rsidRPr="005F1669">
        <w:rPr>
          <w:lang w:val="en-AU"/>
        </w:rPr>
        <w:t>studies;</w:t>
      </w:r>
      <w:proofErr w:type="gramEnd"/>
      <w:r w:rsidRPr="005F1669">
        <w:rPr>
          <w:lang w:val="en-AU"/>
        </w:rPr>
        <w:t xml:space="preserve"> </w:t>
      </w:r>
    </w:p>
    <w:p w14:paraId="7B7C6936" w14:textId="77777777" w:rsidR="00231B8E" w:rsidRPr="005F1669" w:rsidRDefault="00000000" w:rsidP="00C55FCE">
      <w:pPr>
        <w:pStyle w:val="ListParagraph"/>
        <w:numPr>
          <w:ilvl w:val="0"/>
          <w:numId w:val="10"/>
        </w:numPr>
        <w:ind w:left="1077"/>
        <w:contextualSpacing/>
        <w:rPr>
          <w:lang w:val="en-AU"/>
        </w:rPr>
      </w:pPr>
      <w:r w:rsidRPr="005F1669">
        <w:rPr>
          <w:lang w:val="en-AU"/>
        </w:rPr>
        <w:t>the process for selecting studies (i.e. inclusion/exclusion criteria</w:t>
      </w:r>
      <w:proofErr w:type="gramStart"/>
      <w:r w:rsidRPr="005F1669">
        <w:rPr>
          <w:lang w:val="en-AU"/>
        </w:rPr>
        <w:t>);</w:t>
      </w:r>
      <w:proofErr w:type="gramEnd"/>
      <w:r w:rsidRPr="005F1669">
        <w:rPr>
          <w:lang w:val="en-AU"/>
        </w:rPr>
        <w:t xml:space="preserve"> </w:t>
      </w:r>
    </w:p>
    <w:p w14:paraId="6EDD25F7" w14:textId="77777777" w:rsidR="00231B8E" w:rsidRPr="005F1669" w:rsidRDefault="00000000" w:rsidP="00C55FCE">
      <w:pPr>
        <w:pStyle w:val="ListParagraph"/>
        <w:numPr>
          <w:ilvl w:val="0"/>
          <w:numId w:val="10"/>
        </w:numPr>
        <w:ind w:left="1077"/>
        <w:contextualSpacing/>
        <w:rPr>
          <w:lang w:val="en-AU"/>
        </w:rPr>
      </w:pPr>
      <w:r w:rsidRPr="005F1669">
        <w:rPr>
          <w:lang w:val="en-AU"/>
        </w:rPr>
        <w:t xml:space="preserve">the methodology used to critically appraise the literature and the quality assessment of included </w:t>
      </w:r>
      <w:proofErr w:type="gramStart"/>
      <w:r w:rsidRPr="005F1669">
        <w:rPr>
          <w:lang w:val="en-AU"/>
        </w:rPr>
        <w:t>studies;</w:t>
      </w:r>
      <w:proofErr w:type="gramEnd"/>
      <w:r w:rsidRPr="005F1669">
        <w:rPr>
          <w:lang w:val="en-AU"/>
        </w:rPr>
        <w:t xml:space="preserve"> </w:t>
      </w:r>
    </w:p>
    <w:p w14:paraId="35065D8E" w14:textId="77777777" w:rsidR="00231B8E" w:rsidRPr="005F1669" w:rsidRDefault="00000000" w:rsidP="00C55FCE">
      <w:pPr>
        <w:pStyle w:val="ListParagraph"/>
        <w:numPr>
          <w:ilvl w:val="0"/>
          <w:numId w:val="10"/>
        </w:numPr>
        <w:ind w:left="1077"/>
        <w:contextualSpacing/>
        <w:rPr>
          <w:lang w:val="en-AU"/>
        </w:rPr>
      </w:pPr>
      <w:r w:rsidRPr="005F1669">
        <w:rPr>
          <w:lang w:val="en-AU"/>
        </w:rPr>
        <w:lastRenderedPageBreak/>
        <w:t xml:space="preserve">the methods used for data </w:t>
      </w:r>
      <w:proofErr w:type="gramStart"/>
      <w:r w:rsidRPr="005F1669">
        <w:rPr>
          <w:lang w:val="en-AU"/>
        </w:rPr>
        <w:t>extraction;</w:t>
      </w:r>
      <w:proofErr w:type="gramEnd"/>
      <w:r w:rsidRPr="005F1669">
        <w:rPr>
          <w:lang w:val="en-AU"/>
        </w:rPr>
        <w:t xml:space="preserve"> </w:t>
      </w:r>
    </w:p>
    <w:p w14:paraId="503FEEEC" w14:textId="77777777" w:rsidR="00231B8E" w:rsidRPr="005F1669" w:rsidRDefault="00000000" w:rsidP="00C55FCE">
      <w:pPr>
        <w:pStyle w:val="ListParagraph"/>
        <w:numPr>
          <w:ilvl w:val="0"/>
          <w:numId w:val="10"/>
        </w:numPr>
        <w:ind w:left="1077"/>
        <w:contextualSpacing/>
        <w:rPr>
          <w:lang w:val="en-AU"/>
        </w:rPr>
      </w:pPr>
      <w:r w:rsidRPr="005F1669">
        <w:rPr>
          <w:lang w:val="en-AU"/>
        </w:rPr>
        <w:t xml:space="preserve">the methods used to critically appraise and synthesise the data of included </w:t>
      </w:r>
      <w:proofErr w:type="gramStart"/>
      <w:r w:rsidRPr="005F1669">
        <w:rPr>
          <w:lang w:val="en-AU"/>
        </w:rPr>
        <w:t>studies;</w:t>
      </w:r>
      <w:proofErr w:type="gramEnd"/>
    </w:p>
    <w:p w14:paraId="3FBDA183" w14:textId="77777777" w:rsidR="00231B8E" w:rsidRPr="005F1669" w:rsidRDefault="00000000" w:rsidP="00C55FCE">
      <w:pPr>
        <w:pStyle w:val="ListParagraph"/>
        <w:numPr>
          <w:ilvl w:val="0"/>
          <w:numId w:val="10"/>
        </w:numPr>
        <w:ind w:left="1077"/>
        <w:contextualSpacing/>
        <w:rPr>
          <w:lang w:val="en-AU"/>
        </w:rPr>
      </w:pPr>
      <w:r w:rsidRPr="005F1669">
        <w:rPr>
          <w:lang w:val="en-AU"/>
        </w:rPr>
        <w:t xml:space="preserve">the methods used to analyse and summarise the results of included </w:t>
      </w:r>
      <w:proofErr w:type="gramStart"/>
      <w:r w:rsidRPr="005F1669">
        <w:rPr>
          <w:lang w:val="en-AU"/>
        </w:rPr>
        <w:t>studies;</w:t>
      </w:r>
      <w:proofErr w:type="gramEnd"/>
      <w:r w:rsidRPr="005F1669">
        <w:rPr>
          <w:lang w:val="en-AU"/>
        </w:rPr>
        <w:t xml:space="preserve"> </w:t>
      </w:r>
    </w:p>
    <w:p w14:paraId="68E9E6E5" w14:textId="77777777" w:rsidR="00231B8E" w:rsidRPr="005F1669" w:rsidRDefault="00000000" w:rsidP="00C55FCE">
      <w:pPr>
        <w:pStyle w:val="ListParagraph"/>
        <w:numPr>
          <w:ilvl w:val="0"/>
          <w:numId w:val="10"/>
        </w:numPr>
        <w:ind w:left="1077"/>
        <w:contextualSpacing/>
        <w:rPr>
          <w:lang w:val="en-AU"/>
        </w:rPr>
      </w:pPr>
      <w:r w:rsidRPr="005F1669">
        <w:rPr>
          <w:lang w:val="en-AU"/>
        </w:rPr>
        <w:t xml:space="preserve">the methods used for any calculations and explanatory text for any assumptions if </w:t>
      </w:r>
      <w:proofErr w:type="gramStart"/>
      <w:r w:rsidRPr="005F1669">
        <w:rPr>
          <w:lang w:val="en-AU"/>
        </w:rPr>
        <w:t>used;</w:t>
      </w:r>
      <w:proofErr w:type="gramEnd"/>
    </w:p>
    <w:p w14:paraId="704BC3E4" w14:textId="77777777" w:rsidR="00231B8E" w:rsidRPr="005F1669" w:rsidRDefault="00000000" w:rsidP="00C55FCE">
      <w:pPr>
        <w:pStyle w:val="ListParagraph"/>
        <w:numPr>
          <w:ilvl w:val="0"/>
          <w:numId w:val="10"/>
        </w:numPr>
        <w:ind w:left="1077"/>
        <w:contextualSpacing/>
        <w:rPr>
          <w:lang w:val="en-AU"/>
        </w:rPr>
      </w:pPr>
      <w:r w:rsidRPr="005F1669">
        <w:rPr>
          <w:lang w:val="en-AU"/>
        </w:rPr>
        <w:t xml:space="preserve">documentation of the declared interest(s) of the author(s) of each </w:t>
      </w:r>
      <w:proofErr w:type="gramStart"/>
      <w:r w:rsidRPr="005F1669">
        <w:rPr>
          <w:lang w:val="en-AU"/>
        </w:rPr>
        <w:t>paper;</w:t>
      </w:r>
      <w:proofErr w:type="gramEnd"/>
    </w:p>
    <w:p w14:paraId="25A706D4" w14:textId="77777777" w:rsidR="00231B8E" w:rsidRPr="005F1669" w:rsidRDefault="00000000" w:rsidP="00C55FCE">
      <w:pPr>
        <w:pStyle w:val="ListParagraph"/>
        <w:numPr>
          <w:ilvl w:val="0"/>
          <w:numId w:val="10"/>
        </w:numPr>
        <w:ind w:left="1077"/>
        <w:contextualSpacing/>
        <w:rPr>
          <w:lang w:val="en-AU"/>
        </w:rPr>
      </w:pPr>
      <w:r w:rsidRPr="005F1669">
        <w:rPr>
          <w:lang w:val="en-AU"/>
        </w:rPr>
        <w:t>a description of how comments from the independent methodological review of the draft research protocol were addressed.</w:t>
      </w:r>
    </w:p>
    <w:p w14:paraId="13BDB661" w14:textId="77777777" w:rsidR="00C81042" w:rsidRPr="005F1669" w:rsidRDefault="00C81042" w:rsidP="00C81042"/>
    <w:p w14:paraId="700A6607" w14:textId="77777777" w:rsidR="00C81042" w:rsidRPr="005F1669" w:rsidRDefault="00000000" w:rsidP="0079439A">
      <w:pPr>
        <w:pStyle w:val="Heading2"/>
      </w:pPr>
      <w:bookmarkStart w:id="50" w:name="_Toc48640155"/>
      <w:r w:rsidRPr="005F1669">
        <w:t>Process for Assessing Existing Guidance or Reviews</w:t>
      </w:r>
      <w:bookmarkEnd w:id="50"/>
    </w:p>
    <w:p w14:paraId="59F8FC9F" w14:textId="77777777" w:rsidR="0079439A" w:rsidRPr="005F1669" w:rsidRDefault="00000000" w:rsidP="0079439A">
      <w:r w:rsidRPr="005F1669">
        <w:t xml:space="preserve">Due to the large volume of evidence that will be found undertaking some of the systematic literature search, several secondary research questions will be addressed instead using a review of existing guidance or reviews. </w:t>
      </w:r>
    </w:p>
    <w:p w14:paraId="4000571F" w14:textId="4980F401" w:rsidR="0079439A" w:rsidRPr="005F1669" w:rsidRDefault="00335B43" w:rsidP="0079439A">
      <w:r>
        <w:t>Recapping from</w:t>
      </w:r>
      <w:r w:rsidR="00000000" w:rsidRPr="005F1669">
        <w:t xml:space="preserve"> Section</w:t>
      </w:r>
      <w:r w:rsidR="000B33EC" w:rsidRPr="005F1669">
        <w:t xml:space="preserve"> </w:t>
      </w:r>
      <w:r w:rsidR="000B33EC" w:rsidRPr="005F1669">
        <w:rPr>
          <w:highlight w:val="yellow"/>
        </w:rPr>
        <w:fldChar w:fldCharType="begin"/>
      </w:r>
      <w:r w:rsidR="000B33EC" w:rsidRPr="005F1669">
        <w:instrText xml:space="preserve"> REF _Ref48638137 \r \h </w:instrText>
      </w:r>
      <w:r w:rsidR="000B33EC" w:rsidRPr="005F1669">
        <w:rPr>
          <w:highlight w:val="yellow"/>
        </w:rPr>
      </w:r>
      <w:r w:rsidR="000B33EC" w:rsidRPr="005F1669">
        <w:rPr>
          <w:highlight w:val="yellow"/>
        </w:rPr>
        <w:fldChar w:fldCharType="separate"/>
      </w:r>
      <w:r w:rsidR="00925A06">
        <w:t>2.3.2</w:t>
      </w:r>
      <w:r w:rsidR="000B33EC" w:rsidRPr="005F1669">
        <w:rPr>
          <w:highlight w:val="yellow"/>
        </w:rPr>
        <w:fldChar w:fldCharType="end"/>
      </w:r>
      <w:r>
        <w:t>,</w:t>
      </w:r>
      <w:r w:rsidR="000B33EC" w:rsidRPr="005F1669">
        <w:t xml:space="preserve"> </w:t>
      </w:r>
      <w:r w:rsidR="00000000" w:rsidRPr="005F1669">
        <w:t>the secondary questions to the primary question</w:t>
      </w:r>
      <w:r w:rsidR="00000000">
        <w:rPr>
          <w:rStyle w:val="FootnoteReference"/>
        </w:rPr>
        <w:footnoteReference w:id="2"/>
      </w:r>
      <w:r w:rsidR="00000000" w:rsidRPr="005F1669">
        <w:t xml:space="preserve"> are:  </w:t>
      </w:r>
    </w:p>
    <w:p w14:paraId="681B27A9" w14:textId="77777777" w:rsidR="00335B43" w:rsidRPr="005F1669" w:rsidRDefault="00000000" w:rsidP="00B32CE1">
      <w:pPr>
        <w:pStyle w:val="ListParagraph"/>
        <w:numPr>
          <w:ilvl w:val="0"/>
          <w:numId w:val="37"/>
        </w:numPr>
        <w:rPr>
          <w:i/>
          <w:lang w:val="en-AU"/>
        </w:rPr>
      </w:pPr>
      <w:r w:rsidRPr="005F1669">
        <w:rPr>
          <w:i/>
          <w:lang w:val="en-AU"/>
        </w:rPr>
        <w:t>What chemicals (that potentially pose a risk to humans) are present at elevated concentrations in recreational waters and what are their sources?</w:t>
      </w:r>
    </w:p>
    <w:p w14:paraId="74CD71B5" w14:textId="77777777" w:rsidR="00335B43" w:rsidRPr="005F1669" w:rsidRDefault="00000000" w:rsidP="00B32CE1">
      <w:pPr>
        <w:pStyle w:val="ListParagraph"/>
        <w:numPr>
          <w:ilvl w:val="0"/>
          <w:numId w:val="37"/>
        </w:numPr>
        <w:rPr>
          <w:i/>
          <w:iCs/>
          <w:lang w:val="en-AU"/>
        </w:rPr>
      </w:pPr>
      <w:r w:rsidRPr="005F1669">
        <w:rPr>
          <w:i/>
          <w:iCs/>
          <w:lang w:val="en-AU"/>
        </w:rPr>
        <w:t>What chemicals are of most concern due to their physicochemical properties which may enhance their uptake via dermal, inhalation or ingestion exposure pathways? How can we adjust exposure assumptions for these chemicals?</w:t>
      </w:r>
    </w:p>
    <w:p w14:paraId="08901B80" w14:textId="77777777" w:rsidR="00335B43" w:rsidRPr="005F1669" w:rsidRDefault="00000000" w:rsidP="00B32CE1">
      <w:pPr>
        <w:pStyle w:val="ListParagraph"/>
        <w:numPr>
          <w:ilvl w:val="0"/>
          <w:numId w:val="37"/>
        </w:numPr>
        <w:rPr>
          <w:i/>
          <w:iCs/>
          <w:lang w:val="en-AU"/>
        </w:rPr>
      </w:pPr>
      <w:r w:rsidRPr="005F1669">
        <w:rPr>
          <w:i/>
          <w:iCs/>
          <w:lang w:val="en-AU"/>
        </w:rPr>
        <w:t>Should the focus be on “hot spots” i.e. site-specific rather than chemical specific, and/or include periodic toxicity screening of sites to complement chemical testing?</w:t>
      </w:r>
    </w:p>
    <w:p w14:paraId="4F45B7AA" w14:textId="53824935" w:rsidR="0079439A" w:rsidRPr="005F1669" w:rsidRDefault="00000000" w:rsidP="0079439A">
      <w:r w:rsidRPr="005F1669">
        <w:t xml:space="preserve">In addition, in Section </w:t>
      </w:r>
      <w:r w:rsidR="000B33EC" w:rsidRPr="005F1669">
        <w:fldChar w:fldCharType="begin"/>
      </w:r>
      <w:r w:rsidR="000B33EC" w:rsidRPr="005F1669">
        <w:instrText xml:space="preserve"> REF _Hlk42771129 \r \h </w:instrText>
      </w:r>
      <w:r w:rsidR="000B33EC" w:rsidRPr="005F1669">
        <w:fldChar w:fldCharType="separate"/>
      </w:r>
      <w:r w:rsidR="00925A06">
        <w:t>2.3.3</w:t>
      </w:r>
      <w:r w:rsidR="000B33EC" w:rsidRPr="005F1669">
        <w:fldChar w:fldCharType="end"/>
      </w:r>
      <w:r w:rsidR="000B33EC" w:rsidRPr="005F1669">
        <w:t xml:space="preserve"> </w:t>
      </w:r>
      <w:r w:rsidR="0001164D">
        <w:t>t</w:t>
      </w:r>
      <w:r w:rsidR="0001164D" w:rsidRPr="0001164D">
        <w:t xml:space="preserve">he RWQAC listed the following topics in relation to chemical hazards in recreational water that may assist in developing responses to the above questions </w:t>
      </w:r>
      <w:r w:rsidRPr="005F1669">
        <w:t xml:space="preserve"> (</w:t>
      </w:r>
      <w:r w:rsidRPr="005F1669">
        <w:fldChar w:fldCharType="begin"/>
      </w:r>
      <w:r w:rsidRPr="005F1669">
        <w:instrText xml:space="preserve"> REF _Ref48231997 \h </w:instrText>
      </w:r>
      <w:r w:rsidRPr="005F1669">
        <w:fldChar w:fldCharType="separate"/>
      </w:r>
      <w:r w:rsidR="00925A06" w:rsidRPr="005F1669">
        <w:t xml:space="preserve">Table </w:t>
      </w:r>
      <w:r w:rsidR="00925A06">
        <w:rPr>
          <w:noProof/>
        </w:rPr>
        <w:t>2</w:t>
      </w:r>
      <w:r w:rsidR="00925A06" w:rsidRPr="005F1669">
        <w:noBreakHyphen/>
      </w:r>
      <w:r w:rsidR="00925A06">
        <w:rPr>
          <w:noProof/>
        </w:rPr>
        <w:t>5</w:t>
      </w:r>
      <w:r w:rsidRPr="005F1669">
        <w:fldChar w:fldCharType="end"/>
      </w:r>
      <w:r w:rsidRPr="005F1669">
        <w:t xml:space="preserve">). </w:t>
      </w:r>
    </w:p>
    <w:p w14:paraId="40A3D321" w14:textId="319091BB" w:rsidR="0079439A" w:rsidRPr="005F1669" w:rsidRDefault="00000000" w:rsidP="00F145B8">
      <w:pPr>
        <w:pStyle w:val="Caption"/>
      </w:pPr>
      <w:bookmarkStart w:id="51" w:name="_Ref48231997"/>
      <w:bookmarkStart w:id="52" w:name="_Toc48299196"/>
      <w:bookmarkStart w:id="53" w:name="_Toc48640134"/>
      <w:r w:rsidRPr="005F1669">
        <w:t xml:space="preserve">Table </w:t>
      </w:r>
      <w:r w:rsidR="00AB24E3">
        <w:fldChar w:fldCharType="begin"/>
      </w:r>
      <w:r w:rsidR="00AB24E3">
        <w:instrText xml:space="preserve"> STYLEREF 1 \s </w:instrText>
      </w:r>
      <w:r w:rsidR="00AB24E3">
        <w:fldChar w:fldCharType="separate"/>
      </w:r>
      <w:r w:rsidR="00925A06">
        <w:rPr>
          <w:noProof/>
        </w:rPr>
        <w:t>2</w:t>
      </w:r>
      <w:r w:rsidR="00AB24E3">
        <w:rPr>
          <w:noProof/>
        </w:rPr>
        <w:fldChar w:fldCharType="end"/>
      </w:r>
      <w:r w:rsidRPr="005F1669">
        <w:noBreakHyphen/>
      </w:r>
      <w:r w:rsidR="00AB24E3">
        <w:fldChar w:fldCharType="begin"/>
      </w:r>
      <w:r w:rsidR="00AB24E3">
        <w:instrText xml:space="preserve"> SEQ Table \* ARABIC \s 1 </w:instrText>
      </w:r>
      <w:r w:rsidR="00AB24E3">
        <w:fldChar w:fldCharType="separate"/>
      </w:r>
      <w:r w:rsidR="00925A06">
        <w:rPr>
          <w:noProof/>
        </w:rPr>
        <w:t>5</w:t>
      </w:r>
      <w:r w:rsidR="00AB24E3">
        <w:rPr>
          <w:noProof/>
        </w:rPr>
        <w:fldChar w:fldCharType="end"/>
      </w:r>
      <w:bookmarkEnd w:id="51"/>
      <w:r w:rsidRPr="005F1669">
        <w:t xml:space="preserve">.  Additional </w:t>
      </w:r>
      <w:r w:rsidR="0001164D">
        <w:t>topics</w:t>
      </w:r>
      <w:r w:rsidRPr="005F1669">
        <w:t xml:space="preserve"> to </w:t>
      </w:r>
      <w:r w:rsidR="0001164D">
        <w:t xml:space="preserve">consider in </w:t>
      </w:r>
      <w:r w:rsidRPr="005F1669">
        <w:t>answer</w:t>
      </w:r>
      <w:r w:rsidR="0001164D">
        <w:t>ing</w:t>
      </w:r>
      <w:r w:rsidRPr="005F1669">
        <w:t xml:space="preserve"> </w:t>
      </w:r>
      <w:r w:rsidR="0001164D">
        <w:t xml:space="preserve">the secondary </w:t>
      </w:r>
      <w:r w:rsidRPr="005F1669">
        <w:t>questions for this narrative review (reproduced from Section</w:t>
      </w:r>
      <w:r w:rsidR="00AB37BB">
        <w:t xml:space="preserve"> 2.3.2</w:t>
      </w:r>
      <w:r w:rsidRPr="005F1669">
        <w:t>)</w:t>
      </w:r>
      <w:bookmarkEnd w:id="52"/>
      <w:bookmarkEnd w:id="53"/>
    </w:p>
    <w:tbl>
      <w:tblPr>
        <w:tblStyle w:val="EcosleftTableStyle"/>
        <w:tblW w:w="0" w:type="auto"/>
        <w:tblLook w:val="04A0" w:firstRow="1" w:lastRow="0" w:firstColumn="1" w:lastColumn="0" w:noHBand="0" w:noVBand="1"/>
      </w:tblPr>
      <w:tblGrid>
        <w:gridCol w:w="4673"/>
        <w:gridCol w:w="2970"/>
      </w:tblGrid>
      <w:tr w:rsidR="00B8056D" w14:paraId="57488BE9" w14:textId="77777777" w:rsidTr="00B80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7E77D64" w14:textId="1233727A" w:rsidR="0079439A" w:rsidRPr="005F1669" w:rsidRDefault="00000000" w:rsidP="004D0C66">
            <w:pPr>
              <w:ind w:left="357"/>
              <w:contextualSpacing/>
              <w:rPr>
                <w:rFonts w:asciiTheme="minorHAnsi" w:hAnsiTheme="minorHAnsi" w:cstheme="minorHAnsi"/>
                <w:szCs w:val="16"/>
              </w:rPr>
            </w:pPr>
            <w:r w:rsidRPr="005F1669">
              <w:rPr>
                <w:rFonts w:asciiTheme="minorHAnsi" w:hAnsiTheme="minorHAnsi" w:cstheme="minorHAnsi"/>
                <w:szCs w:val="16"/>
              </w:rPr>
              <w:t xml:space="preserve">Additional </w:t>
            </w:r>
            <w:r w:rsidR="0001164D">
              <w:rPr>
                <w:rFonts w:asciiTheme="minorHAnsi" w:hAnsiTheme="minorHAnsi" w:cstheme="minorHAnsi"/>
                <w:szCs w:val="16"/>
              </w:rPr>
              <w:t>Topics</w:t>
            </w:r>
          </w:p>
        </w:tc>
        <w:tc>
          <w:tcPr>
            <w:tcW w:w="2970" w:type="dxa"/>
          </w:tcPr>
          <w:p w14:paraId="36C24E74" w14:textId="5ABB66FE" w:rsidR="0079439A" w:rsidRPr="005F1669" w:rsidRDefault="00000000" w:rsidP="004D0C66">
            <w:pPr>
              <w:cnfStyle w:val="100000000000" w:firstRow="1" w:lastRow="0" w:firstColumn="0" w:lastColumn="0" w:oddVBand="0" w:evenVBand="0" w:oddHBand="0" w:evenHBand="0" w:firstRowFirstColumn="0" w:firstRowLastColumn="0" w:lastRowFirstColumn="0" w:lastRowLastColumn="0"/>
              <w:rPr>
                <w:rFonts w:asciiTheme="minorHAnsi" w:hAnsiTheme="minorHAnsi"/>
                <w:bCs/>
                <w:iCs/>
                <w:szCs w:val="16"/>
              </w:rPr>
            </w:pPr>
            <w:r w:rsidRPr="005F1669">
              <w:rPr>
                <w:rFonts w:asciiTheme="minorHAnsi" w:hAnsiTheme="minorHAnsi"/>
                <w:bCs/>
                <w:iCs/>
                <w:szCs w:val="16"/>
              </w:rPr>
              <w:t xml:space="preserve">Tasks required </w:t>
            </w:r>
          </w:p>
        </w:tc>
      </w:tr>
      <w:tr w:rsidR="00B8056D" w14:paraId="20C36485" w14:textId="77777777" w:rsidTr="00B8056D">
        <w:tc>
          <w:tcPr>
            <w:cnfStyle w:val="001000000000" w:firstRow="0" w:lastRow="0" w:firstColumn="1" w:lastColumn="0" w:oddVBand="0" w:evenVBand="0" w:oddHBand="0" w:evenHBand="0" w:firstRowFirstColumn="0" w:firstRowLastColumn="0" w:lastRowFirstColumn="0" w:lastRowLastColumn="0"/>
            <w:tcW w:w="4673" w:type="dxa"/>
          </w:tcPr>
          <w:p w14:paraId="152C4655" w14:textId="77777777" w:rsidR="00240E5F" w:rsidRPr="005F1669" w:rsidRDefault="00000000" w:rsidP="001D0F42">
            <w:pPr>
              <w:pStyle w:val="ListParagraph"/>
              <w:numPr>
                <w:ilvl w:val="0"/>
                <w:numId w:val="33"/>
              </w:numPr>
              <w:spacing w:after="0" w:line="240" w:lineRule="auto"/>
              <w:ind w:left="316" w:hanging="283"/>
              <w:contextualSpacing/>
              <w:rPr>
                <w:rFonts w:asciiTheme="minorHAnsi" w:hAnsiTheme="minorHAnsi" w:cstheme="minorHAnsi"/>
                <w:lang w:val="en-AU"/>
              </w:rPr>
            </w:pPr>
            <w:r w:rsidRPr="005F1669">
              <w:rPr>
                <w:rFonts w:asciiTheme="minorHAnsi" w:hAnsiTheme="minorHAnsi" w:cstheme="minorHAnsi"/>
                <w:lang w:val="en-AU"/>
              </w:rPr>
              <w:t>Substances of interest to include:</w:t>
            </w:r>
          </w:p>
          <w:p w14:paraId="5E92F8CE" w14:textId="77777777" w:rsidR="00240E5F" w:rsidRPr="005F1669" w:rsidRDefault="00000000" w:rsidP="001D0F42">
            <w:pPr>
              <w:pStyle w:val="ListParagraph"/>
              <w:numPr>
                <w:ilvl w:val="1"/>
                <w:numId w:val="35"/>
              </w:numPr>
              <w:spacing w:after="0" w:line="240" w:lineRule="auto"/>
              <w:ind w:left="457" w:hanging="350"/>
              <w:contextualSpacing/>
              <w:rPr>
                <w:rFonts w:asciiTheme="minorHAnsi" w:hAnsiTheme="minorHAnsi" w:cstheme="minorHAnsi"/>
                <w:lang w:val="en-AU"/>
              </w:rPr>
            </w:pPr>
            <w:r w:rsidRPr="005F1669">
              <w:rPr>
                <w:rFonts w:asciiTheme="minorHAnsi" w:hAnsiTheme="minorHAnsi" w:cstheme="minorHAnsi"/>
                <w:lang w:val="en-AU"/>
              </w:rPr>
              <w:t xml:space="preserve">Key contaminants of concern in recreational </w:t>
            </w:r>
            <w:proofErr w:type="gramStart"/>
            <w:r w:rsidRPr="005F1669">
              <w:rPr>
                <w:rFonts w:asciiTheme="minorHAnsi" w:hAnsiTheme="minorHAnsi" w:cstheme="minorHAnsi"/>
                <w:lang w:val="en-AU"/>
              </w:rPr>
              <w:t>waters;</w:t>
            </w:r>
            <w:proofErr w:type="gramEnd"/>
          </w:p>
          <w:p w14:paraId="475FCD14" w14:textId="77777777" w:rsidR="00240E5F" w:rsidRPr="005F1669" w:rsidRDefault="00000000" w:rsidP="001D0F42">
            <w:pPr>
              <w:pStyle w:val="ListParagraph"/>
              <w:numPr>
                <w:ilvl w:val="1"/>
                <w:numId w:val="35"/>
              </w:numPr>
              <w:spacing w:after="0" w:line="240" w:lineRule="auto"/>
              <w:ind w:left="457" w:hanging="350"/>
              <w:contextualSpacing/>
              <w:rPr>
                <w:rFonts w:asciiTheme="minorHAnsi" w:hAnsiTheme="minorHAnsi" w:cstheme="minorHAnsi"/>
                <w:lang w:val="en-AU"/>
              </w:rPr>
            </w:pPr>
            <w:r w:rsidRPr="005F1669">
              <w:rPr>
                <w:rFonts w:asciiTheme="minorHAnsi" w:hAnsiTheme="minorHAnsi" w:cstheme="minorHAnsi"/>
                <w:lang w:val="en-AU"/>
              </w:rPr>
              <w:t xml:space="preserve">Metals and metalloids, halogenated organic compounds and PAHs, nutrients, water soluble trace organic contaminants, </w:t>
            </w:r>
            <w:proofErr w:type="gramStart"/>
            <w:r w:rsidRPr="005F1669">
              <w:rPr>
                <w:rFonts w:asciiTheme="minorHAnsi" w:hAnsiTheme="minorHAnsi" w:cstheme="minorHAnsi"/>
                <w:lang w:val="en-AU"/>
              </w:rPr>
              <w:t>PFAS;</w:t>
            </w:r>
            <w:proofErr w:type="gramEnd"/>
          </w:p>
          <w:p w14:paraId="414B54BA" w14:textId="77777777" w:rsidR="00240E5F" w:rsidRPr="005F1669" w:rsidRDefault="00000000" w:rsidP="001D0F42">
            <w:pPr>
              <w:pStyle w:val="ListParagraph"/>
              <w:numPr>
                <w:ilvl w:val="1"/>
                <w:numId w:val="35"/>
              </w:numPr>
              <w:spacing w:after="0" w:line="240" w:lineRule="auto"/>
              <w:ind w:left="457" w:hanging="350"/>
              <w:contextualSpacing/>
              <w:rPr>
                <w:rFonts w:asciiTheme="minorHAnsi" w:hAnsiTheme="minorHAnsi" w:cstheme="minorHAnsi"/>
                <w:lang w:val="en-AU"/>
              </w:rPr>
            </w:pPr>
            <w:r w:rsidRPr="005F1669">
              <w:rPr>
                <w:rFonts w:asciiTheme="minorHAnsi" w:hAnsiTheme="minorHAnsi" w:cstheme="minorHAnsi"/>
                <w:lang w:val="en-AU"/>
              </w:rPr>
              <w:t xml:space="preserve">Other high-risk chemicals and chemical hazards such as sunscreens and </w:t>
            </w:r>
            <w:proofErr w:type="gramStart"/>
            <w:r w:rsidRPr="005F1669">
              <w:rPr>
                <w:rFonts w:asciiTheme="minorHAnsi" w:hAnsiTheme="minorHAnsi" w:cstheme="minorHAnsi"/>
                <w:lang w:val="en-AU"/>
              </w:rPr>
              <w:t>nanoparticles;</w:t>
            </w:r>
            <w:proofErr w:type="gramEnd"/>
          </w:p>
          <w:p w14:paraId="01FE42F5" w14:textId="77777777" w:rsidR="00240E5F" w:rsidRPr="005F1669" w:rsidRDefault="00000000" w:rsidP="001D0F42">
            <w:pPr>
              <w:pStyle w:val="ListParagraph"/>
              <w:numPr>
                <w:ilvl w:val="0"/>
                <w:numId w:val="33"/>
              </w:numPr>
              <w:spacing w:after="0" w:line="240" w:lineRule="auto"/>
              <w:ind w:left="316" w:hanging="283"/>
              <w:contextualSpacing/>
              <w:rPr>
                <w:rFonts w:asciiTheme="minorHAnsi" w:hAnsiTheme="minorHAnsi" w:cstheme="minorHAnsi"/>
                <w:lang w:val="en-AU"/>
              </w:rPr>
            </w:pPr>
            <w:r w:rsidRPr="005F1669">
              <w:rPr>
                <w:rFonts w:asciiTheme="minorHAnsi" w:hAnsiTheme="minorHAnsi" w:cstheme="minorHAnsi"/>
                <w:lang w:val="en-AU"/>
              </w:rPr>
              <w:t>Risk assessment methods (including exposure assessment calculations and assumptions</w:t>
            </w:r>
            <w:proofErr w:type="gramStart"/>
            <w:r w:rsidRPr="005F1669">
              <w:rPr>
                <w:rFonts w:asciiTheme="minorHAnsi" w:hAnsiTheme="minorHAnsi" w:cstheme="minorHAnsi"/>
                <w:lang w:val="en-AU"/>
              </w:rPr>
              <w:t>);</w:t>
            </w:r>
            <w:proofErr w:type="gramEnd"/>
          </w:p>
          <w:p w14:paraId="125B6D40" w14:textId="77777777" w:rsidR="00240E5F" w:rsidRPr="005F1669" w:rsidRDefault="00000000" w:rsidP="001D0F42">
            <w:pPr>
              <w:pStyle w:val="ListParagraph"/>
              <w:numPr>
                <w:ilvl w:val="0"/>
                <w:numId w:val="33"/>
              </w:numPr>
              <w:spacing w:after="0" w:line="240" w:lineRule="auto"/>
              <w:ind w:left="316" w:hanging="283"/>
              <w:contextualSpacing/>
              <w:rPr>
                <w:rFonts w:asciiTheme="minorHAnsi" w:hAnsiTheme="minorHAnsi" w:cstheme="minorHAnsi"/>
                <w:lang w:val="en-AU"/>
              </w:rPr>
            </w:pPr>
            <w:r w:rsidRPr="005F1669">
              <w:rPr>
                <w:rFonts w:asciiTheme="minorHAnsi" w:hAnsiTheme="minorHAnsi" w:cstheme="minorHAnsi"/>
                <w:lang w:val="en-AU"/>
              </w:rPr>
              <w:t>Consideration of short, medium- and long-term exposures; and</w:t>
            </w:r>
          </w:p>
          <w:p w14:paraId="587AE53A" w14:textId="77777777" w:rsidR="00240E5F" w:rsidRPr="005F1669" w:rsidRDefault="00000000" w:rsidP="001D0F42">
            <w:pPr>
              <w:pStyle w:val="ListParagraph"/>
              <w:numPr>
                <w:ilvl w:val="0"/>
                <w:numId w:val="33"/>
              </w:numPr>
              <w:spacing w:after="0" w:line="240" w:lineRule="auto"/>
              <w:ind w:left="316" w:hanging="283"/>
              <w:contextualSpacing/>
              <w:rPr>
                <w:rFonts w:asciiTheme="minorHAnsi" w:hAnsiTheme="minorHAnsi" w:cstheme="minorHAnsi"/>
                <w:lang w:val="en-AU"/>
              </w:rPr>
            </w:pPr>
            <w:r w:rsidRPr="005F1669">
              <w:rPr>
                <w:rFonts w:asciiTheme="minorHAnsi" w:hAnsiTheme="minorHAnsi" w:cstheme="minorHAnsi"/>
                <w:lang w:val="en-AU"/>
              </w:rPr>
              <w:lastRenderedPageBreak/>
              <w:t xml:space="preserve">Consider whether existing aquatic ecosystem health indicators can be used as surrogates for recreational water quality, noting that aquatic organisms are substantially more sensitive to toxicants than humans. </w:t>
            </w:r>
          </w:p>
          <w:p w14:paraId="7DB8BCA8" w14:textId="77777777" w:rsidR="0079439A" w:rsidRPr="005F1669" w:rsidRDefault="00000000" w:rsidP="001D0F42">
            <w:pPr>
              <w:pStyle w:val="ListParagraph"/>
              <w:numPr>
                <w:ilvl w:val="0"/>
                <w:numId w:val="33"/>
              </w:numPr>
              <w:spacing w:after="0" w:line="240" w:lineRule="auto"/>
              <w:ind w:left="316" w:hanging="283"/>
              <w:contextualSpacing/>
              <w:rPr>
                <w:rFonts w:asciiTheme="minorHAnsi" w:hAnsiTheme="minorHAnsi" w:cstheme="minorHAnsi"/>
                <w:szCs w:val="16"/>
                <w:lang w:val="en-AU"/>
              </w:rPr>
            </w:pPr>
            <w:r w:rsidRPr="005F1669">
              <w:rPr>
                <w:rFonts w:asciiTheme="minorHAnsi" w:hAnsiTheme="minorHAnsi" w:cstheme="minorHAnsi"/>
                <w:lang w:val="en-AU"/>
              </w:rPr>
              <w:t>In addition to the last point, consideration of the use of indicator substances for chemical risk assessment and monitoring.</w:t>
            </w:r>
          </w:p>
        </w:tc>
        <w:tc>
          <w:tcPr>
            <w:tcW w:w="2970" w:type="dxa"/>
          </w:tcPr>
          <w:p w14:paraId="332A6A06" w14:textId="77777777" w:rsidR="0079439A" w:rsidRPr="005F1669" w:rsidRDefault="00000000" w:rsidP="0005731E">
            <w:pPr>
              <w:pStyle w:val="ListParagraph"/>
              <w:numPr>
                <w:ilvl w:val="0"/>
                <w:numId w:val="34"/>
              </w:numPr>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AU"/>
              </w:rPr>
            </w:pPr>
            <w:r w:rsidRPr="005F1669">
              <w:rPr>
                <w:rFonts w:asciiTheme="minorHAnsi" w:hAnsiTheme="minorHAnsi"/>
                <w:szCs w:val="16"/>
                <w:lang w:val="en-AU"/>
              </w:rPr>
              <w:lastRenderedPageBreak/>
              <w:t>Inclusion of extensive list of substances of interest in search terms</w:t>
            </w:r>
          </w:p>
          <w:p w14:paraId="7D323EB8" w14:textId="42D4F426" w:rsidR="001D0F42" w:rsidRPr="005F1669" w:rsidRDefault="00000000" w:rsidP="0005731E">
            <w:pPr>
              <w:pStyle w:val="ListParagraph"/>
              <w:numPr>
                <w:ilvl w:val="0"/>
                <w:numId w:val="34"/>
              </w:numPr>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AU"/>
              </w:rPr>
            </w:pPr>
            <w:r w:rsidRPr="005F1669">
              <w:rPr>
                <w:rFonts w:asciiTheme="minorHAnsi" w:hAnsiTheme="minorHAnsi"/>
                <w:szCs w:val="16"/>
                <w:lang w:val="en-AU"/>
              </w:rPr>
              <w:t xml:space="preserve">Data extraction template </w:t>
            </w:r>
            <w:r w:rsidRPr="005F1669">
              <w:rPr>
                <w:rFonts w:asciiTheme="minorHAnsi" w:hAnsiTheme="minorHAnsi" w:cstheme="minorHAnsi"/>
                <w:szCs w:val="16"/>
                <w:lang w:val="en-AU"/>
              </w:rPr>
              <w:t>(</w:t>
            </w:r>
            <w:r w:rsidRPr="005F1669">
              <w:rPr>
                <w:rFonts w:asciiTheme="minorHAnsi" w:hAnsiTheme="minorHAnsi" w:cstheme="minorHAnsi"/>
                <w:szCs w:val="16"/>
                <w:lang w:val="en-AU"/>
              </w:rPr>
              <w:fldChar w:fldCharType="begin"/>
            </w:r>
            <w:r w:rsidRPr="005F1669">
              <w:rPr>
                <w:rFonts w:asciiTheme="minorHAnsi" w:hAnsiTheme="minorHAnsi" w:cstheme="minorHAnsi"/>
                <w:szCs w:val="16"/>
                <w:lang w:val="en-AU"/>
              </w:rPr>
              <w:instrText xml:space="preserve"> REF _Ref43472985 \h  \* MERGEFORMAT </w:instrText>
            </w:r>
            <w:r w:rsidRPr="005F1669">
              <w:rPr>
                <w:rFonts w:asciiTheme="minorHAnsi" w:hAnsiTheme="minorHAnsi" w:cstheme="minorHAnsi"/>
                <w:szCs w:val="16"/>
                <w:lang w:val="en-AU"/>
              </w:rPr>
            </w:r>
            <w:r w:rsidRPr="005F1669">
              <w:rPr>
                <w:rFonts w:asciiTheme="minorHAnsi" w:hAnsiTheme="minorHAnsi" w:cstheme="minorHAnsi"/>
                <w:szCs w:val="16"/>
                <w:lang w:val="en-AU"/>
              </w:rPr>
              <w:fldChar w:fldCharType="separate"/>
            </w:r>
            <w:r w:rsidR="00925A06" w:rsidRPr="00B32CE1">
              <w:rPr>
                <w:rFonts w:asciiTheme="minorHAnsi" w:hAnsiTheme="minorHAnsi" w:cstheme="minorHAnsi"/>
                <w:lang w:val="en-AU"/>
              </w:rPr>
              <w:t xml:space="preserve">Table </w:t>
            </w:r>
            <w:r w:rsidR="00925A06" w:rsidRPr="00B32CE1">
              <w:rPr>
                <w:rFonts w:asciiTheme="minorHAnsi" w:hAnsiTheme="minorHAnsi" w:cstheme="minorHAnsi"/>
                <w:noProof/>
                <w:lang w:val="en-AU"/>
              </w:rPr>
              <w:t>2</w:t>
            </w:r>
            <w:r w:rsidR="00925A06" w:rsidRPr="00B32CE1">
              <w:rPr>
                <w:rFonts w:asciiTheme="minorHAnsi" w:hAnsiTheme="minorHAnsi" w:cstheme="minorHAnsi"/>
                <w:noProof/>
                <w:lang w:val="en-AU"/>
              </w:rPr>
              <w:noBreakHyphen/>
              <w:t>3</w:t>
            </w:r>
            <w:r w:rsidRPr="005F1669">
              <w:rPr>
                <w:rFonts w:asciiTheme="minorHAnsi" w:hAnsiTheme="minorHAnsi" w:cstheme="minorHAnsi"/>
                <w:szCs w:val="16"/>
                <w:lang w:val="en-AU"/>
              </w:rPr>
              <w:fldChar w:fldCharType="end"/>
            </w:r>
            <w:r w:rsidRPr="005F1669">
              <w:rPr>
                <w:rFonts w:asciiTheme="minorHAnsi" w:hAnsiTheme="minorHAnsi" w:cstheme="minorHAnsi"/>
                <w:szCs w:val="16"/>
                <w:lang w:val="en-AU"/>
              </w:rPr>
              <w:t>) includes consideration of study methods including statistical methods plus CASP study classification and assessment</w:t>
            </w:r>
          </w:p>
          <w:p w14:paraId="0B9D112F" w14:textId="77777777" w:rsidR="005F1669" w:rsidRDefault="00000000" w:rsidP="0005731E">
            <w:pPr>
              <w:pStyle w:val="ListParagraph"/>
              <w:numPr>
                <w:ilvl w:val="0"/>
                <w:numId w:val="34"/>
              </w:numPr>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AU"/>
              </w:rPr>
            </w:pPr>
            <w:r>
              <w:rPr>
                <w:rFonts w:asciiTheme="minorHAnsi" w:hAnsiTheme="minorHAnsi"/>
                <w:szCs w:val="16"/>
                <w:lang w:val="en-AU"/>
              </w:rPr>
              <w:t xml:space="preserve">Assessment of </w:t>
            </w:r>
            <w:r w:rsidRPr="005F1669">
              <w:rPr>
                <w:rFonts w:asciiTheme="minorHAnsi" w:hAnsiTheme="minorHAnsi"/>
                <w:szCs w:val="16"/>
                <w:lang w:val="en-AU"/>
              </w:rPr>
              <w:t>aquatic ecosystem health indicators as surrogates for recreational water quality</w:t>
            </w:r>
          </w:p>
          <w:p w14:paraId="23A8E0C3" w14:textId="77777777" w:rsidR="005F1669" w:rsidRPr="005F1669" w:rsidRDefault="00000000" w:rsidP="0005731E">
            <w:pPr>
              <w:pStyle w:val="ListParagraph"/>
              <w:numPr>
                <w:ilvl w:val="0"/>
                <w:numId w:val="34"/>
              </w:numPr>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heme="minorHAnsi" w:hAnsiTheme="minorHAnsi"/>
                <w:szCs w:val="16"/>
                <w:lang w:val="en-AU"/>
              </w:rPr>
            </w:pPr>
            <w:r>
              <w:rPr>
                <w:rFonts w:asciiTheme="minorHAnsi" w:hAnsiTheme="minorHAnsi"/>
                <w:szCs w:val="16"/>
                <w:lang w:val="en-AU"/>
              </w:rPr>
              <w:lastRenderedPageBreak/>
              <w:t xml:space="preserve">Review whether substances common in contaminated waters (e.g. waters receiving </w:t>
            </w:r>
            <w:r w:rsidR="0005731E">
              <w:rPr>
                <w:rFonts w:asciiTheme="minorHAnsi" w:hAnsiTheme="minorHAnsi"/>
                <w:szCs w:val="16"/>
                <w:lang w:val="en-AU"/>
              </w:rPr>
              <w:t>effluent discharge) can be used as indicators for the presence of other toxicants.</w:t>
            </w:r>
          </w:p>
        </w:tc>
      </w:tr>
    </w:tbl>
    <w:p w14:paraId="02F40754" w14:textId="77777777" w:rsidR="0079439A" w:rsidRPr="005F1669" w:rsidRDefault="00000000" w:rsidP="0079439A">
      <w:r w:rsidRPr="005F1669">
        <w:lastRenderedPageBreak/>
        <w:t>These reviews may be best achieved by reviews of existing guidance or reviews.</w:t>
      </w:r>
    </w:p>
    <w:p w14:paraId="66C9E027" w14:textId="77777777" w:rsidR="0079439A" w:rsidRPr="005F1669" w:rsidRDefault="00000000" w:rsidP="0079439A">
      <w:r w:rsidRPr="005F1669">
        <w:t>Similar search strategies to those used to search and select primary studies will be used to identify existing guidance and reviews. In addition, grey literature such as jurisdictional reports and guidance will be provided by RWQAC members and assessed by reviewers.</w:t>
      </w:r>
    </w:p>
    <w:p w14:paraId="69A932AD" w14:textId="77777777" w:rsidR="005D2E61" w:rsidRPr="007E4AB9" w:rsidRDefault="00000000" w:rsidP="005D2E61">
      <w:pPr>
        <w:pStyle w:val="Heading3"/>
        <w:rPr>
          <w:color w:val="auto"/>
        </w:rPr>
      </w:pPr>
      <w:bookmarkStart w:id="54" w:name="_Toc48299175"/>
      <w:bookmarkStart w:id="55" w:name="_Toc48640156"/>
      <w:r w:rsidRPr="007E4AB9">
        <w:rPr>
          <w:color w:val="auto"/>
        </w:rPr>
        <w:t>Critical appraisal of existing guidance and reviews</w:t>
      </w:r>
      <w:bookmarkEnd w:id="54"/>
      <w:bookmarkEnd w:id="55"/>
    </w:p>
    <w:p w14:paraId="1B0A0705" w14:textId="77777777" w:rsidR="005D2E61" w:rsidRPr="005F1669" w:rsidRDefault="00000000" w:rsidP="005D2E61">
      <w:r w:rsidRPr="007E4AB9">
        <w:t xml:space="preserve">The methodological quality of the existing guidelines or reviews will be assessed using an adaptation of the tool provided in </w:t>
      </w:r>
      <w:r w:rsidRPr="007E4AB9">
        <w:rPr>
          <w:b/>
        </w:rPr>
        <w:t>Appendix 1</w:t>
      </w:r>
      <w:r w:rsidR="00A972B6" w:rsidRPr="007E4AB9">
        <w:rPr>
          <w:b/>
        </w:rPr>
        <w:t>0</w:t>
      </w:r>
      <w:r w:rsidRPr="007E4AB9">
        <w:t xml:space="preserve">. The criteria listed in the tool are based on common domains that are evaluated in several existing tools for assessing guidelines and systematic reviews (e.g. </w:t>
      </w:r>
      <w:hyperlink r:id="rId31" w:history="1">
        <w:r w:rsidR="005D2E61" w:rsidRPr="007E4AB9">
          <w:rPr>
            <w:rStyle w:val="Hyperlink"/>
            <w:color w:val="auto"/>
          </w:rPr>
          <w:t>AGREE tool</w:t>
        </w:r>
      </w:hyperlink>
      <w:r w:rsidRPr="007E4AB9">
        <w:t>). Criteria that are deemed appropriate/inappropriate for a research topic or evidence type (guideline process v reviews) will be removed or added as needed. One reviewer will be performing the assessment.</w:t>
      </w:r>
    </w:p>
    <w:p w14:paraId="6ABBFB11" w14:textId="77777777" w:rsidR="005D2E61" w:rsidRPr="005F1669" w:rsidRDefault="00000000" w:rsidP="005D2E61">
      <w:pPr>
        <w:pStyle w:val="Heading3"/>
        <w:rPr>
          <w:color w:val="auto"/>
        </w:rPr>
      </w:pPr>
      <w:bookmarkStart w:id="56" w:name="_Toc400982463"/>
      <w:bookmarkStart w:id="57" w:name="_Toc48299176"/>
      <w:bookmarkStart w:id="58" w:name="_Toc48640157"/>
      <w:r w:rsidRPr="005F1669">
        <w:rPr>
          <w:color w:val="auto"/>
        </w:rPr>
        <w:t>Presentation of the findings of the review</w:t>
      </w:r>
      <w:bookmarkEnd w:id="56"/>
      <w:bookmarkEnd w:id="57"/>
      <w:bookmarkEnd w:id="58"/>
    </w:p>
    <w:p w14:paraId="489BBA7B" w14:textId="77777777" w:rsidR="005D2E61" w:rsidRPr="005F1669" w:rsidRDefault="00000000" w:rsidP="005D2E61">
      <w:r w:rsidRPr="005F1669">
        <w:t>A summary of the methodology used to find and select existing guidance/reviews and the findings of the critical appraisal process of the included guidance/reviews will be included in the Evidence Evaluation Report. Full details will be provided in the Technical Report.</w:t>
      </w:r>
    </w:p>
    <w:p w14:paraId="194DCB77" w14:textId="7EA7315D" w:rsidR="005D2E61" w:rsidRPr="005F1669" w:rsidRDefault="00000000" w:rsidP="005D2E61">
      <w:r w:rsidRPr="005F1669">
        <w:t xml:space="preserve">Outcome data presented in the guidelines/review will be extracted and will be presented in a results tables (evidence summary table) or figures as appropriate. Any important limitations of the existing guidance/reviews will be described. Draft evidence statements outlining how the existing guidance/reviews address the relevant research questions will be prepared. The evidence statements will </w:t>
      </w:r>
      <w:proofErr w:type="gramStart"/>
      <w:r w:rsidRPr="005F1669">
        <w:t>take into account</w:t>
      </w:r>
      <w:proofErr w:type="gramEnd"/>
      <w:r w:rsidRPr="005F1669">
        <w:t xml:space="preserve"> the extent and strength of the evidence. The evidence statements will be considered by RWQAC, who may provide advice on their revision.</w:t>
      </w:r>
    </w:p>
    <w:p w14:paraId="58835258" w14:textId="77777777" w:rsidR="00C81042" w:rsidRPr="005F1669" w:rsidRDefault="00C81042" w:rsidP="00C81042"/>
    <w:p w14:paraId="40FAEA10" w14:textId="77777777" w:rsidR="00F0670C" w:rsidRPr="005F1669" w:rsidRDefault="00000000" w:rsidP="00D02329">
      <w:pPr>
        <w:pStyle w:val="Heading2"/>
      </w:pPr>
      <w:bookmarkStart w:id="59" w:name="_Toc48640158"/>
      <w:r w:rsidRPr="005F1669">
        <w:t>Additional searches and process for making amendments to the protocol</w:t>
      </w:r>
      <w:bookmarkEnd w:id="59"/>
    </w:p>
    <w:p w14:paraId="74F23775" w14:textId="77777777" w:rsidR="002D19FB" w:rsidRPr="005F1669" w:rsidRDefault="00000000" w:rsidP="002D19FB">
      <w:pPr>
        <w:pStyle w:val="Heading3"/>
      </w:pPr>
      <w:bookmarkStart w:id="60" w:name="_Toc48640159"/>
      <w:r w:rsidRPr="005F1669">
        <w:t>Additional searches</w:t>
      </w:r>
      <w:bookmarkEnd w:id="60"/>
    </w:p>
    <w:p w14:paraId="0B4686EF" w14:textId="77777777" w:rsidR="002D19FB" w:rsidRPr="005F1669" w:rsidRDefault="00000000" w:rsidP="002D19FB">
      <w:r w:rsidRPr="005F1669">
        <w:t xml:space="preserve">It is acknowledged that feedback from the </w:t>
      </w:r>
      <w:r w:rsidR="006A7CE3" w:rsidRPr="005F1669">
        <w:t>RWQAC</w:t>
      </w:r>
      <w:r w:rsidRPr="005F1669">
        <w:t xml:space="preserve"> and the project team may require further searches or information/reports sought. This feedback will be recorded for eventual inclusion in the evidence evaluation or technical report. Studies that are excluded after data extraction will also be recorded with justification.</w:t>
      </w:r>
    </w:p>
    <w:p w14:paraId="2BB32304" w14:textId="77777777" w:rsidR="002D19FB" w:rsidRPr="005F1669" w:rsidRDefault="00000000" w:rsidP="002D19FB">
      <w:pPr>
        <w:pStyle w:val="Heading3"/>
      </w:pPr>
      <w:bookmarkStart w:id="61" w:name="_Toc48640160"/>
      <w:r w:rsidRPr="005F1669">
        <w:lastRenderedPageBreak/>
        <w:t>Process for making amendments to the protocol</w:t>
      </w:r>
      <w:bookmarkEnd w:id="61"/>
    </w:p>
    <w:p w14:paraId="12532008" w14:textId="77777777" w:rsidR="00D97684" w:rsidRDefault="00000000" w:rsidP="002D19FB">
      <w:r w:rsidRPr="005F1669">
        <w:t xml:space="preserve">Where the nature of the available data dictates </w:t>
      </w:r>
      <w:r w:rsidR="006A7CE3" w:rsidRPr="005F1669">
        <w:t xml:space="preserve">the </w:t>
      </w:r>
      <w:r w:rsidRPr="005F1669">
        <w:t>need</w:t>
      </w:r>
      <w:r w:rsidR="006A7CE3" w:rsidRPr="005F1669">
        <w:t xml:space="preserve"> for</w:t>
      </w:r>
      <w:r w:rsidRPr="005F1669">
        <w:t xml:space="preserve"> changes to the research protocol, such changes will be documented</w:t>
      </w:r>
      <w:r w:rsidR="002C1209">
        <w:t xml:space="preserve"> in the Technical Report</w:t>
      </w:r>
      <w:r w:rsidRPr="005F1669">
        <w:t>, and approval sought beforehand from NHMRC (e.g. the RWQAC) to make sure such changes are transparent</w:t>
      </w:r>
      <w:r w:rsidR="002C1209">
        <w:t>.</w:t>
      </w:r>
    </w:p>
    <w:p w14:paraId="1A0082A3" w14:textId="77777777" w:rsidR="002C1209" w:rsidRDefault="00000000" w:rsidP="002C1209">
      <w:pPr>
        <w:pStyle w:val="Heading2"/>
      </w:pPr>
      <w:bookmarkStart w:id="62" w:name="_Toc49332088"/>
      <w:r>
        <w:t>Declaration of interests</w:t>
      </w:r>
      <w:bookmarkEnd w:id="62"/>
    </w:p>
    <w:p w14:paraId="20A075BE" w14:textId="77777777" w:rsidR="002C1209" w:rsidRPr="00F52889" w:rsidRDefault="00000000" w:rsidP="002C1209">
      <w:r w:rsidRPr="00F52889">
        <w:t>The Author</w:t>
      </w:r>
      <w:r>
        <w:t>s</w:t>
      </w:r>
      <w:r w:rsidRPr="00F52889">
        <w:t xml:space="preserve"> of this Review </w:t>
      </w:r>
      <w:r>
        <w:t>have</w:t>
      </w:r>
      <w:r w:rsidRPr="00F52889">
        <w:t xml:space="preserve"> the following declared interests:</w:t>
      </w:r>
    </w:p>
    <w:tbl>
      <w:tblPr>
        <w:tblStyle w:val="EcosleftTableStyle"/>
        <w:tblW w:w="8647" w:type="dxa"/>
        <w:tblLook w:val="04A0" w:firstRow="1" w:lastRow="0" w:firstColumn="1" w:lastColumn="0" w:noHBand="0" w:noVBand="1"/>
      </w:tblPr>
      <w:tblGrid>
        <w:gridCol w:w="3544"/>
        <w:gridCol w:w="5103"/>
      </w:tblGrid>
      <w:tr w:rsidR="00B8056D" w14:paraId="72A96241" w14:textId="77777777" w:rsidTr="00B80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6D1BB49" w14:textId="77777777" w:rsidR="002C1209" w:rsidRPr="0035708F" w:rsidRDefault="00000000" w:rsidP="0035708F">
            <w:pPr>
              <w:spacing w:before="20" w:after="20" w:line="240" w:lineRule="auto"/>
              <w:rPr>
                <w:rFonts w:asciiTheme="minorHAnsi" w:hAnsiTheme="minorHAnsi" w:cs="Arial"/>
                <w:bCs/>
              </w:rPr>
            </w:pPr>
            <w:r w:rsidRPr="0035708F">
              <w:rPr>
                <w:rFonts w:asciiTheme="minorHAnsi" w:hAnsiTheme="minorHAnsi" w:cs="Arial"/>
                <w:bCs/>
              </w:rPr>
              <w:t>Interest Details</w:t>
            </w:r>
          </w:p>
        </w:tc>
        <w:tc>
          <w:tcPr>
            <w:tcW w:w="5103" w:type="dxa"/>
          </w:tcPr>
          <w:p w14:paraId="770AC15F" w14:textId="77777777" w:rsidR="002C1209" w:rsidRPr="0035708F" w:rsidRDefault="00000000" w:rsidP="0035708F">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bCs/>
              </w:rPr>
            </w:pPr>
            <w:r w:rsidRPr="0035708F">
              <w:rPr>
                <w:rFonts w:asciiTheme="minorHAnsi" w:hAnsiTheme="minorHAnsi" w:cs="Arial"/>
                <w:bCs/>
              </w:rPr>
              <w:t>Summary</w:t>
            </w:r>
          </w:p>
        </w:tc>
      </w:tr>
      <w:tr w:rsidR="00B8056D" w14:paraId="01EF200B" w14:textId="77777777" w:rsidTr="00B8056D">
        <w:tc>
          <w:tcPr>
            <w:cnfStyle w:val="001000000000" w:firstRow="0" w:lastRow="0" w:firstColumn="1" w:lastColumn="0" w:oddVBand="0" w:evenVBand="0" w:oddHBand="0" w:evenHBand="0" w:firstRowFirstColumn="0" w:firstRowLastColumn="0" w:lastRowFirstColumn="0" w:lastRowLastColumn="0"/>
            <w:tcW w:w="8647" w:type="dxa"/>
            <w:gridSpan w:val="2"/>
          </w:tcPr>
          <w:p w14:paraId="672B447B" w14:textId="77777777" w:rsidR="002C1209" w:rsidRPr="001F7F24" w:rsidRDefault="00000000" w:rsidP="0035708F">
            <w:pPr>
              <w:spacing w:before="20" w:after="20" w:line="240" w:lineRule="auto"/>
              <w:rPr>
                <w:rFonts w:asciiTheme="minorHAnsi" w:hAnsiTheme="minorHAnsi" w:cs="Arial"/>
                <w:b/>
              </w:rPr>
            </w:pPr>
            <w:r>
              <w:rPr>
                <w:rFonts w:asciiTheme="minorHAnsi" w:hAnsiTheme="minorHAnsi" w:cs="Arial"/>
                <w:b/>
              </w:rPr>
              <w:t>Dr Nick O’Connor</w:t>
            </w:r>
          </w:p>
        </w:tc>
      </w:tr>
      <w:tr w:rsidR="00B8056D" w14:paraId="1ADF7156"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4DACF50D" w14:textId="77777777" w:rsidR="002C1209" w:rsidRPr="00333175" w:rsidRDefault="00000000" w:rsidP="0035708F">
            <w:pPr>
              <w:spacing w:before="20" w:after="20" w:line="240" w:lineRule="auto"/>
              <w:rPr>
                <w:rFonts w:asciiTheme="minorHAnsi" w:hAnsiTheme="minorHAnsi" w:cs="Arial"/>
              </w:rPr>
            </w:pPr>
            <w:r w:rsidRPr="00333175">
              <w:rPr>
                <w:rFonts w:asciiTheme="minorHAnsi" w:hAnsiTheme="minorHAnsi" w:cs="Arial"/>
              </w:rPr>
              <w:t>Consultant in science and engineering to the Australian water industry.  Recent major clients are listed below.</w:t>
            </w:r>
          </w:p>
        </w:tc>
        <w:tc>
          <w:tcPr>
            <w:tcW w:w="5103" w:type="dxa"/>
          </w:tcPr>
          <w:p w14:paraId="7F41D042" w14:textId="77777777" w:rsidR="002C1209" w:rsidRPr="00333175"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As principal consultant at </w:t>
            </w:r>
            <w:proofErr w:type="spellStart"/>
            <w:r>
              <w:rPr>
                <w:rFonts w:asciiTheme="minorHAnsi" w:hAnsiTheme="minorHAnsi" w:cs="Arial"/>
              </w:rPr>
              <w:t>Ecos</w:t>
            </w:r>
            <w:proofErr w:type="spellEnd"/>
            <w:r>
              <w:rPr>
                <w:rFonts w:asciiTheme="minorHAnsi" w:hAnsiTheme="minorHAnsi" w:cs="Arial"/>
              </w:rPr>
              <w:t xml:space="preserve"> Environmental Consulting, I am involved in many consulting projects for clients in the public and private sectors.  However, </w:t>
            </w:r>
            <w:proofErr w:type="gramStart"/>
            <w:r>
              <w:rPr>
                <w:rFonts w:asciiTheme="minorHAnsi" w:hAnsiTheme="minorHAnsi" w:cs="Arial"/>
              </w:rPr>
              <w:t>the majority of</w:t>
            </w:r>
            <w:proofErr w:type="gramEnd"/>
            <w:r>
              <w:rPr>
                <w:rFonts w:asciiTheme="minorHAnsi" w:hAnsiTheme="minorHAnsi" w:cs="Arial"/>
              </w:rPr>
              <w:t xml:space="preserve"> my clients are regional and metropolitan water corporations for whom I provide consultancy advice in the </w:t>
            </w:r>
            <w:r w:rsidRPr="00333175">
              <w:rPr>
                <w:rFonts w:asciiTheme="minorHAnsi" w:hAnsiTheme="minorHAnsi" w:cs="Arial"/>
              </w:rPr>
              <w:t>areas of water</w:t>
            </w:r>
            <w:r>
              <w:rPr>
                <w:rFonts w:asciiTheme="minorHAnsi" w:hAnsiTheme="minorHAnsi" w:cs="Arial"/>
              </w:rPr>
              <w:t>-related</w:t>
            </w:r>
            <w:r w:rsidRPr="00333175">
              <w:rPr>
                <w:rFonts w:asciiTheme="minorHAnsi" w:hAnsiTheme="minorHAnsi" w:cs="Arial"/>
              </w:rPr>
              <w:t xml:space="preserve"> human health and ecological risk assessment</w:t>
            </w:r>
            <w:r>
              <w:rPr>
                <w:rFonts w:asciiTheme="minorHAnsi" w:hAnsiTheme="minorHAnsi" w:cs="Arial"/>
              </w:rPr>
              <w:t>.</w:t>
            </w:r>
          </w:p>
        </w:tc>
      </w:tr>
      <w:tr w:rsidR="00B8056D" w14:paraId="4A2AF2AF"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090B9F60" w14:textId="77777777" w:rsidR="002C1209" w:rsidRPr="00333175" w:rsidRDefault="00000000" w:rsidP="0035708F">
            <w:pPr>
              <w:spacing w:before="20" w:after="20" w:line="240" w:lineRule="auto"/>
              <w:rPr>
                <w:rFonts w:asciiTheme="minorHAnsi" w:hAnsiTheme="minorHAnsi" w:cs="Arial"/>
              </w:rPr>
            </w:pPr>
            <w:r w:rsidRPr="00333175">
              <w:rPr>
                <w:rFonts w:asciiTheme="minorHAnsi" w:hAnsiTheme="minorHAnsi" w:cs="Arial"/>
              </w:rPr>
              <w:t xml:space="preserve">Consultant to Melbourne Water </w:t>
            </w:r>
          </w:p>
        </w:tc>
        <w:tc>
          <w:tcPr>
            <w:tcW w:w="5103" w:type="dxa"/>
          </w:tcPr>
          <w:p w14:paraId="1DEDE305" w14:textId="77777777" w:rsidR="002C1209" w:rsidRPr="00333175"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I provide consultancy advice in the </w:t>
            </w:r>
            <w:r w:rsidRPr="00333175">
              <w:rPr>
                <w:rFonts w:asciiTheme="minorHAnsi" w:hAnsiTheme="minorHAnsi" w:cs="Arial"/>
              </w:rPr>
              <w:t>areas of water</w:t>
            </w:r>
            <w:r>
              <w:rPr>
                <w:rFonts w:asciiTheme="minorHAnsi" w:hAnsiTheme="minorHAnsi" w:cs="Arial"/>
              </w:rPr>
              <w:t>-related</w:t>
            </w:r>
            <w:r w:rsidRPr="00333175">
              <w:rPr>
                <w:rFonts w:asciiTheme="minorHAnsi" w:hAnsiTheme="minorHAnsi" w:cs="Arial"/>
              </w:rPr>
              <w:t xml:space="preserve"> human health and ecological risk assessment</w:t>
            </w:r>
            <w:r>
              <w:rPr>
                <w:rFonts w:asciiTheme="minorHAnsi" w:hAnsiTheme="minorHAnsi" w:cs="Arial"/>
              </w:rPr>
              <w:t>.</w:t>
            </w:r>
          </w:p>
        </w:tc>
      </w:tr>
      <w:tr w:rsidR="00B8056D" w14:paraId="61427DD9"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6CAD026E" w14:textId="77777777" w:rsidR="002C1209" w:rsidRPr="00333175" w:rsidRDefault="00000000" w:rsidP="0035708F">
            <w:pPr>
              <w:spacing w:before="20" w:after="20" w:line="240" w:lineRule="auto"/>
              <w:rPr>
                <w:rFonts w:asciiTheme="minorHAnsi" w:hAnsiTheme="minorHAnsi" w:cs="Arial"/>
              </w:rPr>
            </w:pPr>
            <w:r w:rsidRPr="00333175">
              <w:rPr>
                <w:rFonts w:asciiTheme="minorHAnsi" w:hAnsiTheme="minorHAnsi" w:cs="Arial"/>
              </w:rPr>
              <w:t xml:space="preserve">Consultant to </w:t>
            </w:r>
            <w:proofErr w:type="spellStart"/>
            <w:r w:rsidRPr="00333175">
              <w:rPr>
                <w:rFonts w:asciiTheme="minorHAnsi" w:hAnsiTheme="minorHAnsi" w:cs="Arial"/>
              </w:rPr>
              <w:t>VicWater</w:t>
            </w:r>
            <w:proofErr w:type="spellEnd"/>
            <w:r w:rsidRPr="00333175">
              <w:rPr>
                <w:rFonts w:asciiTheme="minorHAnsi" w:hAnsiTheme="minorHAnsi" w:cs="Arial"/>
              </w:rPr>
              <w:t xml:space="preserve"> (Victorian Water Industry Association)</w:t>
            </w:r>
          </w:p>
        </w:tc>
        <w:tc>
          <w:tcPr>
            <w:tcW w:w="5103" w:type="dxa"/>
          </w:tcPr>
          <w:p w14:paraId="44433484" w14:textId="77777777" w:rsidR="002C1209" w:rsidRPr="00333175"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I provide consultancy advice about chemicals of concern in recycled water.</w:t>
            </w:r>
          </w:p>
        </w:tc>
      </w:tr>
      <w:tr w:rsidR="00B8056D" w14:paraId="21B83B13"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4EE2DC20" w14:textId="77777777" w:rsidR="002C1209" w:rsidRPr="00333175" w:rsidRDefault="00000000" w:rsidP="0035708F">
            <w:pPr>
              <w:spacing w:before="20" w:after="20" w:line="240" w:lineRule="auto"/>
              <w:rPr>
                <w:rFonts w:asciiTheme="minorHAnsi" w:hAnsiTheme="minorHAnsi" w:cs="Arial"/>
              </w:rPr>
            </w:pPr>
            <w:r w:rsidRPr="00333175">
              <w:rPr>
                <w:rFonts w:asciiTheme="minorHAnsi" w:hAnsiTheme="minorHAnsi" w:cs="Arial"/>
              </w:rPr>
              <w:t xml:space="preserve">Member of Scientific Services Consultancy Panel for </w:t>
            </w:r>
            <w:proofErr w:type="gramStart"/>
            <w:r w:rsidRPr="00333175">
              <w:rPr>
                <w:rFonts w:asciiTheme="minorHAnsi" w:hAnsiTheme="minorHAnsi" w:cs="Arial"/>
              </w:rPr>
              <w:t>South East</w:t>
            </w:r>
            <w:proofErr w:type="gramEnd"/>
            <w:r w:rsidRPr="00333175">
              <w:rPr>
                <w:rFonts w:asciiTheme="minorHAnsi" w:hAnsiTheme="minorHAnsi" w:cs="Arial"/>
              </w:rPr>
              <w:t xml:space="preserve"> Water</w:t>
            </w:r>
          </w:p>
        </w:tc>
        <w:tc>
          <w:tcPr>
            <w:tcW w:w="5103" w:type="dxa"/>
          </w:tcPr>
          <w:p w14:paraId="70239FD9" w14:textId="77777777" w:rsidR="002C1209" w:rsidRPr="00333175"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I provide consultancy advice in the </w:t>
            </w:r>
            <w:r w:rsidRPr="00333175">
              <w:rPr>
                <w:rFonts w:asciiTheme="minorHAnsi" w:hAnsiTheme="minorHAnsi" w:cs="Arial"/>
              </w:rPr>
              <w:t>areas of water</w:t>
            </w:r>
            <w:r>
              <w:rPr>
                <w:rFonts w:asciiTheme="minorHAnsi" w:hAnsiTheme="minorHAnsi" w:cs="Arial"/>
              </w:rPr>
              <w:t>-related</w:t>
            </w:r>
            <w:r w:rsidRPr="00333175">
              <w:rPr>
                <w:rFonts w:asciiTheme="minorHAnsi" w:hAnsiTheme="minorHAnsi" w:cs="Arial"/>
              </w:rPr>
              <w:t xml:space="preserve"> human health and ecological risk assessment</w:t>
            </w:r>
            <w:r>
              <w:rPr>
                <w:rFonts w:asciiTheme="minorHAnsi" w:hAnsiTheme="minorHAnsi" w:cs="Arial"/>
              </w:rPr>
              <w:t>.</w:t>
            </w:r>
          </w:p>
        </w:tc>
      </w:tr>
      <w:tr w:rsidR="00B8056D" w14:paraId="64734C7A"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33BF0977" w14:textId="77777777" w:rsidR="002C1209" w:rsidRPr="00333175" w:rsidRDefault="00000000" w:rsidP="0035708F">
            <w:pPr>
              <w:spacing w:before="20" w:after="20" w:line="240" w:lineRule="auto"/>
              <w:rPr>
                <w:rFonts w:asciiTheme="minorHAnsi" w:hAnsiTheme="minorHAnsi" w:cs="Arial"/>
                <w:lang w:val="en"/>
              </w:rPr>
            </w:pPr>
            <w:r>
              <w:rPr>
                <w:rFonts w:asciiTheme="minorHAnsi" w:hAnsiTheme="minorHAnsi" w:cs="Arial"/>
                <w:lang w:val="en"/>
              </w:rPr>
              <w:t>Consultant to Victorian Department of Environment, Land, Water and Planning, Victorian Department of Health and Human Services and Victorian Environment Protection Authority.</w:t>
            </w:r>
          </w:p>
        </w:tc>
        <w:tc>
          <w:tcPr>
            <w:tcW w:w="5103" w:type="dxa"/>
          </w:tcPr>
          <w:p w14:paraId="42DAF199" w14:textId="77777777" w:rsidR="002C1209" w:rsidRPr="00333175"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
              </w:rPr>
            </w:pPr>
            <w:r>
              <w:rPr>
                <w:rFonts w:asciiTheme="minorHAnsi" w:hAnsiTheme="minorHAnsi" w:cs="Arial"/>
                <w:lang w:val="en"/>
              </w:rPr>
              <w:t xml:space="preserve">I recently undertook a project in conjunction with </w:t>
            </w:r>
            <w:proofErr w:type="spellStart"/>
            <w:r>
              <w:rPr>
                <w:rFonts w:asciiTheme="minorHAnsi" w:hAnsiTheme="minorHAnsi" w:cs="Arial"/>
                <w:lang w:val="en"/>
              </w:rPr>
              <w:t>Atura</w:t>
            </w:r>
            <w:proofErr w:type="spellEnd"/>
            <w:r>
              <w:rPr>
                <w:rFonts w:asciiTheme="minorHAnsi" w:hAnsiTheme="minorHAnsi" w:cs="Arial"/>
                <w:lang w:val="en"/>
              </w:rPr>
              <w:t xml:space="preserve"> P/L and Water Futures P/L to develop the 2020 version of the Victorian Recycled Water Guidelines.</w:t>
            </w:r>
          </w:p>
        </w:tc>
      </w:tr>
      <w:tr w:rsidR="00B8056D" w14:paraId="4921B943" w14:textId="77777777" w:rsidTr="00B8056D">
        <w:tc>
          <w:tcPr>
            <w:cnfStyle w:val="001000000000" w:firstRow="0" w:lastRow="0" w:firstColumn="1" w:lastColumn="0" w:oddVBand="0" w:evenVBand="0" w:oddHBand="0" w:evenHBand="0" w:firstRowFirstColumn="0" w:firstRowLastColumn="0" w:lastRowFirstColumn="0" w:lastRowLastColumn="0"/>
            <w:tcW w:w="8647" w:type="dxa"/>
            <w:gridSpan w:val="2"/>
          </w:tcPr>
          <w:p w14:paraId="3649D29E" w14:textId="77777777" w:rsidR="002C1209" w:rsidRPr="001F7F24" w:rsidRDefault="00000000" w:rsidP="0035708F">
            <w:pPr>
              <w:spacing w:before="20" w:after="20" w:line="240" w:lineRule="auto"/>
              <w:rPr>
                <w:rFonts w:asciiTheme="minorHAnsi" w:hAnsiTheme="minorHAnsi" w:cs="Arial"/>
                <w:b/>
              </w:rPr>
            </w:pPr>
            <w:r>
              <w:rPr>
                <w:rFonts w:asciiTheme="minorHAnsi" w:hAnsiTheme="minorHAnsi" w:cs="Arial"/>
                <w:b/>
              </w:rPr>
              <w:t>Dr Yufei Wang</w:t>
            </w:r>
          </w:p>
        </w:tc>
      </w:tr>
      <w:tr w:rsidR="00B8056D" w14:paraId="6130B8E8"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2DCD0C38" w14:textId="77777777" w:rsidR="002C1209" w:rsidRPr="001F7F24" w:rsidRDefault="00000000" w:rsidP="0035708F">
            <w:pPr>
              <w:spacing w:before="20" w:after="20" w:line="240" w:lineRule="auto"/>
              <w:rPr>
                <w:rFonts w:asciiTheme="minorHAnsi" w:hAnsiTheme="minorHAnsi" w:cs="Arial"/>
              </w:rPr>
            </w:pPr>
            <w:r>
              <w:rPr>
                <w:rFonts w:asciiTheme="minorHAnsi" w:hAnsiTheme="minorHAnsi" w:cs="Arial"/>
              </w:rPr>
              <w:t>Researcher in chemical and environmental engineering, with a focus on industry-based water research. Recent projects summarised below:</w:t>
            </w:r>
          </w:p>
        </w:tc>
        <w:tc>
          <w:tcPr>
            <w:tcW w:w="5103" w:type="dxa"/>
          </w:tcPr>
          <w:p w14:paraId="2E5A81C2" w14:textId="77777777" w:rsidR="002C1209" w:rsidRPr="001F7F24"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hint="eastAsia"/>
              </w:rPr>
              <w:t>A</w:t>
            </w:r>
            <w:r>
              <w:rPr>
                <w:rFonts w:asciiTheme="minorHAnsi" w:hAnsiTheme="minorHAnsi" w:cs="Arial"/>
              </w:rPr>
              <w:t>s a researcher at RMIT University, I am involved in several water research projects, performing analysis and providing consultancy advice to our industrial partners.</w:t>
            </w:r>
          </w:p>
        </w:tc>
      </w:tr>
      <w:tr w:rsidR="00B8056D" w14:paraId="40E2D5C7"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2532766C" w14:textId="77777777" w:rsidR="002C1209" w:rsidRPr="0032435E" w:rsidRDefault="00000000" w:rsidP="0035708F">
            <w:pPr>
              <w:spacing w:before="20" w:after="20" w:line="240" w:lineRule="auto"/>
              <w:rPr>
                <w:rFonts w:asciiTheme="minorHAnsi" w:hAnsiTheme="minorHAnsi" w:cstheme="minorHAnsi"/>
              </w:rPr>
            </w:pPr>
            <w:r w:rsidRPr="0032435E">
              <w:rPr>
                <w:rFonts w:asciiTheme="minorHAnsi" w:hAnsiTheme="minorHAnsi" w:cstheme="minorHAnsi"/>
              </w:rPr>
              <w:t>Photolysis of emerging contaminants, R&amp;D project for Melbourne Water</w:t>
            </w:r>
          </w:p>
        </w:tc>
        <w:tc>
          <w:tcPr>
            <w:tcW w:w="5103" w:type="dxa"/>
          </w:tcPr>
          <w:p w14:paraId="1BF5D46B" w14:textId="77777777" w:rsidR="002C1209" w:rsidRPr="00192A71"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I perform research activities and report findings assessing the environmental impact on the attenuation of chemicals of concern and provide consultancy advice on their associated risks in recycled water.</w:t>
            </w:r>
          </w:p>
        </w:tc>
      </w:tr>
      <w:tr w:rsidR="00B8056D" w14:paraId="257D1F55"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59300304" w14:textId="77777777" w:rsidR="002C1209" w:rsidRPr="0032435E" w:rsidRDefault="00000000" w:rsidP="0035708F">
            <w:pPr>
              <w:spacing w:before="20" w:after="20" w:line="240" w:lineRule="auto"/>
              <w:rPr>
                <w:rFonts w:asciiTheme="minorHAnsi" w:hAnsiTheme="minorHAnsi" w:cs="Arial"/>
              </w:rPr>
            </w:pPr>
            <w:r>
              <w:rPr>
                <w:rFonts w:asciiTheme="minorHAnsi" w:hAnsiTheme="minorHAnsi" w:cs="Arial"/>
              </w:rPr>
              <w:t>V</w:t>
            </w:r>
            <w:r w:rsidRPr="0032435E">
              <w:rPr>
                <w:rFonts w:asciiTheme="minorHAnsi" w:hAnsiTheme="minorHAnsi" w:cs="Arial"/>
              </w:rPr>
              <w:t>alidation framework</w:t>
            </w:r>
            <w:r>
              <w:rPr>
                <w:rFonts w:asciiTheme="minorHAnsi" w:hAnsiTheme="minorHAnsi" w:cs="Arial"/>
              </w:rPr>
              <w:t xml:space="preserve"> review</w:t>
            </w:r>
            <w:r w:rsidRPr="0032435E">
              <w:rPr>
                <w:rFonts w:asciiTheme="minorHAnsi" w:hAnsiTheme="minorHAnsi" w:cs="Arial"/>
              </w:rPr>
              <w:t xml:space="preserve"> and drinking water supply system </w:t>
            </w:r>
            <w:r>
              <w:rPr>
                <w:rFonts w:asciiTheme="minorHAnsi" w:hAnsiTheme="minorHAnsi" w:cs="Arial"/>
              </w:rPr>
              <w:t xml:space="preserve">performance </w:t>
            </w:r>
            <w:r w:rsidRPr="0032435E">
              <w:rPr>
                <w:rFonts w:asciiTheme="minorHAnsi" w:hAnsiTheme="minorHAnsi" w:cs="Arial"/>
              </w:rPr>
              <w:t>assessment</w:t>
            </w:r>
            <w:r>
              <w:rPr>
                <w:rFonts w:asciiTheme="minorHAnsi" w:hAnsiTheme="minorHAnsi" w:cs="Arial"/>
              </w:rPr>
              <w:t>, R&amp;D project for Water Source Australia</w:t>
            </w:r>
          </w:p>
        </w:tc>
        <w:tc>
          <w:tcPr>
            <w:tcW w:w="5103" w:type="dxa"/>
          </w:tcPr>
          <w:p w14:paraId="21F0947C" w14:textId="77777777" w:rsidR="002C1209" w:rsidRPr="0032435E"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hint="eastAsia"/>
              </w:rPr>
              <w:t>I</w:t>
            </w:r>
            <w:r>
              <w:rPr>
                <w:rFonts w:asciiTheme="minorHAnsi" w:hAnsiTheme="minorHAnsi" w:cs="Arial"/>
              </w:rPr>
              <w:t xml:space="preserve"> provide consultancy advice about assessment of disinfection performance of a</w:t>
            </w:r>
            <w:r w:rsidRPr="0032435E">
              <w:rPr>
                <w:rFonts w:asciiTheme="minorHAnsi" w:hAnsiTheme="minorHAnsi" w:cs="Arial"/>
              </w:rPr>
              <w:t xml:space="preserve"> Point of Entry drinking water supply system</w:t>
            </w:r>
            <w:r>
              <w:rPr>
                <w:rFonts w:asciiTheme="minorHAnsi" w:hAnsiTheme="minorHAnsi" w:cs="Arial"/>
              </w:rPr>
              <w:t>.</w:t>
            </w:r>
          </w:p>
        </w:tc>
      </w:tr>
      <w:tr w:rsidR="00B8056D" w14:paraId="19ABCD1D" w14:textId="77777777" w:rsidTr="00B8056D">
        <w:tc>
          <w:tcPr>
            <w:cnfStyle w:val="001000000000" w:firstRow="0" w:lastRow="0" w:firstColumn="1" w:lastColumn="0" w:oddVBand="0" w:evenVBand="0" w:oddHBand="0" w:evenHBand="0" w:firstRowFirstColumn="0" w:firstRowLastColumn="0" w:lastRowFirstColumn="0" w:lastRowLastColumn="0"/>
            <w:tcW w:w="3544" w:type="dxa"/>
          </w:tcPr>
          <w:p w14:paraId="4C27C1E4" w14:textId="77777777" w:rsidR="002C1209" w:rsidRPr="001F7F24" w:rsidRDefault="00000000" w:rsidP="0035708F">
            <w:pPr>
              <w:spacing w:before="20" w:after="20" w:line="240" w:lineRule="auto"/>
              <w:rPr>
                <w:rFonts w:asciiTheme="minorHAnsi" w:hAnsiTheme="minorHAnsi" w:cs="Arial"/>
                <w:lang w:val="en"/>
              </w:rPr>
            </w:pPr>
            <w:r>
              <w:rPr>
                <w:rFonts w:asciiTheme="minorHAnsi" w:hAnsiTheme="minorHAnsi" w:cs="Arial" w:hint="eastAsia"/>
                <w:lang w:val="en"/>
              </w:rPr>
              <w:t>P</w:t>
            </w:r>
            <w:r>
              <w:rPr>
                <w:rFonts w:asciiTheme="minorHAnsi" w:hAnsiTheme="minorHAnsi" w:cs="Arial"/>
                <w:lang w:val="en"/>
              </w:rPr>
              <w:t xml:space="preserve">ublication of journal articles </w:t>
            </w:r>
          </w:p>
        </w:tc>
        <w:tc>
          <w:tcPr>
            <w:tcW w:w="5103" w:type="dxa"/>
          </w:tcPr>
          <w:p w14:paraId="2C4622A5" w14:textId="77777777" w:rsidR="002C1209" w:rsidRPr="0032435E" w:rsidRDefault="00000000" w:rsidP="0035708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n"/>
              </w:rPr>
            </w:pPr>
            <w:r>
              <w:rPr>
                <w:rFonts w:asciiTheme="minorHAnsi" w:hAnsiTheme="minorHAnsi" w:cs="Arial" w:hint="eastAsia"/>
                <w:lang w:val="en"/>
              </w:rPr>
              <w:t>I</w:t>
            </w:r>
            <w:r>
              <w:rPr>
                <w:rFonts w:asciiTheme="minorHAnsi" w:hAnsiTheme="minorHAnsi" w:cs="Arial"/>
                <w:lang w:val="en"/>
              </w:rPr>
              <w:t xml:space="preserve"> </w:t>
            </w:r>
            <w:proofErr w:type="gramStart"/>
            <w:r>
              <w:rPr>
                <w:rFonts w:asciiTheme="minorHAnsi" w:hAnsiTheme="minorHAnsi" w:cs="Arial"/>
                <w:lang w:val="en"/>
              </w:rPr>
              <w:t>report</w:t>
            </w:r>
            <w:proofErr w:type="gramEnd"/>
            <w:r>
              <w:rPr>
                <w:rFonts w:asciiTheme="minorHAnsi" w:hAnsiTheme="minorHAnsi" w:cs="Arial"/>
                <w:lang w:val="en"/>
              </w:rPr>
              <w:t xml:space="preserve"> findings of my research on </w:t>
            </w:r>
            <w:r w:rsidRPr="00162F4A">
              <w:rPr>
                <w:rFonts w:asciiTheme="minorHAnsi" w:hAnsiTheme="minorHAnsi" w:cs="Arial"/>
              </w:rPr>
              <w:t xml:space="preserve">behaviour </w:t>
            </w:r>
            <w:r>
              <w:rPr>
                <w:rFonts w:asciiTheme="minorHAnsi" w:hAnsiTheme="minorHAnsi" w:cs="Arial"/>
                <w:lang w:val="en"/>
              </w:rPr>
              <w:t xml:space="preserve">and risk assessment of </w:t>
            </w:r>
            <w:r>
              <w:rPr>
                <w:rFonts w:asciiTheme="minorHAnsi" w:hAnsiTheme="minorHAnsi" w:cs="Arial"/>
              </w:rPr>
              <w:t>chemicals of concern in recycled water</w:t>
            </w:r>
          </w:p>
        </w:tc>
      </w:tr>
    </w:tbl>
    <w:p w14:paraId="6EE89BB6" w14:textId="77777777" w:rsidR="002C1209" w:rsidRPr="00862123" w:rsidRDefault="002C1209" w:rsidP="002C1209"/>
    <w:p w14:paraId="6CAA8E93" w14:textId="77777777" w:rsidR="005B36E3" w:rsidRPr="005F1669" w:rsidRDefault="00000000" w:rsidP="005B36E3">
      <w:pPr>
        <w:pStyle w:val="Heading1"/>
      </w:pPr>
      <w:bookmarkStart w:id="63" w:name="_Toc9259352"/>
      <w:bookmarkStart w:id="64" w:name="_Toc9260186"/>
      <w:bookmarkStart w:id="65" w:name="_Toc9413532"/>
      <w:bookmarkStart w:id="66" w:name="_Toc11410244"/>
      <w:bookmarkStart w:id="67" w:name="_Toc9259353"/>
      <w:bookmarkStart w:id="68" w:name="_Toc9260187"/>
      <w:bookmarkStart w:id="69" w:name="_Toc9413533"/>
      <w:bookmarkStart w:id="70" w:name="_Toc11410245"/>
      <w:bookmarkStart w:id="71" w:name="_Toc9259354"/>
      <w:bookmarkStart w:id="72" w:name="_Toc9260188"/>
      <w:bookmarkStart w:id="73" w:name="_Toc9413534"/>
      <w:bookmarkStart w:id="74" w:name="_Toc11410246"/>
      <w:bookmarkStart w:id="75" w:name="_Toc9259355"/>
      <w:bookmarkStart w:id="76" w:name="_Toc9260189"/>
      <w:bookmarkStart w:id="77" w:name="_Toc9413535"/>
      <w:bookmarkStart w:id="78" w:name="_Toc11410247"/>
      <w:bookmarkStart w:id="79" w:name="_Toc9259356"/>
      <w:bookmarkStart w:id="80" w:name="_Toc9260190"/>
      <w:bookmarkStart w:id="81" w:name="_Toc9413536"/>
      <w:bookmarkStart w:id="82" w:name="_Toc11410248"/>
      <w:bookmarkStart w:id="83" w:name="_Toc9259357"/>
      <w:bookmarkStart w:id="84" w:name="_Toc9260191"/>
      <w:bookmarkStart w:id="85" w:name="_Toc9413537"/>
      <w:bookmarkStart w:id="86" w:name="_Toc11410249"/>
      <w:bookmarkStart w:id="87" w:name="_Toc9259358"/>
      <w:bookmarkStart w:id="88" w:name="_Toc9260192"/>
      <w:bookmarkStart w:id="89" w:name="_Toc9413538"/>
      <w:bookmarkStart w:id="90" w:name="_Toc11410250"/>
      <w:bookmarkStart w:id="91" w:name="_Toc9259359"/>
      <w:bookmarkStart w:id="92" w:name="_Toc9260193"/>
      <w:bookmarkStart w:id="93" w:name="_Toc9413539"/>
      <w:bookmarkStart w:id="94" w:name="_Toc11410251"/>
      <w:bookmarkStart w:id="95" w:name="_Toc9259360"/>
      <w:bookmarkStart w:id="96" w:name="_Toc9260194"/>
      <w:bookmarkStart w:id="97" w:name="_Toc9413540"/>
      <w:bookmarkStart w:id="98" w:name="_Toc11410252"/>
      <w:bookmarkStart w:id="99" w:name="_Toc9259361"/>
      <w:bookmarkStart w:id="100" w:name="_Toc9260195"/>
      <w:bookmarkStart w:id="101" w:name="_Toc9413541"/>
      <w:bookmarkStart w:id="102" w:name="_Toc11410253"/>
      <w:bookmarkStart w:id="103" w:name="_Toc9259362"/>
      <w:bookmarkStart w:id="104" w:name="_Toc9260196"/>
      <w:bookmarkStart w:id="105" w:name="_Toc9413542"/>
      <w:bookmarkStart w:id="106" w:name="_Toc11410254"/>
      <w:bookmarkStart w:id="107" w:name="_Toc9259363"/>
      <w:bookmarkStart w:id="108" w:name="_Toc9260197"/>
      <w:bookmarkStart w:id="109" w:name="_Toc9413543"/>
      <w:bookmarkStart w:id="110" w:name="_Toc11410255"/>
      <w:bookmarkStart w:id="111" w:name="_Toc9259364"/>
      <w:bookmarkStart w:id="112" w:name="_Toc9260198"/>
      <w:bookmarkStart w:id="113" w:name="_Toc9413544"/>
      <w:bookmarkStart w:id="114" w:name="_Toc11410256"/>
      <w:bookmarkStart w:id="115" w:name="_Toc9259365"/>
      <w:bookmarkStart w:id="116" w:name="_Toc9260199"/>
      <w:bookmarkStart w:id="117" w:name="_Toc9413545"/>
      <w:bookmarkStart w:id="118" w:name="_Toc11410257"/>
      <w:bookmarkStart w:id="119" w:name="_Toc9259366"/>
      <w:bookmarkStart w:id="120" w:name="_Toc9260200"/>
      <w:bookmarkStart w:id="121" w:name="_Toc9413546"/>
      <w:bookmarkStart w:id="122" w:name="_Toc11410258"/>
      <w:bookmarkStart w:id="123" w:name="_Toc9259367"/>
      <w:bookmarkStart w:id="124" w:name="_Toc9260201"/>
      <w:bookmarkStart w:id="125" w:name="_Toc9413547"/>
      <w:bookmarkStart w:id="126" w:name="_Toc11410259"/>
      <w:bookmarkStart w:id="127" w:name="_Toc9259368"/>
      <w:bookmarkStart w:id="128" w:name="_Toc9260202"/>
      <w:bookmarkStart w:id="129" w:name="_Toc9413548"/>
      <w:bookmarkStart w:id="130" w:name="_Toc11410260"/>
      <w:bookmarkStart w:id="131" w:name="_Toc9259369"/>
      <w:bookmarkStart w:id="132" w:name="_Toc9260203"/>
      <w:bookmarkStart w:id="133" w:name="_Toc9413549"/>
      <w:bookmarkStart w:id="134" w:name="_Toc11410261"/>
      <w:bookmarkStart w:id="135" w:name="_Toc9259370"/>
      <w:bookmarkStart w:id="136" w:name="_Toc9260204"/>
      <w:bookmarkStart w:id="137" w:name="_Toc9413550"/>
      <w:bookmarkStart w:id="138" w:name="_Toc11410262"/>
      <w:bookmarkStart w:id="139" w:name="_Toc9259371"/>
      <w:bookmarkStart w:id="140" w:name="_Toc9260205"/>
      <w:bookmarkStart w:id="141" w:name="_Toc9413551"/>
      <w:bookmarkStart w:id="142" w:name="_Toc11410263"/>
      <w:bookmarkStart w:id="143" w:name="_Toc9259507"/>
      <w:bookmarkStart w:id="144" w:name="_Toc9260341"/>
      <w:bookmarkStart w:id="145" w:name="_Toc9413687"/>
      <w:bookmarkStart w:id="146" w:name="_Toc11410399"/>
      <w:bookmarkStart w:id="147" w:name="_Toc9259508"/>
      <w:bookmarkStart w:id="148" w:name="_Toc9260342"/>
      <w:bookmarkStart w:id="149" w:name="_Toc9413688"/>
      <w:bookmarkStart w:id="150" w:name="_Toc11410400"/>
      <w:bookmarkStart w:id="151" w:name="_Toc9259509"/>
      <w:bookmarkStart w:id="152" w:name="_Toc9260343"/>
      <w:bookmarkStart w:id="153" w:name="_Toc9413689"/>
      <w:bookmarkStart w:id="154" w:name="_Toc11410401"/>
      <w:bookmarkStart w:id="155" w:name="_Toc9259510"/>
      <w:bookmarkStart w:id="156" w:name="_Toc9260344"/>
      <w:bookmarkStart w:id="157" w:name="_Toc9413690"/>
      <w:bookmarkStart w:id="158" w:name="_Toc11410402"/>
      <w:bookmarkStart w:id="159" w:name="_Toc9259511"/>
      <w:bookmarkStart w:id="160" w:name="_Toc9260345"/>
      <w:bookmarkStart w:id="161" w:name="_Toc9413691"/>
      <w:bookmarkStart w:id="162" w:name="_Toc11410403"/>
      <w:bookmarkStart w:id="163" w:name="_Toc9259512"/>
      <w:bookmarkStart w:id="164" w:name="_Toc9260346"/>
      <w:bookmarkStart w:id="165" w:name="_Toc9413692"/>
      <w:bookmarkStart w:id="166" w:name="_Toc11410404"/>
      <w:bookmarkStart w:id="167" w:name="_Toc9259513"/>
      <w:bookmarkStart w:id="168" w:name="_Toc9260347"/>
      <w:bookmarkStart w:id="169" w:name="_Toc9413693"/>
      <w:bookmarkStart w:id="170" w:name="_Toc11410405"/>
      <w:bookmarkStart w:id="171" w:name="_Toc9259514"/>
      <w:bookmarkStart w:id="172" w:name="_Toc9260348"/>
      <w:bookmarkStart w:id="173" w:name="_Toc9413694"/>
      <w:bookmarkStart w:id="174" w:name="_Toc11410406"/>
      <w:bookmarkStart w:id="175" w:name="_Toc9259515"/>
      <w:bookmarkStart w:id="176" w:name="_Toc9260349"/>
      <w:bookmarkStart w:id="177" w:name="_Toc9413695"/>
      <w:bookmarkStart w:id="178" w:name="_Toc11410407"/>
      <w:bookmarkStart w:id="179" w:name="_Toc9259516"/>
      <w:bookmarkStart w:id="180" w:name="_Toc9260350"/>
      <w:bookmarkStart w:id="181" w:name="_Toc9413696"/>
      <w:bookmarkStart w:id="182" w:name="_Toc11410408"/>
      <w:bookmarkStart w:id="183" w:name="_Toc9259517"/>
      <w:bookmarkStart w:id="184" w:name="_Toc9260351"/>
      <w:bookmarkStart w:id="185" w:name="_Toc9413697"/>
      <w:bookmarkStart w:id="186" w:name="_Toc11410409"/>
      <w:bookmarkStart w:id="187" w:name="_Toc9259518"/>
      <w:bookmarkStart w:id="188" w:name="_Toc9260352"/>
      <w:bookmarkStart w:id="189" w:name="_Toc9413698"/>
      <w:bookmarkStart w:id="190" w:name="_Toc11410410"/>
      <w:bookmarkStart w:id="191" w:name="_Toc9259519"/>
      <w:bookmarkStart w:id="192" w:name="_Toc9260353"/>
      <w:bookmarkStart w:id="193" w:name="_Toc9413699"/>
      <w:bookmarkStart w:id="194" w:name="_Toc11410411"/>
      <w:bookmarkStart w:id="195" w:name="_Toc9259520"/>
      <w:bookmarkStart w:id="196" w:name="_Toc9260354"/>
      <w:bookmarkStart w:id="197" w:name="_Toc9413700"/>
      <w:bookmarkStart w:id="198" w:name="_Toc11410412"/>
      <w:bookmarkStart w:id="199" w:name="_Toc9259521"/>
      <w:bookmarkStart w:id="200" w:name="_Toc9260355"/>
      <w:bookmarkStart w:id="201" w:name="_Toc9413701"/>
      <w:bookmarkStart w:id="202" w:name="_Toc11410413"/>
      <w:bookmarkStart w:id="203" w:name="_Toc9259522"/>
      <w:bookmarkStart w:id="204" w:name="_Toc9260356"/>
      <w:bookmarkStart w:id="205" w:name="_Toc9413702"/>
      <w:bookmarkStart w:id="206" w:name="_Toc11410414"/>
      <w:bookmarkStart w:id="207" w:name="_Toc9259523"/>
      <w:bookmarkStart w:id="208" w:name="_Toc9260357"/>
      <w:bookmarkStart w:id="209" w:name="_Toc9413703"/>
      <w:bookmarkStart w:id="210" w:name="_Toc11410415"/>
      <w:bookmarkStart w:id="211" w:name="_Toc9259524"/>
      <w:bookmarkStart w:id="212" w:name="_Toc9260358"/>
      <w:bookmarkStart w:id="213" w:name="_Toc9413704"/>
      <w:bookmarkStart w:id="214" w:name="_Toc11410416"/>
      <w:bookmarkStart w:id="215" w:name="_Toc9259525"/>
      <w:bookmarkStart w:id="216" w:name="_Toc9260359"/>
      <w:bookmarkStart w:id="217" w:name="_Toc9413705"/>
      <w:bookmarkStart w:id="218" w:name="_Toc11410417"/>
      <w:bookmarkStart w:id="219" w:name="_Toc9259526"/>
      <w:bookmarkStart w:id="220" w:name="_Toc9260360"/>
      <w:bookmarkStart w:id="221" w:name="_Toc9413706"/>
      <w:bookmarkStart w:id="222" w:name="_Toc11410418"/>
      <w:bookmarkStart w:id="223" w:name="_Toc9259527"/>
      <w:bookmarkStart w:id="224" w:name="_Toc9260361"/>
      <w:bookmarkStart w:id="225" w:name="_Toc9413707"/>
      <w:bookmarkStart w:id="226" w:name="_Toc11410419"/>
      <w:bookmarkStart w:id="227" w:name="_Toc9259528"/>
      <w:bookmarkStart w:id="228" w:name="_Toc9260362"/>
      <w:bookmarkStart w:id="229" w:name="_Toc9413708"/>
      <w:bookmarkStart w:id="230" w:name="_Toc11410420"/>
      <w:bookmarkStart w:id="231" w:name="_Toc9259529"/>
      <w:bookmarkStart w:id="232" w:name="_Toc9260363"/>
      <w:bookmarkStart w:id="233" w:name="_Toc9413709"/>
      <w:bookmarkStart w:id="234" w:name="_Toc11410421"/>
      <w:bookmarkStart w:id="235" w:name="_Toc9259530"/>
      <w:bookmarkStart w:id="236" w:name="_Toc9260364"/>
      <w:bookmarkStart w:id="237" w:name="_Toc9413710"/>
      <w:bookmarkStart w:id="238" w:name="_Toc11410422"/>
      <w:bookmarkStart w:id="239" w:name="_Toc9259538"/>
      <w:bookmarkStart w:id="240" w:name="_Toc9260372"/>
      <w:bookmarkStart w:id="241" w:name="_Toc9413718"/>
      <w:bookmarkStart w:id="242" w:name="_Toc11410430"/>
      <w:bookmarkStart w:id="243" w:name="_Toc9259736"/>
      <w:bookmarkStart w:id="244" w:name="_Toc9260570"/>
      <w:bookmarkStart w:id="245" w:name="_Toc9413916"/>
      <w:bookmarkStart w:id="246" w:name="_Toc11410628"/>
      <w:bookmarkStart w:id="247" w:name="_Toc9259737"/>
      <w:bookmarkStart w:id="248" w:name="_Toc9260571"/>
      <w:bookmarkStart w:id="249" w:name="_Toc9413917"/>
      <w:bookmarkStart w:id="250" w:name="_Toc11410629"/>
      <w:bookmarkStart w:id="251" w:name="_Toc9259738"/>
      <w:bookmarkStart w:id="252" w:name="_Toc9260572"/>
      <w:bookmarkStart w:id="253" w:name="_Toc9413918"/>
      <w:bookmarkStart w:id="254" w:name="_Toc11410630"/>
      <w:bookmarkStart w:id="255" w:name="_Toc9259739"/>
      <w:bookmarkStart w:id="256" w:name="_Toc9260573"/>
      <w:bookmarkStart w:id="257" w:name="_Toc9413919"/>
      <w:bookmarkStart w:id="258" w:name="_Toc11410631"/>
      <w:bookmarkStart w:id="259" w:name="_Toc9259740"/>
      <w:bookmarkStart w:id="260" w:name="_Toc9260574"/>
      <w:bookmarkStart w:id="261" w:name="_Toc9413920"/>
      <w:bookmarkStart w:id="262" w:name="_Toc11410632"/>
      <w:bookmarkStart w:id="263" w:name="_Toc48640161"/>
      <w:bookmarkEnd w:id="5"/>
      <w:bookmarkEnd w:id="6"/>
      <w:bookmarkEnd w:id="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5F1669">
        <w:lastRenderedPageBreak/>
        <w:t>References</w:t>
      </w:r>
      <w:bookmarkEnd w:id="263"/>
    </w:p>
    <w:p w14:paraId="662C882C" w14:textId="77777777" w:rsidR="00AF60C6" w:rsidRPr="005F1669" w:rsidRDefault="00000000" w:rsidP="00AF60C6">
      <w:pPr>
        <w:pStyle w:val="Bibliography"/>
        <w:rPr>
          <w:rFonts w:cs="Arial"/>
        </w:rPr>
      </w:pPr>
      <w:r w:rsidRPr="005F1669">
        <w:fldChar w:fldCharType="begin"/>
      </w:r>
      <w:r w:rsidRPr="005F1669">
        <w:instrText xml:space="preserve"> ADDIN ZOTERO_BIBL {"uncited":[],"omitted":[],"custom":[]} CSL_BIBLIOGRAPHY </w:instrText>
      </w:r>
      <w:r w:rsidRPr="005F1669">
        <w:fldChar w:fldCharType="separate"/>
      </w:r>
      <w:r w:rsidRPr="005F1669">
        <w:rPr>
          <w:rFonts w:cs="Arial"/>
        </w:rPr>
        <w:t>ANZG (2018) Australian and New Zealand Guidelines for Fresh and Marine Water Quality. Australian and New Zealand Governments and Australian state and territory governments, Canberra ACT, Australia.   Available at [online] www.waterquality.gov.au/anz-guidelines.</w:t>
      </w:r>
    </w:p>
    <w:p w14:paraId="5570FA0B" w14:textId="77777777" w:rsidR="00AF60C6" w:rsidRPr="005F1669" w:rsidRDefault="00000000" w:rsidP="00AF60C6">
      <w:pPr>
        <w:pStyle w:val="Bibliography"/>
        <w:rPr>
          <w:rFonts w:cs="Arial"/>
        </w:rPr>
      </w:pPr>
      <w:r w:rsidRPr="005F1669">
        <w:rPr>
          <w:rFonts w:cs="Arial"/>
        </w:rPr>
        <w:t>European Commission (2019) Strategies against chemical pollution of surface waters. [online] https://ec.europa.eu/environment/water/water-dangersub/index.htm (Accessed June 23, 2020).</w:t>
      </w:r>
    </w:p>
    <w:p w14:paraId="6A354DB6" w14:textId="77777777" w:rsidR="00AF60C6" w:rsidRPr="005F1669" w:rsidRDefault="00000000" w:rsidP="00AF60C6">
      <w:pPr>
        <w:pStyle w:val="Bibliography"/>
        <w:rPr>
          <w:rFonts w:cs="Arial"/>
        </w:rPr>
      </w:pPr>
      <w:r w:rsidRPr="005F1669">
        <w:rPr>
          <w:rFonts w:cs="Arial"/>
        </w:rPr>
        <w:t xml:space="preserve">European Union (2013) </w:t>
      </w:r>
      <w:r w:rsidRPr="005F1669">
        <w:rPr>
          <w:rFonts w:cs="Arial"/>
          <w:i/>
          <w:iCs/>
        </w:rPr>
        <w:t>Directive 2013/39/EU of the European Parliament and of the Council of 12 August 2013</w:t>
      </w:r>
      <w:r w:rsidRPr="005F1669">
        <w:rPr>
          <w:rFonts w:cs="Arial"/>
        </w:rPr>
        <w:t>, [online] https://eur-lex.europa.eu/LexUriServ/LexUriServ.do?uri=OJ:L:2013:226:0001:0017:EN:PDF.</w:t>
      </w:r>
    </w:p>
    <w:p w14:paraId="19F33788" w14:textId="77777777" w:rsidR="00AF60C6" w:rsidRPr="005F1669" w:rsidRDefault="00000000" w:rsidP="00AF60C6">
      <w:pPr>
        <w:pStyle w:val="Bibliography"/>
        <w:rPr>
          <w:rFonts w:cs="Arial"/>
        </w:rPr>
      </w:pPr>
      <w:r w:rsidRPr="005F1669">
        <w:rPr>
          <w:rFonts w:cs="Arial"/>
        </w:rPr>
        <w:t xml:space="preserve">Health Canada (2012) </w:t>
      </w:r>
      <w:r w:rsidRPr="005F1669">
        <w:rPr>
          <w:rFonts w:cs="Arial"/>
          <w:i/>
          <w:iCs/>
        </w:rPr>
        <w:t>Guidelines for Canadian recreational water quality. Third Edition. Prepared by the Federal-Provincial-Territorial Working Group on Recreational Water Quality of the Federal-Provincial-Territorial Committee on Health and the Environment,</w:t>
      </w:r>
      <w:r w:rsidRPr="005F1669">
        <w:rPr>
          <w:rFonts w:cs="Arial"/>
        </w:rPr>
        <w:t xml:space="preserve"> Ottawa, Health Canada. [online] https://central.bac-lac.gc.ca/.item?id=H129-15-2012-eng&amp;op=pdf&amp;app=Library (Accessed June 23, 2020).</w:t>
      </w:r>
    </w:p>
    <w:p w14:paraId="22A60BEA" w14:textId="77777777" w:rsidR="00AF60C6" w:rsidRPr="005F1669" w:rsidRDefault="00000000" w:rsidP="00AF60C6">
      <w:pPr>
        <w:pStyle w:val="Bibliography"/>
        <w:rPr>
          <w:rFonts w:cs="Arial"/>
        </w:rPr>
      </w:pPr>
      <w:r w:rsidRPr="005F1669">
        <w:rPr>
          <w:rFonts w:cs="Arial"/>
        </w:rPr>
        <w:t xml:space="preserve">Kristensen, P., Whalley, C., Néry, F., Zal, N., Christiansen, T., and European Environment Agency (2018) </w:t>
      </w:r>
      <w:r w:rsidRPr="005F1669">
        <w:rPr>
          <w:rFonts w:cs="Arial"/>
          <w:i/>
          <w:iCs/>
        </w:rPr>
        <w:t>European waters: assessment of status and pressures 2018.</w:t>
      </w:r>
      <w:r w:rsidRPr="005F1669">
        <w:rPr>
          <w:rFonts w:cs="Arial"/>
        </w:rPr>
        <w:t>, [online] https://data.europa.eu/doi/10.2800/303664 (Accessed June 23, 2020).</w:t>
      </w:r>
    </w:p>
    <w:p w14:paraId="5723C9A0" w14:textId="77777777" w:rsidR="00AF60C6" w:rsidRPr="005F1669" w:rsidRDefault="00000000" w:rsidP="00AF60C6">
      <w:pPr>
        <w:pStyle w:val="Bibliography"/>
        <w:rPr>
          <w:rFonts w:cs="Arial"/>
        </w:rPr>
      </w:pPr>
      <w:r w:rsidRPr="005F1669">
        <w:rPr>
          <w:rFonts w:cs="Arial"/>
        </w:rPr>
        <w:t xml:space="preserve">Moher, D., Liberati, A., Tetzlaff, J., Altman, D. G., and The PRISMA Group (2009) Preferred Reporting Items for Systematic Reviews and Meta-Analyses: The PRISMA Statement. PLoS Medicine, </w:t>
      </w:r>
      <w:r w:rsidRPr="005F1669">
        <w:rPr>
          <w:rFonts w:cs="Arial"/>
          <w:b/>
          <w:bCs/>
        </w:rPr>
        <w:t>6</w:t>
      </w:r>
      <w:r w:rsidRPr="005F1669">
        <w:rPr>
          <w:rFonts w:cs="Arial"/>
        </w:rPr>
        <w:t>(7), e1000097. [online] https://dx.plos.org/10.1371/journal.pmed.1000097 (Accessed June 3, 2020).</w:t>
      </w:r>
    </w:p>
    <w:p w14:paraId="12FAF31E" w14:textId="77777777" w:rsidR="00AF60C6" w:rsidRPr="005F1669" w:rsidRDefault="00000000" w:rsidP="00AF60C6">
      <w:pPr>
        <w:pStyle w:val="Bibliography"/>
        <w:rPr>
          <w:rFonts w:cs="Arial"/>
        </w:rPr>
      </w:pPr>
      <w:r w:rsidRPr="005F1669">
        <w:rPr>
          <w:rFonts w:cs="Arial"/>
        </w:rPr>
        <w:t xml:space="preserve">NHMRC (2019) </w:t>
      </w:r>
      <w:r w:rsidRPr="005F1669">
        <w:rPr>
          <w:rFonts w:cs="Arial"/>
          <w:i/>
          <w:iCs/>
        </w:rPr>
        <w:t>Guidance on Per and Polyfluoroalkyl substances (PFAS) in Recreational Water.</w:t>
      </w:r>
      <w:r w:rsidRPr="005F1669">
        <w:rPr>
          <w:rFonts w:cs="Arial"/>
        </w:rPr>
        <w:t>, Canberra, A.C.T., Australia, National Health and Medical Research Council. [online] https://www.nhmrc.gov.au/about-us/publications/guidelines-managing-risks-recreational-water.</w:t>
      </w:r>
    </w:p>
    <w:p w14:paraId="404D8045" w14:textId="77777777" w:rsidR="00AF60C6" w:rsidRPr="005F1669" w:rsidRDefault="00000000" w:rsidP="00AF60C6">
      <w:pPr>
        <w:pStyle w:val="Bibliography"/>
        <w:rPr>
          <w:rFonts w:cs="Arial"/>
        </w:rPr>
      </w:pPr>
      <w:r w:rsidRPr="005F1669">
        <w:rPr>
          <w:rFonts w:cs="Arial"/>
        </w:rPr>
        <w:t xml:space="preserve">NHMRC (2008) </w:t>
      </w:r>
      <w:r w:rsidRPr="005F1669">
        <w:rPr>
          <w:rFonts w:cs="Arial"/>
          <w:i/>
          <w:iCs/>
        </w:rPr>
        <w:t>Guidelines for managing risks in recreational water. National Health and Medical Research Council (Australia)</w:t>
      </w:r>
      <w:r w:rsidRPr="005F1669">
        <w:rPr>
          <w:rFonts w:cs="Arial"/>
        </w:rPr>
        <w:t>, Canberra, A.C.T., National Health and Medical Research Council. [online] http://www.nhmrc.gov.au/publications/synopses/_files/eh38.pdf (Accessed October 18, 2012).</w:t>
      </w:r>
    </w:p>
    <w:p w14:paraId="783E9DA5" w14:textId="77777777" w:rsidR="00AF60C6" w:rsidRPr="005F1669" w:rsidRDefault="00000000" w:rsidP="00AF60C6">
      <w:pPr>
        <w:pStyle w:val="Bibliography"/>
        <w:rPr>
          <w:rFonts w:cs="Arial"/>
        </w:rPr>
      </w:pPr>
      <w:r w:rsidRPr="005F1669">
        <w:rPr>
          <w:rFonts w:cs="Arial"/>
        </w:rPr>
        <w:t xml:space="preserve">NHMRC (2020) </w:t>
      </w:r>
      <w:r w:rsidRPr="005F1669">
        <w:rPr>
          <w:rFonts w:cs="Arial"/>
          <w:i/>
          <w:iCs/>
        </w:rPr>
        <w:t>NHMRC Draft for Expert Review by enHealth Water Quality Expert Reference Panel.  National Health and Medical Research Council (Australia)</w:t>
      </w:r>
      <w:r w:rsidRPr="005F1669">
        <w:rPr>
          <w:rFonts w:cs="Arial"/>
        </w:rPr>
        <w:t>, Canberra, A.C.T., National Health and Medical Research Council.</w:t>
      </w:r>
    </w:p>
    <w:p w14:paraId="1532C731" w14:textId="77777777" w:rsidR="00AF60C6" w:rsidRPr="005F1669" w:rsidRDefault="00000000" w:rsidP="00AF60C6">
      <w:pPr>
        <w:pStyle w:val="Bibliography"/>
        <w:rPr>
          <w:rFonts w:cs="Arial"/>
        </w:rPr>
      </w:pPr>
      <w:r w:rsidRPr="005F1669">
        <w:rPr>
          <w:rFonts w:cs="Arial"/>
        </w:rPr>
        <w:t xml:space="preserve">NHMRC and NRMMC (2018) </w:t>
      </w:r>
      <w:r w:rsidRPr="005F1669">
        <w:rPr>
          <w:rFonts w:cs="Arial"/>
          <w:i/>
          <w:iCs/>
        </w:rPr>
        <w:t>Australian Drinking Water Guidelines. Version 3.5. Updated August 2018</w:t>
      </w:r>
      <w:r w:rsidRPr="005F1669">
        <w:rPr>
          <w:rFonts w:cs="Arial"/>
        </w:rPr>
        <w:t>, Commonwealth of Australia, Canberra, National Health and Medical Research Council and Natural Resource Management Ministerial Council. [online] https://www.nhmrc.gov.au/about-us/publications/australian-drinking-water-guidelines#block-views-block-file-attachments-content-block-1.</w:t>
      </w:r>
    </w:p>
    <w:p w14:paraId="58106D34" w14:textId="77777777" w:rsidR="00AF60C6" w:rsidRPr="005F1669" w:rsidRDefault="00000000" w:rsidP="00AF60C6">
      <w:pPr>
        <w:pStyle w:val="Bibliography"/>
        <w:rPr>
          <w:rFonts w:cs="Arial"/>
        </w:rPr>
      </w:pPr>
      <w:r w:rsidRPr="005F1669">
        <w:rPr>
          <w:rFonts w:cs="Arial"/>
        </w:rPr>
        <w:lastRenderedPageBreak/>
        <w:t>OHAT (2020) Risk of Bias Tool. [online] https://ntp.niehs.nih.gov/whatwestudy/assessments/noncancer/riskbias/index.html (Accessed June 19, 2020).</w:t>
      </w:r>
    </w:p>
    <w:p w14:paraId="093A4BE5" w14:textId="77777777" w:rsidR="00AF60C6" w:rsidRPr="005F1669" w:rsidRDefault="00000000" w:rsidP="00AF60C6">
      <w:pPr>
        <w:pStyle w:val="Bibliography"/>
        <w:rPr>
          <w:rFonts w:cs="Arial"/>
        </w:rPr>
      </w:pPr>
      <w:r w:rsidRPr="005F1669">
        <w:rPr>
          <w:rFonts w:cs="Arial"/>
        </w:rPr>
        <w:t>Oxford CTVH (2020) CASP - Critical Appraisal Skills Programme. Oxford Centre for Triple Value Healthcare Ltd. [online] https://casp-uk.net/ (Accessed June 13, 2020).</w:t>
      </w:r>
    </w:p>
    <w:p w14:paraId="1C7E482A" w14:textId="77777777" w:rsidR="00AF60C6" w:rsidRPr="005F1669" w:rsidRDefault="00000000" w:rsidP="00AF60C6">
      <w:pPr>
        <w:pStyle w:val="Bibliography"/>
        <w:rPr>
          <w:rFonts w:cs="Arial"/>
        </w:rPr>
      </w:pPr>
      <w:r w:rsidRPr="005F1669">
        <w:rPr>
          <w:rFonts w:cs="Arial"/>
        </w:rPr>
        <w:t xml:space="preserve">Rodrigues, A., Oliver, D. M., McCarron, A., and Quilliam, R. S. (2019) Colonisation of plastic pellets (nurdles) by E. coli at public bathing beaches. Marine Pollution Bulletin, </w:t>
      </w:r>
      <w:r w:rsidRPr="005F1669">
        <w:rPr>
          <w:rFonts w:cs="Arial"/>
          <w:b/>
          <w:bCs/>
        </w:rPr>
        <w:t>139</w:t>
      </w:r>
      <w:r w:rsidRPr="005F1669">
        <w:rPr>
          <w:rFonts w:cs="Arial"/>
        </w:rPr>
        <w:t>, 376–380. [online] http://www.sciencedirect.com/science/article/pii/S0025326X19300116 (Accessed June 22, 2020).</w:t>
      </w:r>
    </w:p>
    <w:p w14:paraId="33A34109" w14:textId="77777777" w:rsidR="00AF60C6" w:rsidRPr="005F1669" w:rsidRDefault="00000000" w:rsidP="00AF60C6">
      <w:pPr>
        <w:pStyle w:val="Bibliography"/>
        <w:rPr>
          <w:rFonts w:cs="Arial"/>
        </w:rPr>
      </w:pPr>
      <w:r w:rsidRPr="005F1669">
        <w:rPr>
          <w:rFonts w:cs="Arial"/>
        </w:rPr>
        <w:t xml:space="preserve">US EPA (2019) </w:t>
      </w:r>
      <w:r w:rsidRPr="005F1669">
        <w:rPr>
          <w:rFonts w:cs="Arial"/>
          <w:i/>
          <w:iCs/>
        </w:rPr>
        <w:t>Recommended Human Health Recreational Ambient Water Quality Criteria or Swimming Advisories for Microcystins and Cylindrospermopsin. EPA Document Number: 822-R-19-001, and online at http://www.epa.gov/ncea/efh.</w:t>
      </w:r>
      <w:r w:rsidRPr="005F1669">
        <w:rPr>
          <w:rFonts w:cs="Arial"/>
        </w:rPr>
        <w:t>, U.S. Environmental Protection Agency (EPA). [online] http://www.epa.gov/ncea/efh.</w:t>
      </w:r>
    </w:p>
    <w:p w14:paraId="1902BE94" w14:textId="77777777" w:rsidR="00AF60C6" w:rsidRPr="005F1669" w:rsidRDefault="00000000" w:rsidP="00AF60C6">
      <w:pPr>
        <w:pStyle w:val="Bibliography"/>
        <w:rPr>
          <w:rFonts w:cs="Arial"/>
        </w:rPr>
      </w:pPr>
      <w:r w:rsidRPr="005F1669">
        <w:rPr>
          <w:rFonts w:cs="Arial"/>
        </w:rPr>
        <w:t xml:space="preserve">WHO (2009) </w:t>
      </w:r>
      <w:r w:rsidRPr="005F1669">
        <w:rPr>
          <w:rFonts w:cs="Arial"/>
          <w:i/>
          <w:iCs/>
        </w:rPr>
        <w:t>Addendum to the  WHO guidelines for Safe Recreational  Water Environments,   Volume 1, Coastal and Fresh Waters list of Agreed Updates. WHO/HSE/WSH/10.04</w:t>
      </w:r>
      <w:r w:rsidRPr="005F1669">
        <w:rPr>
          <w:rFonts w:cs="Arial"/>
        </w:rPr>
        <w:t>,</w:t>
      </w:r>
    </w:p>
    <w:p w14:paraId="1955F21C" w14:textId="77777777" w:rsidR="00AF60C6" w:rsidRPr="005F1669" w:rsidRDefault="00000000" w:rsidP="00AF60C6">
      <w:pPr>
        <w:pStyle w:val="Bibliography"/>
        <w:rPr>
          <w:rFonts w:cs="Arial"/>
        </w:rPr>
      </w:pPr>
      <w:r w:rsidRPr="005F1669">
        <w:rPr>
          <w:rFonts w:cs="Arial"/>
        </w:rPr>
        <w:t xml:space="preserve">WHO (2003) </w:t>
      </w:r>
      <w:r w:rsidRPr="005F1669">
        <w:rPr>
          <w:rFonts w:cs="Arial"/>
          <w:i/>
          <w:iCs/>
        </w:rPr>
        <w:t>Guidelines for Safe Recreational Water Environments. Volume 1: Coastal and Fresh Waters</w:t>
      </w:r>
      <w:r w:rsidRPr="005F1669">
        <w:rPr>
          <w:rFonts w:cs="Arial"/>
        </w:rPr>
        <w:t>, Geneva, World Health Organization. [online] http://search.ebscohost.com/login.aspx?direct=true&amp;scope=site&amp;db=nlebk&amp;db=nlabk&amp;AN=114058 (Accessed August 5, 2013).</w:t>
      </w:r>
    </w:p>
    <w:p w14:paraId="1135D472" w14:textId="77777777" w:rsidR="00AF60C6" w:rsidRPr="005F1669" w:rsidRDefault="00000000" w:rsidP="00AF60C6">
      <w:pPr>
        <w:pStyle w:val="Bibliography"/>
        <w:rPr>
          <w:rFonts w:cs="Arial"/>
        </w:rPr>
      </w:pPr>
      <w:r w:rsidRPr="005F1669">
        <w:rPr>
          <w:rFonts w:cs="Arial"/>
        </w:rPr>
        <w:t xml:space="preserve">WHO (2018) </w:t>
      </w:r>
      <w:r w:rsidRPr="005F1669">
        <w:rPr>
          <w:rFonts w:cs="Arial"/>
          <w:i/>
          <w:iCs/>
        </w:rPr>
        <w:t>WHO recommendations on scientific, analytical and epidemiological developments relevant to the parameters for bathing water quality in the Bathing Water Directive (2006/7/EC): Recommendations</w:t>
      </w:r>
      <w:r w:rsidRPr="005F1669">
        <w:rPr>
          <w:rFonts w:cs="Arial"/>
        </w:rPr>
        <w:t>, Geneva, World Health Organization. [online] https://www.who.int/water_sanitation_health/water-quality/recreational/guidelines-for-safe-recreational-environments/en/.</w:t>
      </w:r>
    </w:p>
    <w:p w14:paraId="5923DCB3" w14:textId="77777777" w:rsidR="00C14AAB" w:rsidRPr="005F1669" w:rsidRDefault="00000000" w:rsidP="00C14AAB">
      <w:r w:rsidRPr="005F1669">
        <w:fldChar w:fldCharType="end"/>
      </w:r>
    </w:p>
    <w:p w14:paraId="4FD69D36" w14:textId="77777777" w:rsidR="00C14AAB" w:rsidRPr="005F1669" w:rsidRDefault="00C14AAB" w:rsidP="00C14AAB"/>
    <w:p w14:paraId="775A06D1" w14:textId="77777777" w:rsidR="00137E3A" w:rsidRPr="005F1669" w:rsidRDefault="00000000" w:rsidP="00137E3A">
      <w:pPr>
        <w:pStyle w:val="Appendix"/>
      </w:pPr>
      <w:bookmarkStart w:id="264" w:name="_Toc48640162"/>
      <w:bookmarkStart w:id="265" w:name="_Hlk48577601"/>
      <w:r w:rsidRPr="005F1669">
        <w:lastRenderedPageBreak/>
        <w:t>Appendix 1 - Guideline Scope and Application</w:t>
      </w:r>
      <w:bookmarkEnd w:id="264"/>
    </w:p>
    <w:p w14:paraId="53C476D6" w14:textId="77777777" w:rsidR="00137E3A" w:rsidRPr="005F1669" w:rsidRDefault="00000000" w:rsidP="00137E3A">
      <w:r w:rsidRPr="005F1669">
        <w:t xml:space="preserve">Unlike the </w:t>
      </w:r>
      <w:r w:rsidRPr="005F1669">
        <w:rPr>
          <w:i/>
        </w:rPr>
        <w:t>Guidelines for Managing Risks in Recreational Water</w:t>
      </w:r>
      <w:r w:rsidRPr="005F1669">
        <w:t xml:space="preserve"> (2008), the updated Guidelines will cover the public health risks associated with recreational </w:t>
      </w:r>
      <w:r w:rsidRPr="005F1669">
        <w:rPr>
          <w:u w:val="single"/>
        </w:rPr>
        <w:t>water quality</w:t>
      </w:r>
      <w:r w:rsidRPr="005F1669">
        <w:t xml:space="preserve"> </w:t>
      </w:r>
      <w:r w:rsidRPr="005F1669">
        <w:rPr>
          <w:i/>
        </w:rPr>
        <w:t>only</w:t>
      </w:r>
      <w:r w:rsidRPr="005F1669">
        <w:t>. This includes human health risks from biological and chemical hazards that affect the quality of recreational water that people might be exposed to. Other risks associated with recreational water use such as physical risks should be considered as part of the risk management planning process while applying the Framework; however, specific guidance on how to manage these risks will not be provided in the Guidelines. In addition, the Guidelines will not cover details on rescue, resuscitation or treatment associated with risks from recreational water quality.</w:t>
      </w:r>
    </w:p>
    <w:p w14:paraId="330FD3C6" w14:textId="77777777" w:rsidR="00137E3A" w:rsidRPr="005F1669" w:rsidRDefault="00000000" w:rsidP="00137E3A">
      <w:r w:rsidRPr="005F1669">
        <w:t>The Guidelines should be applied within the broader context of protecting public health and as such are not intended to be prescriptive given the variety of recreational water settings and climates across Australia. The inclusion of the Framework is intended to allow for structured risk assessment and risk management planning across the wide variety of existing and emerging recreational water environments that Australian risk managers might encounter. This also includes any unique sites that are currently unregulated and may present risks to public health.</w:t>
      </w:r>
    </w:p>
    <w:p w14:paraId="013C1937" w14:textId="77777777" w:rsidR="00137E3A" w:rsidRPr="005F1669" w:rsidRDefault="00000000" w:rsidP="00137E3A">
      <w:r w:rsidRPr="005F1669">
        <w:rPr>
          <w:i/>
        </w:rPr>
        <w:t>Included</w:t>
      </w:r>
      <w:r w:rsidRPr="005F1669">
        <w:t>: Risks from microorganisms, cyanobacteria and algae, free-living microorganisms, chemical hazards.</w:t>
      </w:r>
    </w:p>
    <w:p w14:paraId="79A014FD" w14:textId="77777777" w:rsidR="00137E3A" w:rsidRPr="005F1669" w:rsidRDefault="00000000" w:rsidP="00137E3A">
      <w:r w:rsidRPr="005F1669">
        <w:rPr>
          <w:i/>
        </w:rPr>
        <w:t>Excluded</w:t>
      </w:r>
      <w:r w:rsidRPr="005F1669">
        <w:t>:</w:t>
      </w:r>
    </w:p>
    <w:p w14:paraId="0D522F17" w14:textId="77777777" w:rsidR="00137E3A" w:rsidRPr="005F1669" w:rsidRDefault="00000000" w:rsidP="0047749B">
      <w:pPr>
        <w:numPr>
          <w:ilvl w:val="0"/>
          <w:numId w:val="21"/>
        </w:numPr>
        <w:ind w:left="714" w:hanging="357"/>
        <w:contextualSpacing/>
      </w:pPr>
      <w:r w:rsidRPr="005F1669">
        <w:t>Risks from sun, heat and cold and other physical hazards associated with recreational water (e.g. drowning, animal attacks)</w:t>
      </w:r>
    </w:p>
    <w:p w14:paraId="24E54A11" w14:textId="77777777" w:rsidR="00137E3A" w:rsidRPr="005F1669" w:rsidRDefault="00000000" w:rsidP="0047749B">
      <w:pPr>
        <w:numPr>
          <w:ilvl w:val="0"/>
          <w:numId w:val="21"/>
        </w:numPr>
        <w:ind w:left="714" w:hanging="357"/>
        <w:contextualSpacing/>
      </w:pPr>
      <w:r w:rsidRPr="005F1669">
        <w:t xml:space="preserve">Risks associated with exposure to foodstuffs collected from recreational water or its </w:t>
      </w:r>
      <w:proofErr w:type="gramStart"/>
      <w:r w:rsidRPr="005F1669">
        <w:t>surroundings;</w:t>
      </w:r>
      <w:proofErr w:type="gramEnd"/>
    </w:p>
    <w:p w14:paraId="0B57374F" w14:textId="77777777" w:rsidR="00137E3A" w:rsidRPr="005F1669" w:rsidRDefault="00000000" w:rsidP="0047749B">
      <w:pPr>
        <w:numPr>
          <w:ilvl w:val="0"/>
          <w:numId w:val="21"/>
        </w:numPr>
        <w:ind w:left="714" w:hanging="357"/>
        <w:contextualSpacing/>
      </w:pPr>
      <w:r w:rsidRPr="005F1669">
        <w:t>Risks associated with ancillary facilities that are not part of the recreational water environment other than risks that may affect water quality (e.g. toilet facilities in adjacent areas are not considered unless these need to be managed to minimise contamination of the recreational water body</w:t>
      </w:r>
      <w:proofErr w:type="gramStart"/>
      <w:r w:rsidRPr="005F1669">
        <w:t>);</w:t>
      </w:r>
      <w:proofErr w:type="gramEnd"/>
    </w:p>
    <w:p w14:paraId="2BF18FF7" w14:textId="77777777" w:rsidR="00137E3A" w:rsidRPr="005F1669" w:rsidRDefault="00000000" w:rsidP="0047749B">
      <w:pPr>
        <w:numPr>
          <w:ilvl w:val="0"/>
          <w:numId w:val="21"/>
        </w:numPr>
        <w:ind w:left="714" w:hanging="357"/>
        <w:contextualSpacing/>
      </w:pPr>
      <w:r w:rsidRPr="005F1669">
        <w:t>Adverse health effects that are not caused by recreational water quality (e.g. seasickness, the ‘bends’</w:t>
      </w:r>
      <w:proofErr w:type="gramStart"/>
      <w:r w:rsidRPr="005F1669">
        <w:t>);</w:t>
      </w:r>
      <w:proofErr w:type="gramEnd"/>
    </w:p>
    <w:p w14:paraId="6D2CCE65" w14:textId="77777777" w:rsidR="00137E3A" w:rsidRPr="005F1669" w:rsidRDefault="00000000" w:rsidP="0047749B">
      <w:pPr>
        <w:numPr>
          <w:ilvl w:val="0"/>
          <w:numId w:val="21"/>
        </w:numPr>
        <w:ind w:left="714" w:hanging="357"/>
        <w:contextualSpacing/>
      </w:pPr>
      <w:r w:rsidRPr="005F1669">
        <w:t xml:space="preserve">Risks from sand/soil around recreational water bodies (unless disturbances of sand/soil </w:t>
      </w:r>
      <w:proofErr w:type="gramStart"/>
      <w:r w:rsidRPr="005F1669">
        <w:t>affects</w:t>
      </w:r>
      <w:proofErr w:type="gramEnd"/>
      <w:r w:rsidRPr="005F1669">
        <w:t xml:space="preserve"> water quality); however, the risk management framework should include assessment of these risks.</w:t>
      </w:r>
    </w:p>
    <w:p w14:paraId="6AF6E676" w14:textId="77777777" w:rsidR="00137E3A" w:rsidRPr="005F1669" w:rsidRDefault="00137E3A" w:rsidP="00137E3A"/>
    <w:p w14:paraId="1CF41AC1" w14:textId="77777777" w:rsidR="00137E3A" w:rsidRPr="005F1669" w:rsidRDefault="00000000" w:rsidP="00137E3A">
      <w:pPr>
        <w:pStyle w:val="Appendix"/>
      </w:pPr>
      <w:bookmarkStart w:id="266" w:name="_Toc48299182"/>
      <w:bookmarkStart w:id="267" w:name="_Toc48640163"/>
      <w:r w:rsidRPr="005F1669">
        <w:lastRenderedPageBreak/>
        <w:t>Appendix 2 - Definitions of Uses and Users of Recreational Water</w:t>
      </w:r>
      <w:bookmarkEnd w:id="266"/>
      <w:bookmarkEnd w:id="267"/>
    </w:p>
    <w:p w14:paraId="5BB32884" w14:textId="77777777" w:rsidR="00137E3A" w:rsidRPr="005F1669" w:rsidRDefault="00000000" w:rsidP="00137E3A">
      <w:r w:rsidRPr="005F1669">
        <w:rPr>
          <w:b/>
        </w:rPr>
        <w:t>Recreational water</w:t>
      </w:r>
      <w:r w:rsidRPr="005F1669">
        <w:t>:</w:t>
      </w:r>
    </w:p>
    <w:p w14:paraId="032637F5" w14:textId="77777777" w:rsidR="00137E3A" w:rsidRPr="005F1669" w:rsidRDefault="00000000" w:rsidP="00137E3A">
      <w:r w:rsidRPr="005F1669">
        <w:rPr>
          <w:i/>
        </w:rPr>
        <w:t>Included</w:t>
      </w:r>
      <w:r w:rsidRPr="005F1669">
        <w:t>: Any natural or artificial water bodies without a chlorine disinfectant residual that might be used for recreating including coastal, estuarine and freshwater environments. Includes public, private, commercial and non-commercial recreational water sites. Includes unique unregulated sites such as wave pools, ocean- or river-fed swimming pools, artificial lagoons and water ski parks.</w:t>
      </w:r>
    </w:p>
    <w:p w14:paraId="6C3D69F9" w14:textId="77777777" w:rsidR="00137E3A" w:rsidRPr="005F1669" w:rsidRDefault="00000000" w:rsidP="00137E3A">
      <w:r w:rsidRPr="005F1669">
        <w:rPr>
          <w:i/>
        </w:rPr>
        <w:t>Excluded</w:t>
      </w:r>
      <w:r w:rsidRPr="005F1669">
        <w:t>: Aquatic facilities using chemical disinfection including swimming pools, spas, splash parks, ornamental water sites.</w:t>
      </w:r>
    </w:p>
    <w:p w14:paraId="0B17699A" w14:textId="77777777" w:rsidR="00137E3A" w:rsidRPr="005F1669" w:rsidRDefault="00000000" w:rsidP="00137E3A">
      <w:pPr>
        <w:rPr>
          <w:b/>
        </w:rPr>
      </w:pPr>
      <w:r w:rsidRPr="005F1669">
        <w:rPr>
          <w:b/>
        </w:rPr>
        <w:t>Recreational water use:</w:t>
      </w:r>
    </w:p>
    <w:p w14:paraId="1C3AF1F8" w14:textId="77777777" w:rsidR="00137E3A" w:rsidRPr="005F1669" w:rsidRDefault="00000000" w:rsidP="00137E3A">
      <w:r w:rsidRPr="005F1669">
        <w:rPr>
          <w:i/>
        </w:rPr>
        <w:t>Included</w:t>
      </w:r>
      <w:r w:rsidRPr="005F1669">
        <w:t>: Any designated or undesignated activity relating to sport, pleasure and relaxation that involves whole body contact or incidental exposure (through any exposure route) to recreational water (e.g. swimming, diving, boating, fishing)</w:t>
      </w:r>
    </w:p>
    <w:p w14:paraId="1C617357" w14:textId="77777777" w:rsidR="00137E3A" w:rsidRPr="005F1669" w:rsidRDefault="00000000" w:rsidP="00137E3A">
      <w:r w:rsidRPr="005F1669">
        <w:rPr>
          <w:i/>
        </w:rPr>
        <w:t>Excluded</w:t>
      </w:r>
      <w:r w:rsidRPr="005F1669">
        <w:t>: Consuming the catch from fishing or foodstuffs collected from recreational water or its surroundings. Therapeutic uses of waters (e.g. hydrotherapy pools). Occupational exposure.</w:t>
      </w:r>
    </w:p>
    <w:p w14:paraId="61928594" w14:textId="77777777" w:rsidR="00137E3A" w:rsidRPr="005F1669" w:rsidRDefault="00000000" w:rsidP="00137E3A">
      <w:r w:rsidRPr="005F1669">
        <w:rPr>
          <w:b/>
        </w:rPr>
        <w:t>Recreational water users</w:t>
      </w:r>
      <w:r w:rsidRPr="005F1669">
        <w:t>:</w:t>
      </w:r>
    </w:p>
    <w:p w14:paraId="4D1B68B7" w14:textId="77777777" w:rsidR="00137E3A" w:rsidRPr="005F1669" w:rsidRDefault="00000000" w:rsidP="00137E3A">
      <w:r w:rsidRPr="005F1669">
        <w:t>Recreators or users of recreational water bodies including:</w:t>
      </w:r>
    </w:p>
    <w:p w14:paraId="2F8D082D" w14:textId="77777777" w:rsidR="00137E3A" w:rsidRPr="005F1669" w:rsidRDefault="00000000" w:rsidP="0047749B">
      <w:pPr>
        <w:numPr>
          <w:ilvl w:val="0"/>
          <w:numId w:val="22"/>
        </w:numPr>
        <w:ind w:left="782" w:hanging="357"/>
        <w:contextualSpacing/>
      </w:pPr>
      <w:r w:rsidRPr="005F1669">
        <w:t xml:space="preserve">the </w:t>
      </w:r>
      <w:proofErr w:type="gramStart"/>
      <w:r w:rsidRPr="005F1669">
        <w:t>general public</w:t>
      </w:r>
      <w:proofErr w:type="gramEnd"/>
      <w:r w:rsidRPr="005F1669">
        <w:t xml:space="preserve"> including all relevant life stages, ages and states of health other than persons that are explicitly advised to avoid such activities (e.g. for specific medical conditions)</w:t>
      </w:r>
    </w:p>
    <w:p w14:paraId="507F7C11" w14:textId="77777777" w:rsidR="00137E3A" w:rsidRPr="005F1669" w:rsidRDefault="00000000" w:rsidP="0047749B">
      <w:pPr>
        <w:numPr>
          <w:ilvl w:val="0"/>
          <w:numId w:val="22"/>
        </w:numPr>
        <w:ind w:left="782" w:hanging="357"/>
        <w:contextualSpacing/>
      </w:pPr>
      <w:r w:rsidRPr="005F1669">
        <w:t>tourists</w:t>
      </w:r>
    </w:p>
    <w:p w14:paraId="45C76A39" w14:textId="77777777" w:rsidR="00137E3A" w:rsidRPr="005F1669" w:rsidRDefault="00000000" w:rsidP="0047749B">
      <w:pPr>
        <w:numPr>
          <w:ilvl w:val="0"/>
          <w:numId w:val="22"/>
        </w:numPr>
        <w:ind w:left="782" w:hanging="357"/>
        <w:contextualSpacing/>
      </w:pPr>
      <w:r w:rsidRPr="005F1669">
        <w:t>specialist sporting users (e.g. athletes, anglers, kayakers, divers, surfers)</w:t>
      </w:r>
    </w:p>
    <w:p w14:paraId="0E42E294" w14:textId="77777777" w:rsidR="00137E3A" w:rsidRPr="005F1669" w:rsidRDefault="00000000" w:rsidP="0047749B">
      <w:pPr>
        <w:numPr>
          <w:ilvl w:val="0"/>
          <w:numId w:val="22"/>
        </w:numPr>
        <w:ind w:left="782" w:hanging="357"/>
        <w:contextualSpacing/>
      </w:pPr>
      <w:r w:rsidRPr="005F1669">
        <w:t>any groups that may have high exposures to recreational water.</w:t>
      </w:r>
    </w:p>
    <w:p w14:paraId="36FB0163" w14:textId="77777777" w:rsidR="00137E3A" w:rsidRPr="005F1669" w:rsidRDefault="00000000" w:rsidP="00137E3A">
      <w:r w:rsidRPr="005F1669">
        <w:rPr>
          <w:b/>
        </w:rPr>
        <w:t>Target audience of the Guidelines</w:t>
      </w:r>
      <w:r w:rsidRPr="005F1669">
        <w:t>:</w:t>
      </w:r>
    </w:p>
    <w:p w14:paraId="56710097" w14:textId="77777777" w:rsidR="00137E3A" w:rsidRPr="005F1669" w:rsidRDefault="00000000" w:rsidP="00137E3A">
      <w:r w:rsidRPr="005F1669">
        <w:t>The Guidelines are intended for end users that will implement the Guidelines (government agencies, local councils, private recreational water managers); however, it is anticipated that there will also be significant public interest. It is anticipated that tailored guidance (e.g. plain English fact sheets or summaries) will be developed for specific groups where necessary.</w:t>
      </w:r>
    </w:p>
    <w:p w14:paraId="48308196" w14:textId="77777777" w:rsidR="00137E3A" w:rsidRPr="005F1669" w:rsidRDefault="00137E3A" w:rsidP="00137E3A">
      <w:pPr>
        <w:rPr>
          <w:b/>
        </w:rPr>
      </w:pPr>
    </w:p>
    <w:p w14:paraId="07E84471" w14:textId="77777777" w:rsidR="00137E3A" w:rsidRPr="005F1669" w:rsidRDefault="00000000" w:rsidP="00137E3A">
      <w:pPr>
        <w:pStyle w:val="Appendix"/>
      </w:pPr>
      <w:bookmarkStart w:id="268" w:name="_Toc48299183"/>
      <w:bookmarkStart w:id="269" w:name="_Toc48640164"/>
      <w:r w:rsidRPr="005F1669">
        <w:lastRenderedPageBreak/>
        <w:t>Appendix 3 – List of existing recreational water quality guidelines/reports supplied by RWQAC</w:t>
      </w:r>
      <w:bookmarkEnd w:id="268"/>
      <w:bookmarkEnd w:id="269"/>
    </w:p>
    <w:tbl>
      <w:tblPr>
        <w:tblStyle w:val="EcosleftTableStyle"/>
        <w:tblW w:w="5000" w:type="pct"/>
        <w:tblLayout w:type="fixed"/>
        <w:tblLook w:val="04A0" w:firstRow="1" w:lastRow="0" w:firstColumn="1" w:lastColumn="0" w:noHBand="0" w:noVBand="1"/>
      </w:tblPr>
      <w:tblGrid>
        <w:gridCol w:w="1271"/>
        <w:gridCol w:w="709"/>
        <w:gridCol w:w="5663"/>
      </w:tblGrid>
      <w:tr w:rsidR="00B8056D" w14:paraId="6E2EB1D6" w14:textId="77777777" w:rsidTr="00B805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1" w:type="pct"/>
          </w:tcPr>
          <w:p w14:paraId="74965A92"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Existing recreational water guidelines</w:t>
            </w:r>
            <w:r w:rsidRPr="005F1669">
              <w:rPr>
                <w:rFonts w:asciiTheme="minorHAnsi" w:hAnsiTheme="minorHAnsi" w:cstheme="minorHAnsi"/>
                <w:szCs w:val="16"/>
              </w:rPr>
              <w:br/>
              <w:t>/reports</w:t>
            </w:r>
          </w:p>
        </w:tc>
        <w:tc>
          <w:tcPr>
            <w:tcW w:w="464" w:type="pct"/>
          </w:tcPr>
          <w:p w14:paraId="471D83BB" w14:textId="77777777" w:rsidR="00137E3A" w:rsidRPr="005F1669" w:rsidRDefault="00000000" w:rsidP="004D0C66">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szCs w:val="16"/>
              </w:rPr>
            </w:pPr>
            <w:r w:rsidRPr="005F1669">
              <w:rPr>
                <w:rFonts w:asciiTheme="minorHAnsi" w:hAnsiTheme="minorHAnsi" w:cstheme="minorHAnsi"/>
                <w:szCs w:val="16"/>
              </w:rPr>
              <w:t xml:space="preserve">Relevance </w:t>
            </w:r>
          </w:p>
        </w:tc>
        <w:tc>
          <w:tcPr>
            <w:tcW w:w="3705" w:type="pct"/>
          </w:tcPr>
          <w:p w14:paraId="52537DF7" w14:textId="77777777" w:rsidR="00137E3A" w:rsidRPr="005F1669" w:rsidRDefault="00000000" w:rsidP="004D0C66">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Adopt/adapt suggestions</w:t>
            </w:r>
          </w:p>
          <w:p w14:paraId="68144F2F" w14:textId="77777777" w:rsidR="00137E3A" w:rsidRPr="005F1669" w:rsidRDefault="00137E3A" w:rsidP="004D0C66">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p>
        </w:tc>
      </w:tr>
      <w:tr w:rsidR="00B8056D" w14:paraId="1B50DE45"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106950F0"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 xml:space="preserve">NHMRC </w:t>
            </w:r>
          </w:p>
        </w:tc>
        <w:tc>
          <w:tcPr>
            <w:tcW w:w="464" w:type="pct"/>
          </w:tcPr>
          <w:p w14:paraId="3352B3C5" w14:textId="77777777" w:rsidR="00137E3A" w:rsidRPr="005F1669" w:rsidRDefault="00137E3A"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p>
        </w:tc>
        <w:tc>
          <w:tcPr>
            <w:tcW w:w="3705" w:type="pct"/>
          </w:tcPr>
          <w:p w14:paraId="06C76955"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Recreational guidelines 2008</w:t>
            </w:r>
          </w:p>
          <w:p w14:paraId="2B209069"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 xml:space="preserve">Gaps regarding diffuse sources of faecal contamination (and animal sources) </w:t>
            </w:r>
          </w:p>
        </w:tc>
      </w:tr>
      <w:tr w:rsidR="00B8056D" w14:paraId="5828EDF2" w14:textId="77777777" w:rsidTr="00B8056D">
        <w:tc>
          <w:tcPr>
            <w:cnfStyle w:val="001000000000" w:firstRow="0" w:lastRow="0" w:firstColumn="1" w:lastColumn="0" w:oddVBand="0" w:evenVBand="0" w:oddHBand="0" w:evenHBand="0" w:firstRowFirstColumn="0" w:firstRowLastColumn="0" w:lastRowFirstColumn="0" w:lastRowLastColumn="0"/>
            <w:tcW w:w="831" w:type="pct"/>
            <w:vMerge w:val="restart"/>
          </w:tcPr>
          <w:p w14:paraId="086BB38B" w14:textId="77777777" w:rsidR="00137E3A" w:rsidRPr="005F1669" w:rsidRDefault="00000000" w:rsidP="004D0C66">
            <w:pPr>
              <w:spacing w:before="20" w:after="20" w:line="240" w:lineRule="auto"/>
              <w:rPr>
                <w:rFonts w:asciiTheme="minorHAnsi" w:hAnsiTheme="minorHAnsi" w:cstheme="minorHAnsi"/>
                <w:szCs w:val="16"/>
              </w:rPr>
            </w:pPr>
            <w:proofErr w:type="spellStart"/>
            <w:proofErr w:type="gramStart"/>
            <w:r w:rsidRPr="005F1669">
              <w:rPr>
                <w:rFonts w:asciiTheme="minorHAnsi" w:hAnsiTheme="minorHAnsi" w:cstheme="minorHAnsi"/>
                <w:szCs w:val="16"/>
              </w:rPr>
              <w:t>MoE</w:t>
            </w:r>
            <w:proofErr w:type="spellEnd"/>
            <w:r w:rsidRPr="005F1669">
              <w:rPr>
                <w:rFonts w:asciiTheme="minorHAnsi" w:hAnsiTheme="minorHAnsi" w:cstheme="minorHAnsi"/>
                <w:szCs w:val="16"/>
              </w:rPr>
              <w:t xml:space="preserve">  (</w:t>
            </w:r>
            <w:proofErr w:type="gramEnd"/>
            <w:r w:rsidRPr="005F1669">
              <w:rPr>
                <w:rFonts w:asciiTheme="minorHAnsi" w:hAnsiTheme="minorHAnsi" w:cstheme="minorHAnsi"/>
                <w:szCs w:val="16"/>
              </w:rPr>
              <w:t>NZ)</w:t>
            </w:r>
          </w:p>
        </w:tc>
        <w:tc>
          <w:tcPr>
            <w:tcW w:w="464" w:type="pct"/>
          </w:tcPr>
          <w:p w14:paraId="26D390FF"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1D6E54A4"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proofErr w:type="spellStart"/>
            <w:r w:rsidRPr="005F1669">
              <w:rPr>
                <w:rFonts w:asciiTheme="minorHAnsi" w:hAnsiTheme="minorHAnsi" w:cstheme="minorHAnsi"/>
                <w:bCs/>
                <w:szCs w:val="16"/>
              </w:rPr>
              <w:t>MoE</w:t>
            </w:r>
            <w:proofErr w:type="spellEnd"/>
            <w:r w:rsidRPr="005F1669">
              <w:rPr>
                <w:rFonts w:asciiTheme="minorHAnsi" w:hAnsiTheme="minorHAnsi" w:cstheme="minorHAnsi"/>
                <w:bCs/>
                <w:szCs w:val="16"/>
              </w:rPr>
              <w:t xml:space="preserve"> 2003. New Zealand guidelines 2003</w:t>
            </w:r>
          </w:p>
          <w:p w14:paraId="2CB1CE6D" w14:textId="77777777" w:rsidR="00137E3A" w:rsidRPr="005F1669" w:rsidRDefault="00137E3A"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hyperlink r:id="rId32" w:history="1">
              <w:r w:rsidRPr="005F1669">
                <w:rPr>
                  <w:rStyle w:val="Hyperlink"/>
                  <w:rFonts w:asciiTheme="minorHAnsi" w:hAnsiTheme="minorHAnsi" w:cstheme="minorHAnsi"/>
                  <w:bCs/>
                  <w:szCs w:val="16"/>
                </w:rPr>
                <w:t>https://www.mfe.govt.nz/publications/fresh-water/microbiological-water-quality-guidelines-marine-and-freshwater-0</w:t>
              </w:r>
            </w:hyperlink>
          </w:p>
          <w:p w14:paraId="3C4903F0"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 xml:space="preserve">Contains guidelines relevant to freshwater </w:t>
            </w:r>
          </w:p>
        </w:tc>
      </w:tr>
      <w:tr w:rsidR="00B8056D" w14:paraId="013BBBE9" w14:textId="77777777" w:rsidTr="00B8056D">
        <w:tc>
          <w:tcPr>
            <w:cnfStyle w:val="001000000000" w:firstRow="0" w:lastRow="0" w:firstColumn="1" w:lastColumn="0" w:oddVBand="0" w:evenVBand="0" w:oddHBand="0" w:evenHBand="0" w:firstRowFirstColumn="0" w:firstRowLastColumn="0" w:lastRowFirstColumn="0" w:lastRowLastColumn="0"/>
            <w:tcW w:w="831" w:type="pct"/>
            <w:vMerge/>
          </w:tcPr>
          <w:p w14:paraId="353D3C00" w14:textId="77777777" w:rsidR="00137E3A" w:rsidRPr="005F1669" w:rsidRDefault="00137E3A" w:rsidP="004D0C66">
            <w:pPr>
              <w:spacing w:before="20" w:after="20" w:line="240" w:lineRule="auto"/>
              <w:rPr>
                <w:rFonts w:asciiTheme="minorHAnsi" w:hAnsiTheme="minorHAnsi" w:cstheme="minorHAnsi"/>
                <w:szCs w:val="16"/>
              </w:rPr>
            </w:pPr>
          </w:p>
        </w:tc>
        <w:tc>
          <w:tcPr>
            <w:tcW w:w="464" w:type="pct"/>
          </w:tcPr>
          <w:p w14:paraId="093392BC"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1A90FBC2" w14:textId="77777777" w:rsidR="00137E3A" w:rsidRPr="005F1669" w:rsidRDefault="00137E3A"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p w14:paraId="47170390"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roofErr w:type="spellStart"/>
            <w:r w:rsidRPr="005F1669">
              <w:rPr>
                <w:rFonts w:asciiTheme="minorHAnsi" w:hAnsiTheme="minorHAnsi" w:cstheme="minorHAnsi"/>
                <w:szCs w:val="16"/>
              </w:rPr>
              <w:t>MoE</w:t>
            </w:r>
            <w:proofErr w:type="spellEnd"/>
            <w:r w:rsidRPr="005F1669">
              <w:rPr>
                <w:rFonts w:asciiTheme="minorHAnsi" w:hAnsiTheme="minorHAnsi" w:cstheme="minorHAnsi"/>
                <w:szCs w:val="16"/>
              </w:rPr>
              <w:t xml:space="preserve"> 2018. Regional information for setting draft targets for swimmable lakes and rivers A report on work underway to improve water quality in terms of effects on human health</w:t>
            </w:r>
          </w:p>
          <w:p w14:paraId="58F08D18" w14:textId="77777777" w:rsidR="00137E3A" w:rsidRPr="005F1669" w:rsidRDefault="00137E3A"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33" w:history="1">
              <w:r w:rsidRPr="005F1669">
                <w:rPr>
                  <w:rStyle w:val="Hyperlink"/>
                  <w:rFonts w:asciiTheme="minorHAnsi" w:hAnsiTheme="minorHAnsi" w:cstheme="minorHAnsi"/>
                  <w:szCs w:val="16"/>
                </w:rPr>
                <w:t>https://www.mfe.govt.nz/sites/default/files/media/Fresh%20water/Regional%20information%20for%20setting%20draft%20targets%20for%20swimmable%20lakes%20and%20rivers-final.pdf</w:t>
              </w:r>
            </w:hyperlink>
          </w:p>
          <w:p w14:paraId="1F61AD22"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Catchment wide approach</w:t>
            </w:r>
          </w:p>
        </w:tc>
      </w:tr>
      <w:tr w:rsidR="00B8056D" w14:paraId="0A61D983"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6BA482DA"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OEH NSW 2011</w:t>
            </w:r>
          </w:p>
        </w:tc>
        <w:tc>
          <w:tcPr>
            <w:tcW w:w="464" w:type="pct"/>
          </w:tcPr>
          <w:p w14:paraId="213CE1A8"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37A99DCF"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OEH NSW, 2011. Protocol for assessment and management of microbial risks in recreational waters. Office of Environment &amp; Heritage, NSW, Sydney.</w:t>
            </w:r>
          </w:p>
          <w:p w14:paraId="0117D563"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Provides a simple template for sanitary inspections</w:t>
            </w:r>
          </w:p>
        </w:tc>
      </w:tr>
      <w:tr w:rsidR="00B8056D" w14:paraId="659C28F3"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66E21FF3"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 xml:space="preserve">EPA Victoria </w:t>
            </w:r>
          </w:p>
        </w:tc>
        <w:tc>
          <w:tcPr>
            <w:tcW w:w="464" w:type="pct"/>
          </w:tcPr>
          <w:p w14:paraId="0BF09CD0"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28BC862B"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Pending publication related to QMRA study in Port Phillip Bay, Victoria</w:t>
            </w:r>
          </w:p>
          <w:p w14:paraId="6373F8B6"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Provides a simplified adaptation of sanitary inspection template from OEH NSW 2011</w:t>
            </w:r>
          </w:p>
          <w:p w14:paraId="731936D4"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Provides key assumptions for a QMRA model (volume of ingestion, dose-response models, probability of getting ill when infected, etc.)</w:t>
            </w:r>
          </w:p>
          <w:p w14:paraId="2959659E"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6"/>
              </w:rPr>
            </w:pPr>
            <w:r w:rsidRPr="005F1669">
              <w:rPr>
                <w:rFonts w:asciiTheme="minorHAnsi" w:hAnsiTheme="minorHAnsi" w:cstheme="minorHAnsi"/>
                <w:bCs/>
                <w:szCs w:val="16"/>
              </w:rPr>
              <w:t>Results will also be published in peer-reviewed articles (journals TBC)</w:t>
            </w:r>
          </w:p>
        </w:tc>
      </w:tr>
      <w:tr w:rsidR="00B8056D" w14:paraId="66A69E99"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32DBE837"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 xml:space="preserve">US EPA </w:t>
            </w:r>
          </w:p>
        </w:tc>
        <w:tc>
          <w:tcPr>
            <w:tcW w:w="464" w:type="pct"/>
          </w:tcPr>
          <w:p w14:paraId="39685C13"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73A1136D"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 xml:space="preserve">U.S. EPA 2005. The EMPACT Beaches Project: results from a study on microbiological monitoring in recreational waters. National Exposure Research Laboratory, Office of Research and Development, United States Environmental Protection Agency, Cincinnati, Ohio. </w:t>
            </w:r>
          </w:p>
          <w:p w14:paraId="0573243A"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 xml:space="preserve">USEPA 2012. Recreational Water Quality Criteria. U.S.  Environmental Protection Agency, Office of Water, Washington, DC. EPA 820-F-12-058 Available at: </w:t>
            </w:r>
            <w:hyperlink r:id="rId34">
              <w:r w:rsidR="00137E3A" w:rsidRPr="005F1669">
                <w:rPr>
                  <w:rStyle w:val="Hyperlink"/>
                  <w:rFonts w:asciiTheme="minorHAnsi" w:hAnsiTheme="minorHAnsi" w:cstheme="minorHAnsi"/>
                  <w:szCs w:val="16"/>
                </w:rPr>
                <w:t>https://www.epa.gov/sites/production/files/2015</w:t>
              </w:r>
            </w:hyperlink>
            <w:hyperlink r:id="rId35">
              <w:r w:rsidR="00137E3A" w:rsidRPr="005F1669">
                <w:rPr>
                  <w:rStyle w:val="Hyperlink"/>
                  <w:rFonts w:asciiTheme="minorHAnsi" w:hAnsiTheme="minorHAnsi" w:cstheme="minorHAnsi"/>
                  <w:szCs w:val="16"/>
                </w:rPr>
                <w:t>-</w:t>
              </w:r>
            </w:hyperlink>
            <w:hyperlink r:id="rId36">
              <w:r w:rsidR="00137E3A" w:rsidRPr="005F1669">
                <w:rPr>
                  <w:rStyle w:val="Hyperlink"/>
                  <w:rFonts w:asciiTheme="minorHAnsi" w:hAnsiTheme="minorHAnsi" w:cstheme="minorHAnsi"/>
                  <w:szCs w:val="16"/>
                </w:rPr>
                <w:t>10/documents/rwqc2012.pdf</w:t>
              </w:r>
            </w:hyperlink>
            <w:hyperlink r:id="rId37">
              <w:r w:rsidR="00137E3A" w:rsidRPr="005F1669">
                <w:rPr>
                  <w:rStyle w:val="Hyperlink"/>
                  <w:rFonts w:asciiTheme="minorHAnsi" w:hAnsiTheme="minorHAnsi" w:cstheme="minorHAnsi"/>
                  <w:szCs w:val="16"/>
                </w:rPr>
                <w:t xml:space="preserve"> </w:t>
              </w:r>
            </w:hyperlink>
          </w:p>
          <w:p w14:paraId="2D4180A4"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 xml:space="preserve">U.S. EPA 2010. Quantitative Microbial Risk Assessment to Estimate Illness in Fresh water Impacted by Agricultural Animal Sources of </w:t>
            </w:r>
            <w:proofErr w:type="spellStart"/>
            <w:r w:rsidRPr="005F1669">
              <w:rPr>
                <w:rFonts w:asciiTheme="minorHAnsi" w:hAnsiTheme="minorHAnsi" w:cstheme="minorHAnsi"/>
                <w:szCs w:val="16"/>
              </w:rPr>
              <w:t>Fecal</w:t>
            </w:r>
            <w:proofErr w:type="spellEnd"/>
            <w:r w:rsidRPr="005F1669">
              <w:rPr>
                <w:rFonts w:asciiTheme="minorHAnsi" w:hAnsiTheme="minorHAnsi" w:cstheme="minorHAnsi"/>
                <w:szCs w:val="16"/>
              </w:rPr>
              <w:t xml:space="preserve"> Contamination. EPA 822-R-10-005. Available at: </w:t>
            </w:r>
            <w:hyperlink r:id="rId38" w:history="1">
              <w:r w:rsidR="00137E3A" w:rsidRPr="005F1669">
                <w:rPr>
                  <w:rStyle w:val="Hyperlink"/>
                  <w:rFonts w:asciiTheme="minorHAnsi" w:hAnsiTheme="minorHAnsi" w:cstheme="minorHAnsi"/>
                  <w:szCs w:val="16"/>
                </w:rPr>
                <w:t>http://water.epa.gov/scitech/swguidance/standards/criteria/health/recreation/upload/P4-QMRA508.pdf</w:t>
              </w:r>
            </w:hyperlink>
          </w:p>
          <w:p w14:paraId="44F0D690"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US EPA, 2010. Comparison and Evaluation of Epidemiological Study Designs of Health Effects Associated with Recreational Water Use.</w:t>
            </w:r>
          </w:p>
          <w:p w14:paraId="66643AFC"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US EPA, 2014. Microbial Risk Assessment (MRA) Tools, Methods and Approaches for Water Media. US EPA Office of Water, Washington DC.</w:t>
            </w:r>
          </w:p>
          <w:p w14:paraId="2E37CC3C"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US EPA, 2016. 2016 Coliphage Experts Workshop: Discussion Topics and Findings No. EPA 823-F-16-001. Washington D.C.</w:t>
            </w:r>
          </w:p>
          <w:p w14:paraId="2DA2E8D9" w14:textId="77777777" w:rsidR="00137E3A" w:rsidRPr="005F1669" w:rsidRDefault="00137E3A"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p w14:paraId="5DCB9882"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Review evidence of risks related to agriculture sources of faecal contamination and tools for monitoring and risk assessment</w:t>
            </w:r>
          </w:p>
        </w:tc>
      </w:tr>
      <w:tr w:rsidR="00B8056D" w14:paraId="1D97353A"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211F3896"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State of Hawaii</w:t>
            </w:r>
          </w:p>
        </w:tc>
        <w:tc>
          <w:tcPr>
            <w:tcW w:w="464" w:type="pct"/>
          </w:tcPr>
          <w:p w14:paraId="45CAA6A3"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0A679462"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State of Hawaii Water Quality Standards, 2014. Available at:</w:t>
            </w:r>
          </w:p>
          <w:p w14:paraId="42B42CEC" w14:textId="77777777" w:rsidR="00137E3A" w:rsidRPr="005F1669" w:rsidRDefault="00137E3A"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39" w:history="1">
              <w:r w:rsidRPr="005F1669">
                <w:rPr>
                  <w:rStyle w:val="Hyperlink"/>
                  <w:rFonts w:asciiTheme="minorHAnsi" w:hAnsiTheme="minorHAnsi" w:cstheme="minorHAnsi"/>
                  <w:szCs w:val="16"/>
                </w:rPr>
                <w:t>https://health.hawaii.gov/cwb/files/2013/04/Clean_Water_Branch_HAR_11-54_20141115.pdf</w:t>
              </w:r>
            </w:hyperlink>
          </w:p>
          <w:p w14:paraId="152C31DA"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Catchment-wide approach to recreational water quality with water quality certification</w:t>
            </w:r>
          </w:p>
          <w:p w14:paraId="5B81430C"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lastRenderedPageBreak/>
              <w:t>Beach report available at:</w:t>
            </w:r>
          </w:p>
          <w:p w14:paraId="08F60ECF" w14:textId="77777777" w:rsidR="00137E3A" w:rsidRPr="005F1669" w:rsidRDefault="00137E3A"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40" w:anchor="Identifying_Sources_of_Contamination_in_Nawiliwili_Bay_and_Hanalei_Bay" w:history="1">
              <w:r w:rsidRPr="005F1669">
                <w:rPr>
                  <w:rStyle w:val="Hyperlink"/>
                  <w:rFonts w:asciiTheme="minorHAnsi" w:hAnsiTheme="minorHAnsi" w:cstheme="minorHAnsi"/>
                  <w:szCs w:val="16"/>
                </w:rPr>
                <w:t>http://www.beachapedia.org/State_of_the_Beach/State_Reports/HI/Water_Quality#Identifying_Sources_of_Contamination_in_Nawiliwili_Bay_and_Hanalei_Bay</w:t>
              </w:r>
            </w:hyperlink>
          </w:p>
          <w:p w14:paraId="62A2E0CE"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Tiered approach to monitoring and identification of contamination sources</w:t>
            </w:r>
          </w:p>
        </w:tc>
      </w:tr>
      <w:tr w:rsidR="00B8056D" w14:paraId="504A4232"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4CE1A53F"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 xml:space="preserve">WHO </w:t>
            </w:r>
          </w:p>
        </w:tc>
        <w:tc>
          <w:tcPr>
            <w:tcW w:w="464" w:type="pct"/>
          </w:tcPr>
          <w:p w14:paraId="078D3E0D"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50923C3B"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WHO, 2003. Guidelines for Safe Recreational-water Environments, Coastal and Fresh-waters, vol. 1. World Health Organization, Geneva.</w:t>
            </w:r>
          </w:p>
          <w:p w14:paraId="151D9687"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Revision underway.</w:t>
            </w:r>
          </w:p>
          <w:p w14:paraId="2B246C85"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WHO, 2016. Quantitative Microbial Risk Assessment: Application for Water Safety Management. World Health Organization, Geneva</w:t>
            </w:r>
          </w:p>
          <w:p w14:paraId="2F63FBFD" w14:textId="77777777" w:rsidR="00137E3A" w:rsidRPr="005F1669" w:rsidRDefault="00137E3A"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hyperlink r:id="rId41" w:history="1">
              <w:r w:rsidRPr="005F1669">
                <w:rPr>
                  <w:rStyle w:val="Hyperlink"/>
                  <w:rFonts w:asciiTheme="minorHAnsi" w:hAnsiTheme="minorHAnsi" w:cstheme="minorHAnsi"/>
                  <w:szCs w:val="16"/>
                </w:rPr>
                <w:t>https://www.who.int/water_sanitation_health/publications/srwe1/en/</w:t>
              </w:r>
            </w:hyperlink>
          </w:p>
          <w:p w14:paraId="29C6F24D"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Describes tiered risk assessment approach to assess to water quality with examples in various settings</w:t>
            </w:r>
          </w:p>
        </w:tc>
      </w:tr>
      <w:tr w:rsidR="00B8056D" w14:paraId="30EA1F51"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4BDA6A48"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enHealth, 2012.</w:t>
            </w:r>
          </w:p>
        </w:tc>
        <w:tc>
          <w:tcPr>
            <w:tcW w:w="464" w:type="pct"/>
          </w:tcPr>
          <w:p w14:paraId="152C1823"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57A6B13C"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Environmental health risk assessment: - Guidelines for assessing human health risks from environmental hazards. Commonwealth of Australia</w:t>
            </w:r>
          </w:p>
        </w:tc>
      </w:tr>
      <w:tr w:rsidR="00B8056D" w14:paraId="7A62C132"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20C03C12"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NRMM 2006</w:t>
            </w:r>
          </w:p>
        </w:tc>
        <w:tc>
          <w:tcPr>
            <w:tcW w:w="464" w:type="pct"/>
          </w:tcPr>
          <w:p w14:paraId="09CD499F"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238E0C64"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Australian Guidelines for water recycling: Managing health and environmental risks (Phase 1). Natural Resource Management Ministerial Council, Environment Protection and Heritage Council, Australian Health Minister’s Conference, Canberra, Australia.</w:t>
            </w:r>
          </w:p>
          <w:p w14:paraId="1B7E1193"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Provide dose-response models and approach to risk assessment.</w:t>
            </w:r>
          </w:p>
          <w:p w14:paraId="4E75058D"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Recent review should be finalised soon</w:t>
            </w:r>
          </w:p>
        </w:tc>
      </w:tr>
      <w:tr w:rsidR="00B8056D" w14:paraId="7CEF0AA8" w14:textId="77777777" w:rsidTr="00B8056D">
        <w:tc>
          <w:tcPr>
            <w:cnfStyle w:val="001000000000" w:firstRow="0" w:lastRow="0" w:firstColumn="1" w:lastColumn="0" w:oddVBand="0" w:evenVBand="0" w:oddHBand="0" w:evenHBand="0" w:firstRowFirstColumn="0" w:firstRowLastColumn="0" w:lastRowFirstColumn="0" w:lastRowLastColumn="0"/>
            <w:tcW w:w="831" w:type="pct"/>
          </w:tcPr>
          <w:p w14:paraId="399A863D" w14:textId="77777777" w:rsidR="00137E3A" w:rsidRPr="005F1669" w:rsidRDefault="00000000" w:rsidP="004D0C66">
            <w:pPr>
              <w:spacing w:before="20" w:after="20" w:line="240" w:lineRule="auto"/>
              <w:rPr>
                <w:rFonts w:asciiTheme="minorHAnsi" w:hAnsiTheme="minorHAnsi" w:cstheme="minorHAnsi"/>
                <w:szCs w:val="16"/>
              </w:rPr>
            </w:pPr>
            <w:r w:rsidRPr="005F1669">
              <w:rPr>
                <w:rFonts w:asciiTheme="minorHAnsi" w:hAnsiTheme="minorHAnsi" w:cstheme="minorHAnsi"/>
                <w:szCs w:val="16"/>
              </w:rPr>
              <w:t>Health Canada 2012</w:t>
            </w:r>
          </w:p>
        </w:tc>
        <w:tc>
          <w:tcPr>
            <w:tcW w:w="464" w:type="pct"/>
          </w:tcPr>
          <w:p w14:paraId="781C9B5D"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u w:val="single"/>
              </w:rPr>
            </w:pPr>
            <w:r w:rsidRPr="005F1669">
              <w:rPr>
                <w:rFonts w:asciiTheme="minorHAnsi" w:hAnsiTheme="minorHAnsi" w:cstheme="minorHAnsi"/>
                <w:b/>
                <w:szCs w:val="16"/>
                <w:u w:val="single"/>
              </w:rPr>
              <w:t>Y</w:t>
            </w:r>
          </w:p>
        </w:tc>
        <w:tc>
          <w:tcPr>
            <w:tcW w:w="3705" w:type="pct"/>
          </w:tcPr>
          <w:p w14:paraId="7C812A61"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Health Canada 2012. Guidelines for Canadian Recreational Water Quality, Third Edition. Water, Air and Climate Change Bureau, Healthy Environments and Consumer Safety Branch, Health Canada, Ottawa, Ontario.</w:t>
            </w:r>
          </w:p>
          <w:p w14:paraId="0243C527" w14:textId="77777777" w:rsidR="00137E3A" w:rsidRPr="005F1669" w:rsidRDefault="00000000" w:rsidP="004D0C6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 xml:space="preserve">Provides good information on indicators and gaps in knowledge. Good descriptions of </w:t>
            </w:r>
            <w:proofErr w:type="gramStart"/>
            <w:r w:rsidRPr="005F1669">
              <w:rPr>
                <w:rFonts w:asciiTheme="minorHAnsi" w:hAnsiTheme="minorHAnsi" w:cstheme="minorHAnsi"/>
                <w:szCs w:val="16"/>
              </w:rPr>
              <w:t>science based</w:t>
            </w:r>
            <w:proofErr w:type="gramEnd"/>
            <w:r w:rsidRPr="005F1669">
              <w:rPr>
                <w:rFonts w:asciiTheme="minorHAnsi" w:hAnsiTheme="minorHAnsi" w:cstheme="minorHAnsi"/>
                <w:szCs w:val="16"/>
              </w:rPr>
              <w:t xml:space="preserve"> evidence to develop guidelines.</w:t>
            </w:r>
          </w:p>
        </w:tc>
      </w:tr>
    </w:tbl>
    <w:p w14:paraId="7978D6A7" w14:textId="77777777" w:rsidR="00137E3A" w:rsidRPr="005F1669" w:rsidRDefault="00137E3A" w:rsidP="00137E3A"/>
    <w:p w14:paraId="2BCFACBF" w14:textId="77777777" w:rsidR="00137E3A" w:rsidRPr="005F1669" w:rsidRDefault="00137E3A" w:rsidP="00137E3A">
      <w:pPr>
        <w:rPr>
          <w:rFonts w:cs="Arial"/>
        </w:rPr>
      </w:pPr>
    </w:p>
    <w:p w14:paraId="5922DA66" w14:textId="77777777" w:rsidR="00137E3A" w:rsidRPr="005F1669" w:rsidRDefault="00000000" w:rsidP="00137E3A">
      <w:pPr>
        <w:pStyle w:val="Appendix"/>
      </w:pPr>
      <w:bookmarkStart w:id="270" w:name="_Toc48299185"/>
      <w:bookmarkStart w:id="271" w:name="_Toc48640165"/>
      <w:r w:rsidRPr="005F1669">
        <w:lastRenderedPageBreak/>
        <w:t xml:space="preserve">Appendix </w:t>
      </w:r>
      <w:r w:rsidR="004B13BB" w:rsidRPr="005F1669">
        <w:t>4</w:t>
      </w:r>
      <w:r w:rsidRPr="005F1669">
        <w:t xml:space="preserve"> - PRISMA 2009 Flow Diagram</w:t>
      </w:r>
      <w:bookmarkEnd w:id="270"/>
      <w:bookmarkEnd w:id="271"/>
    </w:p>
    <w:p w14:paraId="2921720B" w14:textId="77777777" w:rsidR="00137E3A" w:rsidRPr="005F1669" w:rsidRDefault="00000000" w:rsidP="00137E3A">
      <w:r w:rsidRPr="005F1669">
        <w:rPr>
          <w:noProof/>
        </w:rPr>
        <w:drawing>
          <wp:inline distT="0" distB="0" distL="0" distR="0" wp14:anchorId="231AEF48" wp14:editId="5B5A56A0">
            <wp:extent cx="4768850" cy="7664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68850" cy="7664450"/>
                    </a:xfrm>
                    <a:prstGeom prst="rect">
                      <a:avLst/>
                    </a:prstGeom>
                    <a:noFill/>
                    <a:ln>
                      <a:noFill/>
                    </a:ln>
                  </pic:spPr>
                </pic:pic>
              </a:graphicData>
            </a:graphic>
          </wp:inline>
        </w:drawing>
      </w:r>
    </w:p>
    <w:p w14:paraId="0320D48F" w14:textId="77777777" w:rsidR="00137E3A" w:rsidRPr="005F1669" w:rsidRDefault="00000000" w:rsidP="00137E3A">
      <w:pPr>
        <w:rPr>
          <w:rFonts w:ascii="Calibri Light" w:eastAsia="Arial Unicode MS" w:hAnsi="Calibri Light" w:cs="Arial"/>
          <w:sz w:val="18"/>
          <w:szCs w:val="20"/>
          <w:lang w:eastAsia="en-US"/>
        </w:rPr>
      </w:pPr>
      <w:r w:rsidRPr="005F1669">
        <w:rPr>
          <w:rFonts w:asciiTheme="minorHAnsi" w:hAnsiTheme="minorHAnsi" w:cstheme="minorHAnsi"/>
          <w:i/>
          <w:iCs/>
        </w:rPr>
        <w:lastRenderedPageBreak/>
        <w:t xml:space="preserve">Source: </w:t>
      </w:r>
      <w:r w:rsidRPr="005F1669">
        <w:rPr>
          <w:rFonts w:asciiTheme="minorHAnsi" w:hAnsiTheme="minorHAnsi" w:cstheme="minorHAnsi"/>
          <w:i/>
          <w:iCs/>
        </w:rPr>
        <w:fldChar w:fldCharType="begin"/>
      </w:r>
      <w:r w:rsidRPr="005F1669">
        <w:rPr>
          <w:rFonts w:asciiTheme="minorHAnsi" w:hAnsiTheme="minorHAnsi" w:cstheme="minorHAnsi"/>
          <w:i/>
          <w:iCs/>
        </w:rPr>
        <w:instrText xml:space="preserve"> ADDIN ZOTERO_ITEM CSL_CITATION {"citationID":"SCddGIi7","properties":{"custom":"Moher, Liberati, {\\i{}et al}., (2009)","formattedCitation":"Moher, Liberati, {\\i{}et al}., (2009)","plainCitation":"Moher, Liberati, et al., (2009)","noteIndex":0},"citationItems":[{"id":11698,"uris":["http://zotero.org/users/148142/items/GYJRFT3J"],"uri":["http://zotero.org/users/148142/items/GYJRFT3J"],"itemData":{"id":11698,"type":"article-journal","container-title":"PLoS Medicine","DOI":"10.1371/journal.pmed.1000097","ISSN":"1549-1676","issue":"7","journalAbbreviation":"PLoS Med","language":"en","page":"e1000097","source":"DOI.org (Crossref)","title":"Preferred Reporting Items for Systematic Reviews and Meta-Analyses: The PRISMA Statement","title-short":"Preferred Reporting Items for Systematic Reviews and Meta-Analyses","URL":"https://dx.plos.org/10.1371/journal.pmed.1000097","volume":"6","author":[{"family":"Moher","given":"David"},{"family":"Liberati","given":"Alessandro"},{"family":"Tetzlaff","given":"Jennifer"},{"family":"Altman","given":"Douglas G."},{"literal":"The PRISMA Group"}],"accessed":{"date-parts":[["2020",6,3]]},"issued":{"date-parts":[["2009",7,21]]}}}],"schema":"https://github.com/citation-style-language/schema/raw/master/csl-citation.json"} </w:instrText>
      </w:r>
      <w:r w:rsidRPr="005F1669">
        <w:rPr>
          <w:rFonts w:asciiTheme="minorHAnsi" w:hAnsiTheme="minorHAnsi" w:cstheme="minorHAnsi"/>
          <w:i/>
          <w:iCs/>
        </w:rPr>
        <w:fldChar w:fldCharType="separate"/>
      </w:r>
      <w:r w:rsidRPr="005F1669">
        <w:rPr>
          <w:rFonts w:ascii="Calibri" w:hAnsi="Calibri" w:cs="Calibri"/>
        </w:rPr>
        <w:t xml:space="preserve">Moher, Liberati, </w:t>
      </w:r>
      <w:r w:rsidRPr="005F1669">
        <w:rPr>
          <w:rFonts w:ascii="Calibri" w:hAnsi="Calibri" w:cs="Calibri"/>
          <w:i/>
          <w:iCs/>
        </w:rPr>
        <w:t>et al</w:t>
      </w:r>
      <w:r w:rsidRPr="005F1669">
        <w:rPr>
          <w:rFonts w:ascii="Calibri" w:hAnsi="Calibri" w:cs="Calibri"/>
        </w:rPr>
        <w:t>., (2009)</w:t>
      </w:r>
      <w:r w:rsidRPr="005F1669">
        <w:rPr>
          <w:rFonts w:asciiTheme="minorHAnsi" w:hAnsiTheme="minorHAnsi" w:cstheme="minorHAnsi"/>
          <w:i/>
          <w:iCs/>
        </w:rPr>
        <w:fldChar w:fldCharType="end"/>
      </w:r>
    </w:p>
    <w:p w14:paraId="1D872D25" w14:textId="77777777" w:rsidR="00137E3A" w:rsidRPr="005F1669" w:rsidRDefault="00137E3A" w:rsidP="00137E3A">
      <w:pPr>
        <w:sectPr w:rsidR="00137E3A" w:rsidRPr="005F1669" w:rsidSect="004D0C66">
          <w:headerReference w:type="even" r:id="rId43"/>
          <w:headerReference w:type="default" r:id="rId44"/>
          <w:footerReference w:type="even" r:id="rId45"/>
          <w:footerReference w:type="default" r:id="rId46"/>
          <w:headerReference w:type="first" r:id="rId47"/>
          <w:footerReference w:type="first" r:id="rId48"/>
          <w:pgSz w:w="11906" w:h="16838"/>
          <w:pgMar w:top="1588" w:right="1418" w:bottom="1418" w:left="2835" w:header="680" w:footer="709" w:gutter="0"/>
          <w:cols w:space="708"/>
          <w:titlePg/>
          <w:docGrid w:linePitch="360"/>
        </w:sectPr>
      </w:pPr>
    </w:p>
    <w:p w14:paraId="65DBAAF3" w14:textId="77777777" w:rsidR="00137E3A" w:rsidRPr="005F1669" w:rsidRDefault="00000000" w:rsidP="00137E3A">
      <w:pPr>
        <w:pStyle w:val="Appendix"/>
        <w:spacing w:before="0" w:after="0"/>
      </w:pPr>
      <w:bookmarkStart w:id="272" w:name="_Toc48299186"/>
      <w:bookmarkStart w:id="273" w:name="_Toc48640166"/>
      <w:r w:rsidRPr="005F1669">
        <w:lastRenderedPageBreak/>
        <w:t xml:space="preserve">Appendix </w:t>
      </w:r>
      <w:r w:rsidR="004B13BB" w:rsidRPr="005F1669">
        <w:t>5</w:t>
      </w:r>
      <w:r w:rsidRPr="005F1669">
        <w:t xml:space="preserve"> - CASP (Critical Appraisal Skills Program) Combined query table</w:t>
      </w:r>
      <w:bookmarkEnd w:id="272"/>
      <w:bookmarkEnd w:id="273"/>
    </w:p>
    <w:p w14:paraId="373A1A33" w14:textId="77777777" w:rsidR="00137E3A" w:rsidRPr="005F1669" w:rsidRDefault="00000000" w:rsidP="00137E3A">
      <w:r w:rsidRPr="005F1669">
        <w:rPr>
          <w:noProof/>
        </w:rPr>
        <w:lastRenderedPageBreak/>
        <w:drawing>
          <wp:inline distT="0" distB="0" distL="0" distR="0" wp14:anchorId="33BA1E2E" wp14:editId="06248D53">
            <wp:extent cx="9119703" cy="4889500"/>
            <wp:effectExtent l="0" t="0" r="571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142563" cy="4901756"/>
                    </a:xfrm>
                    <a:prstGeom prst="rect">
                      <a:avLst/>
                    </a:prstGeom>
                    <a:noFill/>
                  </pic:spPr>
                </pic:pic>
              </a:graphicData>
            </a:graphic>
          </wp:inline>
        </w:drawing>
      </w:r>
    </w:p>
    <w:p w14:paraId="4B0BDBE9" w14:textId="77777777" w:rsidR="00137E3A" w:rsidRPr="005F1669" w:rsidRDefault="00000000" w:rsidP="00137E3A">
      <w:r w:rsidRPr="005F1669">
        <w:rPr>
          <w:noProof/>
        </w:rPr>
        <w:lastRenderedPageBreak/>
        <w:drawing>
          <wp:inline distT="0" distB="0" distL="0" distR="0" wp14:anchorId="434E6EFC" wp14:editId="33049E7A">
            <wp:extent cx="8989929" cy="415925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9115500" cy="4217346"/>
                    </a:xfrm>
                    <a:prstGeom prst="rect">
                      <a:avLst/>
                    </a:prstGeom>
                    <a:noFill/>
                  </pic:spPr>
                </pic:pic>
              </a:graphicData>
            </a:graphic>
          </wp:inline>
        </w:drawing>
      </w:r>
    </w:p>
    <w:p w14:paraId="21005B21" w14:textId="77777777" w:rsidR="00137E3A" w:rsidRPr="005F1669" w:rsidRDefault="00000000" w:rsidP="00137E3A">
      <w:r w:rsidRPr="005F1669">
        <w:t xml:space="preserve">Source: </w:t>
      </w:r>
      <w:r w:rsidRPr="005F1669">
        <w:fldChar w:fldCharType="begin"/>
      </w:r>
      <w:r w:rsidRPr="005F1669">
        <w:instrText xml:space="preserve"> ADDIN ZOTERO_ITEM CSL_CITATION {"citationID":"46ixhNui","properties":{"custom":"Oxford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5F1669">
        <w:fldChar w:fldCharType="separate"/>
      </w:r>
      <w:r w:rsidRPr="005F1669">
        <w:rPr>
          <w:rFonts w:cs="Arial"/>
        </w:rPr>
        <w:t>Oxford CTVH (2020)</w:t>
      </w:r>
      <w:r w:rsidRPr="005F1669">
        <w:fldChar w:fldCharType="end"/>
      </w:r>
    </w:p>
    <w:p w14:paraId="25B4C088" w14:textId="77777777" w:rsidR="00137E3A" w:rsidRPr="005F1669" w:rsidRDefault="00137E3A" w:rsidP="00137E3A"/>
    <w:p w14:paraId="224AD615" w14:textId="77777777" w:rsidR="00137E3A" w:rsidRPr="005F1669" w:rsidRDefault="00137E3A" w:rsidP="00137E3A">
      <w:pPr>
        <w:sectPr w:rsidR="00137E3A" w:rsidRPr="005F1669" w:rsidSect="00427DF0">
          <w:headerReference w:type="default" r:id="rId51"/>
          <w:pgSz w:w="16838" w:h="11906" w:orient="landscape"/>
          <w:pgMar w:top="1758" w:right="1588" w:bottom="1418" w:left="1418" w:header="680" w:footer="709" w:gutter="0"/>
          <w:cols w:space="708"/>
          <w:docGrid w:linePitch="360"/>
        </w:sectPr>
      </w:pPr>
    </w:p>
    <w:p w14:paraId="2C03B1B5" w14:textId="77777777" w:rsidR="00137E3A" w:rsidRPr="005F1669" w:rsidRDefault="00000000" w:rsidP="00137E3A">
      <w:pPr>
        <w:pStyle w:val="Appendix"/>
        <w:rPr>
          <w:b w:val="0"/>
        </w:rPr>
      </w:pPr>
      <w:bookmarkStart w:id="274" w:name="_Toc48299187"/>
      <w:bookmarkStart w:id="275" w:name="_Toc48640167"/>
      <w:r w:rsidRPr="005F1669">
        <w:lastRenderedPageBreak/>
        <w:t xml:space="preserve">Appendix </w:t>
      </w:r>
      <w:r w:rsidR="004B13BB" w:rsidRPr="005F1669">
        <w:t>6</w:t>
      </w:r>
      <w:r w:rsidRPr="005F1669">
        <w:t xml:space="preserve"> - Study type definitions</w:t>
      </w:r>
      <w:bookmarkEnd w:id="274"/>
      <w:bookmarkEnd w:id="275"/>
    </w:p>
    <w:tbl>
      <w:tblPr>
        <w:tblStyle w:val="EcosleftTableStyle"/>
        <w:tblW w:w="5283" w:type="pct"/>
        <w:tblLook w:val="04A0" w:firstRow="1" w:lastRow="0" w:firstColumn="1" w:lastColumn="0" w:noHBand="0" w:noVBand="1"/>
      </w:tblPr>
      <w:tblGrid>
        <w:gridCol w:w="1152"/>
        <w:gridCol w:w="3238"/>
        <w:gridCol w:w="3686"/>
      </w:tblGrid>
      <w:tr w:rsidR="00B8056D" w14:paraId="15C030B8" w14:textId="77777777" w:rsidTr="00B805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3" w:type="pct"/>
          </w:tcPr>
          <w:p w14:paraId="24C52A92" w14:textId="77777777" w:rsidR="00137E3A" w:rsidRPr="005F1669" w:rsidRDefault="00000000" w:rsidP="004D0C66">
            <w:pPr>
              <w:spacing w:before="0" w:after="0" w:line="240" w:lineRule="auto"/>
              <w:rPr>
                <w:rFonts w:ascii="Calibri" w:hAnsi="Calibri" w:cs="Calibri"/>
                <w:szCs w:val="16"/>
              </w:rPr>
            </w:pPr>
            <w:r w:rsidRPr="005F1669">
              <w:rPr>
                <w:rFonts w:ascii="Calibri" w:hAnsi="Calibri" w:cs="Calibri"/>
                <w:szCs w:val="16"/>
              </w:rPr>
              <w:t>Study Type</w:t>
            </w:r>
          </w:p>
        </w:tc>
        <w:tc>
          <w:tcPr>
            <w:tcW w:w="2005" w:type="pct"/>
          </w:tcPr>
          <w:p w14:paraId="3AFEF742" w14:textId="77777777" w:rsidR="00137E3A" w:rsidRPr="005F1669" w:rsidRDefault="00000000" w:rsidP="004D0C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CASP</w:t>
            </w:r>
          </w:p>
          <w:p w14:paraId="62607F1C" w14:textId="77777777" w:rsidR="00137E3A" w:rsidRPr="005F1669" w:rsidRDefault="00137E3A" w:rsidP="004D0C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hyperlink r:id="rId52" w:history="1">
              <w:r w:rsidRPr="005F1669">
                <w:rPr>
                  <w:rStyle w:val="Hyperlink"/>
                  <w:rFonts w:ascii="Calibri" w:hAnsi="Calibri" w:cs="Calibri"/>
                  <w:szCs w:val="16"/>
                </w:rPr>
                <w:t>https://casp-uk.net/glossary/</w:t>
              </w:r>
            </w:hyperlink>
          </w:p>
        </w:tc>
        <w:tc>
          <w:tcPr>
            <w:tcW w:w="2282" w:type="pct"/>
          </w:tcPr>
          <w:p w14:paraId="2AF930BC" w14:textId="77777777" w:rsidR="00137E3A" w:rsidRPr="005F1669" w:rsidRDefault="00000000" w:rsidP="004D0C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Cochrane</w:t>
            </w:r>
          </w:p>
          <w:p w14:paraId="34CF74CA" w14:textId="77777777" w:rsidR="00137E3A" w:rsidRPr="005F1669" w:rsidRDefault="00000000" w:rsidP="004D0C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 xml:space="preserve">More study design definitions at </w:t>
            </w:r>
            <w:hyperlink r:id="rId53" w:history="1">
              <w:r w:rsidR="00137E3A" w:rsidRPr="005F1669">
                <w:rPr>
                  <w:rStyle w:val="Hyperlink"/>
                  <w:rFonts w:ascii="Calibri" w:hAnsi="Calibri" w:cs="Calibri"/>
                  <w:szCs w:val="16"/>
                </w:rPr>
                <w:t>https://community.cochrane.org/glossary</w:t>
              </w:r>
            </w:hyperlink>
          </w:p>
        </w:tc>
      </w:tr>
      <w:tr w:rsidR="00B8056D" w14:paraId="00CB7EE3"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0919B353"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t>Case Control study</w:t>
            </w:r>
          </w:p>
          <w:p w14:paraId="3A013EA2" w14:textId="77777777" w:rsidR="00137E3A" w:rsidRPr="005F1669" w:rsidRDefault="00137E3A" w:rsidP="004D0C66">
            <w:pPr>
              <w:spacing w:before="0" w:after="0" w:line="240" w:lineRule="auto"/>
              <w:rPr>
                <w:rFonts w:ascii="Calibri" w:hAnsi="Calibri" w:cs="Calibri"/>
                <w:szCs w:val="16"/>
              </w:rPr>
            </w:pPr>
          </w:p>
        </w:tc>
        <w:tc>
          <w:tcPr>
            <w:tcW w:w="2005" w:type="pct"/>
          </w:tcPr>
          <w:p w14:paraId="5CCCB1A1"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A case-control study is an epidemiological study that is used to identify risk factors for a medical condition. This type of study compares between two groups of patients, one with and one without the condition, and looks back in time to see how the characteristics of the two groups differ.</w:t>
            </w:r>
          </w:p>
        </w:tc>
        <w:tc>
          <w:tcPr>
            <w:tcW w:w="2282" w:type="pct"/>
          </w:tcPr>
          <w:p w14:paraId="33C75318"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A study that compares people with a specific disease or </w:t>
            </w:r>
            <w:r w:rsidRPr="005F1669">
              <w:rPr>
                <w:rFonts w:ascii="Calibri" w:hAnsi="Calibri" w:cs="Calibri"/>
                <w:b/>
                <w:bCs/>
                <w:szCs w:val="16"/>
              </w:rPr>
              <w:t>outcome</w:t>
            </w:r>
            <w:r w:rsidRPr="005F1669">
              <w:rPr>
                <w:rFonts w:ascii="Calibri" w:hAnsi="Calibri" w:cs="Calibri"/>
                <w:szCs w:val="16"/>
              </w:rPr>
              <w:t> of interest (cases) to people from the same </w:t>
            </w:r>
            <w:r w:rsidRPr="005F1669">
              <w:rPr>
                <w:rFonts w:ascii="Calibri" w:hAnsi="Calibri" w:cs="Calibri"/>
                <w:b/>
                <w:bCs/>
                <w:szCs w:val="16"/>
              </w:rPr>
              <w:t>population</w:t>
            </w:r>
            <w:r w:rsidRPr="005F1669">
              <w:rPr>
                <w:rFonts w:ascii="Calibri" w:hAnsi="Calibri" w:cs="Calibri"/>
                <w:szCs w:val="16"/>
              </w:rPr>
              <w:t> without that disease or outcome (</w:t>
            </w:r>
            <w:r w:rsidRPr="005F1669">
              <w:rPr>
                <w:rFonts w:ascii="Calibri" w:hAnsi="Calibri" w:cs="Calibri"/>
                <w:b/>
                <w:bCs/>
                <w:szCs w:val="16"/>
              </w:rPr>
              <w:t>controls</w:t>
            </w:r>
            <w:r w:rsidRPr="005F1669">
              <w:rPr>
                <w:rFonts w:ascii="Calibri" w:hAnsi="Calibri" w:cs="Calibri"/>
                <w:szCs w:val="16"/>
              </w:rPr>
              <w:t xml:space="preserve">), and which seeks to find associations between the outcome and prior exposure to particular risk factors. This design is particularly useful where the outcome is </w:t>
            </w:r>
            <w:proofErr w:type="gramStart"/>
            <w:r w:rsidRPr="005F1669">
              <w:rPr>
                <w:rFonts w:ascii="Calibri" w:hAnsi="Calibri" w:cs="Calibri"/>
                <w:szCs w:val="16"/>
              </w:rPr>
              <w:t>rare</w:t>
            </w:r>
            <w:proofErr w:type="gramEnd"/>
            <w:r w:rsidRPr="005F1669">
              <w:rPr>
                <w:rFonts w:ascii="Calibri" w:hAnsi="Calibri" w:cs="Calibri"/>
                <w:szCs w:val="16"/>
              </w:rPr>
              <w:t xml:space="preserve"> and past exposure can be reliably measured. Case-control studies are usually </w:t>
            </w:r>
            <w:r w:rsidRPr="005F1669">
              <w:rPr>
                <w:rFonts w:ascii="Calibri" w:hAnsi="Calibri" w:cs="Calibri"/>
                <w:b/>
                <w:bCs/>
                <w:szCs w:val="16"/>
              </w:rPr>
              <w:t>retrospective</w:t>
            </w:r>
            <w:r w:rsidRPr="005F1669">
              <w:rPr>
                <w:rFonts w:ascii="Calibri" w:hAnsi="Calibri" w:cs="Calibri"/>
                <w:szCs w:val="16"/>
              </w:rPr>
              <w:t>, but not always.</w:t>
            </w:r>
          </w:p>
        </w:tc>
      </w:tr>
      <w:tr w:rsidR="00B8056D" w14:paraId="3DD225FB"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19CF82AA"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t>Case study</w:t>
            </w:r>
          </w:p>
          <w:p w14:paraId="48D47013" w14:textId="77777777" w:rsidR="00137E3A" w:rsidRPr="005F1669" w:rsidRDefault="00137E3A" w:rsidP="004D0C66">
            <w:pPr>
              <w:spacing w:before="0" w:after="0" w:line="240" w:lineRule="auto"/>
              <w:rPr>
                <w:rFonts w:ascii="Calibri" w:hAnsi="Calibri" w:cs="Calibri"/>
                <w:szCs w:val="16"/>
              </w:rPr>
            </w:pPr>
          </w:p>
        </w:tc>
        <w:tc>
          <w:tcPr>
            <w:tcW w:w="2005" w:type="pct"/>
          </w:tcPr>
          <w:p w14:paraId="18DC76B6"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A case study is in depth analysis and systematic description of one patient or group of similar patients to promote a detailed understanding of their circumstances.</w:t>
            </w:r>
          </w:p>
        </w:tc>
        <w:tc>
          <w:tcPr>
            <w:tcW w:w="2282" w:type="pct"/>
          </w:tcPr>
          <w:p w14:paraId="5CC2F231"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 xml:space="preserve">A </w:t>
            </w:r>
            <w:proofErr w:type="gramStart"/>
            <w:r w:rsidRPr="005F1669">
              <w:rPr>
                <w:rFonts w:ascii="Calibri" w:hAnsi="Calibri" w:cs="Calibri"/>
                <w:szCs w:val="16"/>
              </w:rPr>
              <w:t>study reporting observations</w:t>
            </w:r>
            <w:proofErr w:type="gramEnd"/>
            <w:r w:rsidRPr="005F1669">
              <w:rPr>
                <w:rFonts w:ascii="Calibri" w:hAnsi="Calibri" w:cs="Calibri"/>
                <w:szCs w:val="16"/>
              </w:rPr>
              <w:t xml:space="preserve"> on a single individual.</w:t>
            </w:r>
          </w:p>
        </w:tc>
      </w:tr>
      <w:tr w:rsidR="00B8056D" w14:paraId="5B2FF482"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4207E267"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t>Case series</w:t>
            </w:r>
          </w:p>
        </w:tc>
        <w:tc>
          <w:tcPr>
            <w:tcW w:w="2005" w:type="pct"/>
          </w:tcPr>
          <w:p w14:paraId="4385698D"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w:t>
            </w:r>
          </w:p>
        </w:tc>
        <w:tc>
          <w:tcPr>
            <w:tcW w:w="2282" w:type="pct"/>
          </w:tcPr>
          <w:p w14:paraId="702F21C8"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 xml:space="preserve">A </w:t>
            </w:r>
            <w:proofErr w:type="gramStart"/>
            <w:r w:rsidRPr="005F1669">
              <w:rPr>
                <w:rFonts w:ascii="Calibri" w:hAnsi="Calibri" w:cs="Calibri"/>
                <w:szCs w:val="16"/>
              </w:rPr>
              <w:t>study reporting observations</w:t>
            </w:r>
            <w:proofErr w:type="gramEnd"/>
            <w:r w:rsidRPr="005F1669">
              <w:rPr>
                <w:rFonts w:ascii="Calibri" w:hAnsi="Calibri" w:cs="Calibri"/>
                <w:szCs w:val="16"/>
              </w:rPr>
              <w:t xml:space="preserve"> on a series of individuals, usually all receiving the same </w:t>
            </w:r>
            <w:r w:rsidRPr="005F1669">
              <w:rPr>
                <w:rFonts w:ascii="Calibri" w:hAnsi="Calibri" w:cs="Calibri"/>
                <w:b/>
                <w:bCs/>
                <w:szCs w:val="16"/>
              </w:rPr>
              <w:t>intervention</w:t>
            </w:r>
            <w:r w:rsidRPr="005F1669">
              <w:rPr>
                <w:rFonts w:ascii="Calibri" w:hAnsi="Calibri" w:cs="Calibri"/>
                <w:szCs w:val="16"/>
              </w:rPr>
              <w:t>, with no </w:t>
            </w:r>
            <w:r w:rsidRPr="005F1669">
              <w:rPr>
                <w:rFonts w:ascii="Calibri" w:hAnsi="Calibri" w:cs="Calibri"/>
                <w:b/>
                <w:bCs/>
                <w:szCs w:val="16"/>
              </w:rPr>
              <w:t>control group</w:t>
            </w:r>
            <w:r w:rsidRPr="005F1669">
              <w:rPr>
                <w:rFonts w:ascii="Calibri" w:hAnsi="Calibri" w:cs="Calibri"/>
                <w:szCs w:val="16"/>
              </w:rPr>
              <w:t>.</w:t>
            </w:r>
          </w:p>
        </w:tc>
      </w:tr>
      <w:tr w:rsidR="00B8056D" w14:paraId="684844BA"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59C40CFF"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t>Cohort study</w:t>
            </w:r>
          </w:p>
          <w:p w14:paraId="51337072" w14:textId="77777777" w:rsidR="00137E3A" w:rsidRPr="005F1669" w:rsidRDefault="00137E3A" w:rsidP="004D0C66">
            <w:pPr>
              <w:spacing w:before="0" w:after="0" w:line="240" w:lineRule="auto"/>
              <w:rPr>
                <w:rFonts w:ascii="Calibri" w:hAnsi="Calibri" w:cs="Calibri"/>
                <w:szCs w:val="16"/>
              </w:rPr>
            </w:pPr>
          </w:p>
        </w:tc>
        <w:tc>
          <w:tcPr>
            <w:tcW w:w="2005" w:type="pct"/>
          </w:tcPr>
          <w:p w14:paraId="3D6DAF23"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 xml:space="preserve">An observational study in which a group of people with a particular exposure (e.g. a putative risk factor or protective factor) and a group of people without this exposure are followed over time. The outcomes of the people in the exposed group are compared to the outcomes of the people in the unexposed group to see if the exposure is associated with </w:t>
            </w:r>
            <w:proofErr w:type="gramStart"/>
            <w:r w:rsidRPr="005F1669">
              <w:rPr>
                <w:rFonts w:ascii="Calibri" w:hAnsi="Calibri" w:cs="Calibri"/>
                <w:szCs w:val="16"/>
              </w:rPr>
              <w:t>particular outcomes</w:t>
            </w:r>
            <w:proofErr w:type="gramEnd"/>
            <w:r w:rsidRPr="005F1669">
              <w:rPr>
                <w:rFonts w:ascii="Calibri" w:hAnsi="Calibri" w:cs="Calibri"/>
                <w:szCs w:val="16"/>
              </w:rPr>
              <w:t xml:space="preserve"> (e.g. getting cancer or length of life).</w:t>
            </w:r>
          </w:p>
        </w:tc>
        <w:tc>
          <w:tcPr>
            <w:tcW w:w="2282" w:type="pct"/>
          </w:tcPr>
          <w:p w14:paraId="33E4B6DE"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An </w:t>
            </w:r>
            <w:r w:rsidRPr="005F1669">
              <w:rPr>
                <w:rFonts w:ascii="Calibri" w:hAnsi="Calibri" w:cs="Calibri"/>
                <w:b/>
                <w:bCs/>
                <w:szCs w:val="16"/>
              </w:rPr>
              <w:t>observational study</w:t>
            </w:r>
            <w:r w:rsidRPr="005F1669">
              <w:rPr>
                <w:rFonts w:ascii="Calibri" w:hAnsi="Calibri" w:cs="Calibri"/>
                <w:szCs w:val="16"/>
              </w:rPr>
              <w:t> in which a defined group of people (the cohort) is followed over time. The </w:t>
            </w:r>
            <w:r w:rsidRPr="005F1669">
              <w:rPr>
                <w:rFonts w:ascii="Calibri" w:hAnsi="Calibri" w:cs="Calibri"/>
                <w:b/>
                <w:bCs/>
                <w:szCs w:val="16"/>
              </w:rPr>
              <w:t>outcomes</w:t>
            </w:r>
            <w:r w:rsidRPr="005F1669">
              <w:rPr>
                <w:rFonts w:ascii="Calibri" w:hAnsi="Calibri" w:cs="Calibri"/>
                <w:szCs w:val="16"/>
              </w:rPr>
              <w:t> of people in subsets of this cohort are compared, to examine people who were exposed or not exposed (or exposed at different levels) to a particular </w:t>
            </w:r>
            <w:r w:rsidRPr="005F1669">
              <w:rPr>
                <w:rFonts w:ascii="Calibri" w:hAnsi="Calibri" w:cs="Calibri"/>
                <w:b/>
                <w:bCs/>
                <w:szCs w:val="16"/>
              </w:rPr>
              <w:t>intervention</w:t>
            </w:r>
            <w:r w:rsidRPr="005F1669">
              <w:rPr>
                <w:rFonts w:ascii="Calibri" w:hAnsi="Calibri" w:cs="Calibri"/>
                <w:szCs w:val="16"/>
              </w:rPr>
              <w:t> or other factor of interest. A </w:t>
            </w:r>
            <w:r w:rsidRPr="005F1669">
              <w:rPr>
                <w:rFonts w:ascii="Calibri" w:hAnsi="Calibri" w:cs="Calibri"/>
                <w:b/>
                <w:bCs/>
                <w:szCs w:val="16"/>
              </w:rPr>
              <w:t>prospective</w:t>
            </w:r>
            <w:r w:rsidRPr="005F1669">
              <w:rPr>
                <w:rFonts w:ascii="Calibri" w:hAnsi="Calibri" w:cs="Calibri"/>
                <w:szCs w:val="16"/>
              </w:rPr>
              <w:t> cohort study assembles </w:t>
            </w:r>
            <w:r w:rsidRPr="005F1669">
              <w:rPr>
                <w:rFonts w:ascii="Calibri" w:hAnsi="Calibri" w:cs="Calibri"/>
                <w:b/>
                <w:bCs/>
                <w:szCs w:val="16"/>
              </w:rPr>
              <w:t>participants</w:t>
            </w:r>
            <w:r w:rsidRPr="005F1669">
              <w:rPr>
                <w:rFonts w:ascii="Calibri" w:hAnsi="Calibri" w:cs="Calibri"/>
                <w:szCs w:val="16"/>
              </w:rPr>
              <w:t> and follows them into the future. A </w:t>
            </w:r>
            <w:r w:rsidRPr="005F1669">
              <w:rPr>
                <w:rFonts w:ascii="Calibri" w:hAnsi="Calibri" w:cs="Calibri"/>
                <w:b/>
                <w:bCs/>
                <w:szCs w:val="16"/>
              </w:rPr>
              <w:t>retrospective</w:t>
            </w:r>
            <w:r w:rsidRPr="005F1669">
              <w:rPr>
                <w:rFonts w:ascii="Calibri" w:hAnsi="Calibri" w:cs="Calibri"/>
                <w:szCs w:val="16"/>
              </w:rPr>
              <w:t> (or historical) cohort study identifies subjects from past records and follows them from the time of those records to the present. Because subjects are not allocated by the investigator to different interventions or other exposures, </w:t>
            </w:r>
            <w:r w:rsidRPr="005F1669">
              <w:rPr>
                <w:rFonts w:ascii="Calibri" w:hAnsi="Calibri" w:cs="Calibri"/>
                <w:b/>
                <w:bCs/>
                <w:szCs w:val="16"/>
              </w:rPr>
              <w:t>adjusted analysis</w:t>
            </w:r>
            <w:r w:rsidRPr="005F1669">
              <w:rPr>
                <w:rFonts w:ascii="Calibri" w:hAnsi="Calibri" w:cs="Calibri"/>
                <w:szCs w:val="16"/>
              </w:rPr>
              <w:t> is usually required to minimise the influence of other factors (</w:t>
            </w:r>
            <w:r w:rsidRPr="005F1669">
              <w:rPr>
                <w:rFonts w:ascii="Calibri" w:hAnsi="Calibri" w:cs="Calibri"/>
                <w:b/>
                <w:bCs/>
                <w:szCs w:val="16"/>
              </w:rPr>
              <w:t>confounders</w:t>
            </w:r>
            <w:r w:rsidRPr="005F1669">
              <w:rPr>
                <w:rFonts w:ascii="Calibri" w:hAnsi="Calibri" w:cs="Calibri"/>
                <w:szCs w:val="16"/>
              </w:rPr>
              <w:t>).</w:t>
            </w:r>
          </w:p>
        </w:tc>
      </w:tr>
      <w:tr w:rsidR="00B8056D" w14:paraId="6A944040"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37818ADB"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t>Cross-over study/trial</w:t>
            </w:r>
          </w:p>
          <w:p w14:paraId="7FB8D3FD" w14:textId="77777777" w:rsidR="00137E3A" w:rsidRPr="005F1669" w:rsidRDefault="00137E3A" w:rsidP="004D0C66">
            <w:pPr>
              <w:spacing w:before="0" w:after="0" w:line="240" w:lineRule="auto"/>
              <w:rPr>
                <w:rFonts w:ascii="Calibri" w:hAnsi="Calibri" w:cs="Calibri"/>
                <w:szCs w:val="16"/>
              </w:rPr>
            </w:pPr>
          </w:p>
        </w:tc>
        <w:tc>
          <w:tcPr>
            <w:tcW w:w="2005" w:type="pct"/>
          </w:tcPr>
          <w:p w14:paraId="70A98858"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In a cross-over trial two (or more) treatments are tested one after another in the same group of patients.  Generally, the order in which each patient receives the treatments is decided by chance.</w:t>
            </w:r>
          </w:p>
        </w:tc>
        <w:tc>
          <w:tcPr>
            <w:tcW w:w="2282" w:type="pct"/>
          </w:tcPr>
          <w:p w14:paraId="32E0867D"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A type of </w:t>
            </w:r>
            <w:r w:rsidRPr="005F1669">
              <w:rPr>
                <w:rFonts w:ascii="Calibri" w:hAnsi="Calibri" w:cs="Calibri"/>
                <w:b/>
                <w:bCs/>
                <w:szCs w:val="16"/>
              </w:rPr>
              <w:t>clinical trial</w:t>
            </w:r>
            <w:r w:rsidRPr="005F1669">
              <w:rPr>
                <w:rFonts w:ascii="Calibri" w:hAnsi="Calibri" w:cs="Calibri"/>
                <w:szCs w:val="16"/>
              </w:rPr>
              <w:t> comparing two or more </w:t>
            </w:r>
            <w:r w:rsidRPr="005F1669">
              <w:rPr>
                <w:rFonts w:ascii="Calibri" w:hAnsi="Calibri" w:cs="Calibri"/>
                <w:b/>
                <w:bCs/>
                <w:szCs w:val="16"/>
              </w:rPr>
              <w:t>interventions</w:t>
            </w:r>
            <w:r w:rsidRPr="005F1669">
              <w:rPr>
                <w:rFonts w:ascii="Calibri" w:hAnsi="Calibri" w:cs="Calibri"/>
                <w:szCs w:val="16"/>
              </w:rPr>
              <w:t> in which the participants, upon completion of the course of one treatment, are switched to another. For example, for a comparison of treatments A and B, the </w:t>
            </w:r>
            <w:r w:rsidRPr="005F1669">
              <w:rPr>
                <w:rFonts w:ascii="Calibri" w:hAnsi="Calibri" w:cs="Calibri"/>
                <w:b/>
                <w:bCs/>
                <w:szCs w:val="16"/>
              </w:rPr>
              <w:t>participants</w:t>
            </w:r>
            <w:r w:rsidRPr="005F1669">
              <w:rPr>
                <w:rFonts w:ascii="Calibri" w:hAnsi="Calibri" w:cs="Calibri"/>
                <w:szCs w:val="16"/>
              </w:rPr>
              <w:t> are randomly allocated to receive them in either the order A, B or the order B, A. Particularly appropriate for study of treatment options for relatively stable health problems. The time during which the firs </w:t>
            </w:r>
            <w:r w:rsidRPr="005F1669">
              <w:rPr>
                <w:rFonts w:ascii="Calibri" w:hAnsi="Calibri" w:cs="Calibri"/>
                <w:b/>
                <w:bCs/>
                <w:szCs w:val="16"/>
              </w:rPr>
              <w:t>interventions</w:t>
            </w:r>
            <w:r w:rsidRPr="005F1669">
              <w:rPr>
                <w:rFonts w:ascii="Calibri" w:hAnsi="Calibri" w:cs="Calibri"/>
                <w:szCs w:val="16"/>
              </w:rPr>
              <w:t> is taken is known as the first period, with the second intervention being taken during the second period.</w:t>
            </w:r>
          </w:p>
        </w:tc>
      </w:tr>
      <w:tr w:rsidR="00B8056D" w14:paraId="0F86C300"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5471C518"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t>Longitudinal study</w:t>
            </w:r>
          </w:p>
          <w:p w14:paraId="2BA30E80" w14:textId="77777777" w:rsidR="00137E3A" w:rsidRPr="005F1669" w:rsidRDefault="00137E3A" w:rsidP="004D0C66">
            <w:pPr>
              <w:spacing w:before="0" w:after="0" w:line="240" w:lineRule="auto"/>
              <w:rPr>
                <w:rFonts w:ascii="Calibri" w:hAnsi="Calibri" w:cs="Calibri"/>
                <w:szCs w:val="16"/>
              </w:rPr>
            </w:pPr>
          </w:p>
        </w:tc>
        <w:tc>
          <w:tcPr>
            <w:tcW w:w="2005" w:type="pct"/>
          </w:tcPr>
          <w:p w14:paraId="297003BE"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A study of the same group of people at more than one point in time. (This type of study contrasts with a cross-sectional study, which observes a defined set of people at a single point in time.)</w:t>
            </w:r>
          </w:p>
        </w:tc>
        <w:tc>
          <w:tcPr>
            <w:tcW w:w="2282" w:type="pct"/>
          </w:tcPr>
          <w:p w14:paraId="494C4F30"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w:t>
            </w:r>
          </w:p>
        </w:tc>
      </w:tr>
      <w:tr w:rsidR="00B8056D" w14:paraId="5D4597B6"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3FF39351"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t>Observational study</w:t>
            </w:r>
          </w:p>
          <w:p w14:paraId="7E676CBA" w14:textId="77777777" w:rsidR="00137E3A" w:rsidRPr="005F1669" w:rsidRDefault="00137E3A" w:rsidP="004D0C66">
            <w:pPr>
              <w:spacing w:before="0" w:after="0" w:line="240" w:lineRule="auto"/>
              <w:rPr>
                <w:rFonts w:ascii="Calibri" w:hAnsi="Calibri" w:cs="Calibri"/>
                <w:szCs w:val="16"/>
              </w:rPr>
            </w:pPr>
          </w:p>
        </w:tc>
        <w:tc>
          <w:tcPr>
            <w:tcW w:w="2005" w:type="pct"/>
          </w:tcPr>
          <w:p w14:paraId="60C327C2"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 xml:space="preserve">In research about diseases or treatments, this refers to a study in which nature is allowed to take its course. Changes or differences in one characteristic (e.g. </w:t>
            </w:r>
            <w:proofErr w:type="gramStart"/>
            <w:r w:rsidRPr="005F1669">
              <w:rPr>
                <w:rFonts w:ascii="Calibri" w:hAnsi="Calibri" w:cs="Calibri"/>
                <w:szCs w:val="16"/>
              </w:rPr>
              <w:t>whether or not</w:t>
            </w:r>
            <w:proofErr w:type="gramEnd"/>
            <w:r w:rsidRPr="005F1669">
              <w:rPr>
                <w:rFonts w:ascii="Calibri" w:hAnsi="Calibri" w:cs="Calibri"/>
                <w:szCs w:val="16"/>
              </w:rPr>
              <w:t xml:space="preserve"> people received a specific treatment or intervention) are studied in relation to changes or differences in other(s) (e.g. </w:t>
            </w:r>
            <w:proofErr w:type="gramStart"/>
            <w:r w:rsidRPr="005F1669">
              <w:rPr>
                <w:rFonts w:ascii="Calibri" w:hAnsi="Calibri" w:cs="Calibri"/>
                <w:szCs w:val="16"/>
              </w:rPr>
              <w:t>whether or not</w:t>
            </w:r>
            <w:proofErr w:type="gramEnd"/>
            <w:r w:rsidRPr="005F1669">
              <w:rPr>
                <w:rFonts w:ascii="Calibri" w:hAnsi="Calibri" w:cs="Calibri"/>
                <w:szCs w:val="16"/>
              </w:rPr>
              <w:t xml:space="preserve"> they died), without the intervention of the investigator. There is a greater risk of selection bias than in experimental studies.</w:t>
            </w:r>
          </w:p>
        </w:tc>
        <w:tc>
          <w:tcPr>
            <w:tcW w:w="2282" w:type="pct"/>
          </w:tcPr>
          <w:p w14:paraId="39D937FC"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 xml:space="preserve">A study in which the investigators do not seek to </w:t>
            </w:r>
            <w:proofErr w:type="gramStart"/>
            <w:r w:rsidRPr="005F1669">
              <w:rPr>
                <w:rFonts w:ascii="Calibri" w:hAnsi="Calibri" w:cs="Calibri"/>
                <w:szCs w:val="16"/>
              </w:rPr>
              <w:t>intervene, and</w:t>
            </w:r>
            <w:proofErr w:type="gramEnd"/>
            <w:r w:rsidRPr="005F1669">
              <w:rPr>
                <w:rFonts w:ascii="Calibri" w:hAnsi="Calibri" w:cs="Calibri"/>
                <w:szCs w:val="16"/>
              </w:rPr>
              <w:t xml:space="preserve"> simply observe the course of events. Changes or differences in one characteristic (e.g. </w:t>
            </w:r>
            <w:proofErr w:type="gramStart"/>
            <w:r w:rsidRPr="005F1669">
              <w:rPr>
                <w:rFonts w:ascii="Calibri" w:hAnsi="Calibri" w:cs="Calibri"/>
                <w:szCs w:val="16"/>
              </w:rPr>
              <w:t>whether or not</w:t>
            </w:r>
            <w:proofErr w:type="gramEnd"/>
            <w:r w:rsidRPr="005F1669">
              <w:rPr>
                <w:rFonts w:ascii="Calibri" w:hAnsi="Calibri" w:cs="Calibri"/>
                <w:szCs w:val="16"/>
              </w:rPr>
              <w:t xml:space="preserve"> people received the </w:t>
            </w:r>
            <w:r w:rsidRPr="005F1669">
              <w:rPr>
                <w:rFonts w:ascii="Calibri" w:hAnsi="Calibri" w:cs="Calibri"/>
                <w:b/>
                <w:bCs/>
                <w:szCs w:val="16"/>
              </w:rPr>
              <w:t>intervention</w:t>
            </w:r>
            <w:r w:rsidRPr="005F1669">
              <w:rPr>
                <w:rFonts w:ascii="Calibri" w:hAnsi="Calibri" w:cs="Calibri"/>
                <w:szCs w:val="16"/>
              </w:rPr>
              <w:t xml:space="preserve"> of interest) are studied in relation to changes or differences in other characteristic(s) (e.g. </w:t>
            </w:r>
            <w:proofErr w:type="gramStart"/>
            <w:r w:rsidRPr="005F1669">
              <w:rPr>
                <w:rFonts w:ascii="Calibri" w:hAnsi="Calibri" w:cs="Calibri"/>
                <w:szCs w:val="16"/>
              </w:rPr>
              <w:t>whether or not</w:t>
            </w:r>
            <w:proofErr w:type="gramEnd"/>
            <w:r w:rsidRPr="005F1669">
              <w:rPr>
                <w:rFonts w:ascii="Calibri" w:hAnsi="Calibri" w:cs="Calibri"/>
                <w:szCs w:val="16"/>
              </w:rPr>
              <w:t xml:space="preserve"> they died), without action by the investigator. There is a greater risk of </w:t>
            </w:r>
            <w:r w:rsidRPr="005F1669">
              <w:rPr>
                <w:rFonts w:ascii="Calibri" w:hAnsi="Calibri" w:cs="Calibri"/>
                <w:b/>
                <w:bCs/>
                <w:szCs w:val="16"/>
              </w:rPr>
              <w:t>selection bias</w:t>
            </w:r>
            <w:r w:rsidRPr="005F1669">
              <w:rPr>
                <w:rFonts w:ascii="Calibri" w:hAnsi="Calibri" w:cs="Calibri"/>
                <w:szCs w:val="16"/>
              </w:rPr>
              <w:t> than in </w:t>
            </w:r>
            <w:r w:rsidRPr="005F1669">
              <w:rPr>
                <w:rFonts w:ascii="Calibri" w:hAnsi="Calibri" w:cs="Calibri"/>
                <w:b/>
                <w:bCs/>
                <w:szCs w:val="16"/>
              </w:rPr>
              <w:t>experimental studies</w:t>
            </w:r>
            <w:r w:rsidRPr="005F1669">
              <w:rPr>
                <w:rFonts w:ascii="Calibri" w:hAnsi="Calibri" w:cs="Calibri"/>
                <w:szCs w:val="16"/>
              </w:rPr>
              <w:t>.</w:t>
            </w:r>
          </w:p>
        </w:tc>
      </w:tr>
      <w:tr w:rsidR="00B8056D" w14:paraId="7D64627F"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51DA00CD"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lastRenderedPageBreak/>
              <w:t>Prospective study</w:t>
            </w:r>
          </w:p>
          <w:p w14:paraId="335D9097" w14:textId="77777777" w:rsidR="00137E3A" w:rsidRPr="005F1669" w:rsidRDefault="00137E3A" w:rsidP="004D0C66">
            <w:pPr>
              <w:spacing w:before="0" w:after="0" w:line="240" w:lineRule="auto"/>
              <w:rPr>
                <w:rFonts w:ascii="Calibri" w:hAnsi="Calibri" w:cs="Calibri"/>
                <w:szCs w:val="16"/>
              </w:rPr>
            </w:pPr>
          </w:p>
        </w:tc>
        <w:tc>
          <w:tcPr>
            <w:tcW w:w="2005" w:type="pct"/>
          </w:tcPr>
          <w:p w14:paraId="2780BBB6"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 xml:space="preserve">This is a measure of the proportion of people in a population who have a disease at a point in time, or over some </w:t>
            </w:r>
            <w:proofErr w:type="gramStart"/>
            <w:r w:rsidRPr="005F1669">
              <w:rPr>
                <w:rFonts w:ascii="Calibri" w:hAnsi="Calibri" w:cs="Calibri"/>
                <w:szCs w:val="16"/>
              </w:rPr>
              <w:t>period of time</w:t>
            </w:r>
            <w:proofErr w:type="gramEnd"/>
            <w:r w:rsidRPr="005F1669">
              <w:rPr>
                <w:rFonts w:ascii="Calibri" w:hAnsi="Calibri" w:cs="Calibri"/>
                <w:szCs w:val="16"/>
              </w:rPr>
              <w:t>.</w:t>
            </w:r>
          </w:p>
        </w:tc>
        <w:tc>
          <w:tcPr>
            <w:tcW w:w="2282" w:type="pct"/>
          </w:tcPr>
          <w:p w14:paraId="10ADFA34"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In evaluations of the effects of healthcare </w:t>
            </w:r>
            <w:r w:rsidRPr="005F1669">
              <w:rPr>
                <w:rFonts w:ascii="Calibri" w:hAnsi="Calibri" w:cs="Calibri"/>
                <w:b/>
                <w:bCs/>
                <w:szCs w:val="16"/>
              </w:rPr>
              <w:t>interventions</w:t>
            </w:r>
            <w:r w:rsidRPr="005F1669">
              <w:rPr>
                <w:rFonts w:ascii="Calibri" w:hAnsi="Calibri" w:cs="Calibri"/>
                <w:szCs w:val="16"/>
              </w:rPr>
              <w:t>, a study in which people are identified according to current </w:t>
            </w:r>
            <w:r w:rsidRPr="005F1669">
              <w:rPr>
                <w:rFonts w:ascii="Calibri" w:hAnsi="Calibri" w:cs="Calibri"/>
                <w:b/>
                <w:bCs/>
                <w:szCs w:val="16"/>
              </w:rPr>
              <w:t>risk</w:t>
            </w:r>
            <w:r w:rsidRPr="005F1669">
              <w:rPr>
                <w:rFonts w:ascii="Calibri" w:hAnsi="Calibri" w:cs="Calibri"/>
                <w:szCs w:val="16"/>
              </w:rPr>
              <w:t xml:space="preserve"> status or </w:t>
            </w:r>
            <w:proofErr w:type="gramStart"/>
            <w:r w:rsidRPr="005F1669">
              <w:rPr>
                <w:rFonts w:ascii="Calibri" w:hAnsi="Calibri" w:cs="Calibri"/>
                <w:szCs w:val="16"/>
              </w:rPr>
              <w:t>exposure, and</w:t>
            </w:r>
            <w:proofErr w:type="gramEnd"/>
            <w:r w:rsidRPr="005F1669">
              <w:rPr>
                <w:rFonts w:ascii="Calibri" w:hAnsi="Calibri" w:cs="Calibri"/>
                <w:szCs w:val="16"/>
              </w:rPr>
              <w:t xml:space="preserve"> followed forwards through time to observe </w:t>
            </w:r>
            <w:r w:rsidRPr="005F1669">
              <w:rPr>
                <w:rFonts w:ascii="Calibri" w:hAnsi="Calibri" w:cs="Calibri"/>
                <w:b/>
                <w:bCs/>
                <w:szCs w:val="16"/>
              </w:rPr>
              <w:t>outcome</w:t>
            </w:r>
            <w:r w:rsidRPr="005F1669">
              <w:rPr>
                <w:rFonts w:ascii="Calibri" w:hAnsi="Calibri" w:cs="Calibri"/>
                <w:szCs w:val="16"/>
              </w:rPr>
              <w:t>. </w:t>
            </w:r>
            <w:r w:rsidRPr="005F1669">
              <w:rPr>
                <w:rFonts w:ascii="Calibri" w:hAnsi="Calibri" w:cs="Calibri"/>
                <w:b/>
                <w:bCs/>
                <w:szCs w:val="16"/>
              </w:rPr>
              <w:t>Randomised controlled trials</w:t>
            </w:r>
            <w:r w:rsidRPr="005F1669">
              <w:rPr>
                <w:rFonts w:ascii="Calibri" w:hAnsi="Calibri" w:cs="Calibri"/>
                <w:szCs w:val="16"/>
              </w:rPr>
              <w:t> are always prospective studies. </w:t>
            </w:r>
            <w:r w:rsidRPr="005F1669">
              <w:rPr>
                <w:rFonts w:ascii="Calibri" w:hAnsi="Calibri" w:cs="Calibri"/>
                <w:b/>
                <w:bCs/>
                <w:szCs w:val="16"/>
              </w:rPr>
              <w:t>Cohort studies</w:t>
            </w:r>
            <w:r w:rsidRPr="005F1669">
              <w:rPr>
                <w:rFonts w:ascii="Calibri" w:hAnsi="Calibri" w:cs="Calibri"/>
                <w:szCs w:val="16"/>
              </w:rPr>
              <w:t> are commonly either prospective or </w:t>
            </w:r>
            <w:r w:rsidRPr="005F1669">
              <w:rPr>
                <w:rFonts w:ascii="Calibri" w:hAnsi="Calibri" w:cs="Calibri"/>
                <w:b/>
                <w:bCs/>
                <w:szCs w:val="16"/>
              </w:rPr>
              <w:t>retrospective</w:t>
            </w:r>
            <w:r w:rsidRPr="005F1669">
              <w:rPr>
                <w:rFonts w:ascii="Calibri" w:hAnsi="Calibri" w:cs="Calibri"/>
                <w:szCs w:val="16"/>
              </w:rPr>
              <w:t>, whereas </w:t>
            </w:r>
            <w:r w:rsidRPr="005F1669">
              <w:rPr>
                <w:rFonts w:ascii="Calibri" w:hAnsi="Calibri" w:cs="Calibri"/>
                <w:b/>
                <w:bCs/>
                <w:szCs w:val="16"/>
              </w:rPr>
              <w:t>case-control studies</w:t>
            </w:r>
            <w:r w:rsidRPr="005F1669">
              <w:rPr>
                <w:rFonts w:ascii="Calibri" w:hAnsi="Calibri" w:cs="Calibri"/>
                <w:szCs w:val="16"/>
              </w:rPr>
              <w:t> are usually retrospective. In </w:t>
            </w:r>
            <w:r w:rsidRPr="005F1669">
              <w:rPr>
                <w:rFonts w:ascii="Calibri" w:hAnsi="Calibri" w:cs="Calibri"/>
                <w:b/>
                <w:bCs/>
                <w:szCs w:val="16"/>
              </w:rPr>
              <w:t>Epidemiology</w:t>
            </w:r>
            <w:r w:rsidRPr="005F1669">
              <w:rPr>
                <w:rFonts w:ascii="Calibri" w:hAnsi="Calibri" w:cs="Calibri"/>
                <w:szCs w:val="16"/>
              </w:rPr>
              <w:t>, 'prospective study’ is sometimes misused as a synonym for cohort study.</w:t>
            </w:r>
          </w:p>
        </w:tc>
      </w:tr>
      <w:tr w:rsidR="00B8056D" w14:paraId="0CCEA377" w14:textId="77777777" w:rsidTr="00B8056D">
        <w:tc>
          <w:tcPr>
            <w:cnfStyle w:val="001000000000" w:firstRow="0" w:lastRow="0" w:firstColumn="1" w:lastColumn="0" w:oddVBand="0" w:evenVBand="0" w:oddHBand="0" w:evenHBand="0" w:firstRowFirstColumn="0" w:firstRowLastColumn="0" w:lastRowFirstColumn="0" w:lastRowLastColumn="0"/>
            <w:tcW w:w="713" w:type="pct"/>
          </w:tcPr>
          <w:p w14:paraId="0F239887" w14:textId="77777777" w:rsidR="00137E3A" w:rsidRPr="005F1669" w:rsidRDefault="00000000" w:rsidP="004D0C66">
            <w:pPr>
              <w:spacing w:before="0" w:after="0" w:line="240" w:lineRule="auto"/>
              <w:rPr>
                <w:rFonts w:ascii="Calibri" w:hAnsi="Calibri" w:cs="Calibri"/>
                <w:b/>
                <w:szCs w:val="16"/>
              </w:rPr>
            </w:pPr>
            <w:r w:rsidRPr="005F1669">
              <w:rPr>
                <w:rFonts w:ascii="Calibri" w:hAnsi="Calibri" w:cs="Calibri"/>
                <w:b/>
                <w:szCs w:val="16"/>
              </w:rPr>
              <w:t>Randomised Controlled Trial</w:t>
            </w:r>
          </w:p>
          <w:p w14:paraId="639F2638" w14:textId="77777777" w:rsidR="00137E3A" w:rsidRPr="005F1669" w:rsidRDefault="00137E3A" w:rsidP="004D0C66">
            <w:pPr>
              <w:spacing w:before="0" w:after="0" w:line="240" w:lineRule="auto"/>
              <w:rPr>
                <w:rFonts w:ascii="Calibri" w:hAnsi="Calibri" w:cs="Calibri"/>
                <w:b/>
                <w:szCs w:val="16"/>
              </w:rPr>
            </w:pPr>
          </w:p>
        </w:tc>
        <w:tc>
          <w:tcPr>
            <w:tcW w:w="2005" w:type="pct"/>
          </w:tcPr>
          <w:p w14:paraId="6B8A0E81"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Randomised controlled trial (RCT) is a trial in which participants are randomly assigned to one of two or more groups: the experimental group or groups receive the intervention or interventions being tested; the comparison group (control group) receive usual care or no treatment or a placebo.  The groups are then followed up to see if there are any differences between the results.  This helps in assessing the effectiveness of the intervention.</w:t>
            </w:r>
          </w:p>
        </w:tc>
        <w:tc>
          <w:tcPr>
            <w:tcW w:w="2282" w:type="pct"/>
          </w:tcPr>
          <w:p w14:paraId="2A5B54BD" w14:textId="77777777" w:rsidR="00137E3A" w:rsidRPr="005F1669" w:rsidRDefault="00000000"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5F1669">
              <w:rPr>
                <w:rFonts w:ascii="Calibri" w:hAnsi="Calibri" w:cs="Calibri"/>
                <w:szCs w:val="16"/>
              </w:rPr>
              <w:t xml:space="preserve">An experiment in which two or more interventions, possibly including a control intervention or no intervention, are compared by being randomly allocated to participants. In most trials one intervention is assigned to </w:t>
            </w:r>
            <w:proofErr w:type="gramStart"/>
            <w:r w:rsidRPr="005F1669">
              <w:rPr>
                <w:rFonts w:ascii="Calibri" w:hAnsi="Calibri" w:cs="Calibri"/>
                <w:szCs w:val="16"/>
              </w:rPr>
              <w:t>each individual</w:t>
            </w:r>
            <w:proofErr w:type="gramEnd"/>
            <w:r w:rsidRPr="005F1669">
              <w:rPr>
                <w:rFonts w:ascii="Calibri" w:hAnsi="Calibri" w:cs="Calibri"/>
                <w:szCs w:val="16"/>
              </w:rPr>
              <w:t xml:space="preserve"> but sometimes assignment is to defined groups of individuals (for example, in a household) or interventions are assigned within individuals (for example, in different orders or to different parts of the body).</w:t>
            </w:r>
          </w:p>
        </w:tc>
      </w:tr>
    </w:tbl>
    <w:p w14:paraId="6E61C6AC" w14:textId="77777777" w:rsidR="00137E3A" w:rsidRPr="005F1669" w:rsidRDefault="00137E3A" w:rsidP="00137E3A"/>
    <w:p w14:paraId="380FA866" w14:textId="77777777" w:rsidR="00137E3A" w:rsidRPr="005F1669" w:rsidRDefault="00137E3A" w:rsidP="00137E3A"/>
    <w:p w14:paraId="4BBC2AE5" w14:textId="77777777" w:rsidR="00137E3A" w:rsidRPr="005F1669" w:rsidRDefault="00000000" w:rsidP="00137E3A">
      <w:pPr>
        <w:pStyle w:val="Appendix"/>
      </w:pPr>
      <w:bookmarkStart w:id="276" w:name="_Toc48299188"/>
      <w:bookmarkStart w:id="277" w:name="_Toc48640168"/>
      <w:r w:rsidRPr="005F1669">
        <w:lastRenderedPageBreak/>
        <w:t xml:space="preserve">Appendix </w:t>
      </w:r>
      <w:r w:rsidR="004B13BB" w:rsidRPr="005F1669">
        <w:t>7</w:t>
      </w:r>
      <w:r w:rsidRPr="005F1669">
        <w:t xml:space="preserve"> - Risk of bias assessment tool for individual studies</w:t>
      </w:r>
      <w:bookmarkEnd w:id="276"/>
      <w:bookmarkEnd w:id="277"/>
    </w:p>
    <w:p w14:paraId="0CC664DE" w14:textId="77777777" w:rsidR="00137E3A" w:rsidRPr="005F1669" w:rsidRDefault="00000000" w:rsidP="00137E3A">
      <w:pPr>
        <w:spacing w:after="160" w:line="259" w:lineRule="auto"/>
      </w:pPr>
      <w:r w:rsidRPr="005F1669">
        <w:rPr>
          <w:b/>
        </w:rPr>
        <w:t>Risk of bias assessment tool for individual studies</w:t>
      </w:r>
      <w:r w:rsidRPr="005F1669">
        <w:t xml:space="preserve"> (adapted from OHAT </w:t>
      </w:r>
      <w:proofErr w:type="spellStart"/>
      <w:r w:rsidRPr="005F1669">
        <w:t>RoB</w:t>
      </w:r>
      <w:proofErr w:type="spellEnd"/>
      <w:r w:rsidRPr="005F1669">
        <w:t xml:space="preserve"> tool – see Table 5 in OHAT Handbook for details on relevant questions for each study type)</w:t>
      </w:r>
    </w:p>
    <w:tbl>
      <w:tblPr>
        <w:tblStyle w:val="EcosleftTableStyle"/>
        <w:tblW w:w="5000" w:type="pct"/>
        <w:tblLook w:val="04A0" w:firstRow="1" w:lastRow="0" w:firstColumn="1" w:lastColumn="0" w:noHBand="0" w:noVBand="1"/>
      </w:tblPr>
      <w:tblGrid>
        <w:gridCol w:w="3913"/>
        <w:gridCol w:w="861"/>
        <w:gridCol w:w="1935"/>
        <w:gridCol w:w="934"/>
      </w:tblGrid>
      <w:tr w:rsidR="00B8056D" w14:paraId="57ED48CA" w14:textId="77777777" w:rsidTr="00B80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pct"/>
          </w:tcPr>
          <w:p w14:paraId="32184BAD"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Study ID:</w:t>
            </w:r>
          </w:p>
        </w:tc>
        <w:tc>
          <w:tcPr>
            <w:tcW w:w="464" w:type="pct"/>
            <w:vMerge w:val="restart"/>
          </w:tcPr>
          <w:p w14:paraId="691BFA12" w14:textId="77777777" w:rsidR="00137E3A" w:rsidRPr="005F1669" w:rsidRDefault="00000000" w:rsidP="004D0C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Yes/No</w:t>
            </w:r>
          </w:p>
          <w:p w14:paraId="715576A7" w14:textId="77777777" w:rsidR="00137E3A" w:rsidRPr="005F1669" w:rsidRDefault="00000000" w:rsidP="004D0C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Unknown</w:t>
            </w:r>
          </w:p>
          <w:p w14:paraId="76B5D701" w14:textId="77777777" w:rsidR="00137E3A" w:rsidRPr="005F1669" w:rsidRDefault="00000000" w:rsidP="004D0C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N/A</w:t>
            </w:r>
          </w:p>
        </w:tc>
        <w:tc>
          <w:tcPr>
            <w:tcW w:w="1299" w:type="pct"/>
            <w:vMerge w:val="restart"/>
          </w:tcPr>
          <w:p w14:paraId="390648C2" w14:textId="77777777" w:rsidR="00137E3A" w:rsidRPr="005F1669" w:rsidRDefault="00000000" w:rsidP="004D0C66">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Notes</w:t>
            </w:r>
          </w:p>
        </w:tc>
        <w:tc>
          <w:tcPr>
            <w:tcW w:w="644" w:type="pct"/>
            <w:vMerge w:val="restart"/>
          </w:tcPr>
          <w:p w14:paraId="41221D02" w14:textId="77777777" w:rsidR="00137E3A" w:rsidRPr="005F1669" w:rsidRDefault="00000000" w:rsidP="004D0C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Risk of bias rating</w:t>
            </w:r>
          </w:p>
          <w:p w14:paraId="54BFAA18" w14:textId="77777777" w:rsidR="00137E3A" w:rsidRPr="005F1669" w:rsidRDefault="00000000" w:rsidP="004D0C6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5F1669">
              <w:rPr>
                <w:rFonts w:asciiTheme="minorHAnsi" w:hAnsiTheme="minorHAnsi" w:cstheme="minorHAnsi"/>
                <w:szCs w:val="16"/>
              </w:rPr>
              <w:t>(--/-/+/++)</w:t>
            </w:r>
          </w:p>
        </w:tc>
      </w:tr>
      <w:tr w:rsidR="00B8056D" w14:paraId="5A9B3221" w14:textId="77777777" w:rsidTr="00B8056D">
        <w:tc>
          <w:tcPr>
            <w:cnfStyle w:val="001000000000" w:firstRow="0" w:lastRow="0" w:firstColumn="1" w:lastColumn="0" w:oddVBand="0" w:evenVBand="0" w:oddHBand="0" w:evenHBand="0" w:firstRowFirstColumn="0" w:firstRowLastColumn="0" w:lastRowFirstColumn="0" w:lastRowLastColumn="0"/>
            <w:tcW w:w="0" w:type="pct"/>
            <w:shd w:val="clear" w:color="auto" w:fill="B5DDDC"/>
          </w:tcPr>
          <w:p w14:paraId="450E40B4" w14:textId="77777777" w:rsidR="00137E3A" w:rsidRPr="005F1669" w:rsidRDefault="00000000" w:rsidP="004D0C66">
            <w:pPr>
              <w:spacing w:before="0" w:after="0" w:line="240" w:lineRule="auto"/>
              <w:rPr>
                <w:rFonts w:asciiTheme="minorHAnsi" w:hAnsiTheme="minorHAnsi" w:cstheme="minorHAnsi"/>
                <w:b/>
                <w:color w:val="008000"/>
                <w:szCs w:val="16"/>
              </w:rPr>
            </w:pPr>
            <w:r w:rsidRPr="005F1669">
              <w:rPr>
                <w:rFonts w:asciiTheme="minorHAnsi" w:hAnsiTheme="minorHAnsi" w:cstheme="minorHAnsi"/>
                <w:b/>
                <w:color w:val="008000"/>
                <w:szCs w:val="16"/>
              </w:rPr>
              <w:t xml:space="preserve">Study Type: </w:t>
            </w:r>
          </w:p>
        </w:tc>
        <w:tc>
          <w:tcPr>
            <w:tcW w:w="0" w:type="pct"/>
            <w:vMerge/>
          </w:tcPr>
          <w:p w14:paraId="4ED512A1"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0" w:type="pct"/>
            <w:vMerge/>
          </w:tcPr>
          <w:p w14:paraId="5F389123"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0" w:type="pct"/>
            <w:vMerge/>
          </w:tcPr>
          <w:p w14:paraId="1824E613" w14:textId="77777777" w:rsidR="00137E3A" w:rsidRPr="005F1669" w:rsidRDefault="00137E3A" w:rsidP="004D0C6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1CA5FF60" w14:textId="77777777" w:rsidTr="00B8056D">
        <w:tc>
          <w:tcPr>
            <w:cnfStyle w:val="001000000000" w:firstRow="0" w:lastRow="0" w:firstColumn="1" w:lastColumn="0" w:oddVBand="0" w:evenVBand="0" w:oddHBand="0" w:evenHBand="0" w:firstRowFirstColumn="0" w:firstRowLastColumn="0" w:lastRowFirstColumn="0" w:lastRowLastColumn="0"/>
            <w:tcW w:w="5000" w:type="pct"/>
            <w:gridSpan w:val="4"/>
          </w:tcPr>
          <w:p w14:paraId="0EDF03EB" w14:textId="77777777" w:rsidR="00137E3A" w:rsidRPr="005F1669" w:rsidRDefault="00000000" w:rsidP="004D0C66">
            <w:pPr>
              <w:spacing w:before="0" w:after="0" w:line="240" w:lineRule="auto"/>
              <w:rPr>
                <w:rFonts w:asciiTheme="minorHAnsi" w:hAnsiTheme="minorHAnsi" w:cstheme="minorHAnsi"/>
                <w:b/>
                <w:szCs w:val="16"/>
              </w:rPr>
            </w:pPr>
            <w:r w:rsidRPr="005F1669">
              <w:rPr>
                <w:rFonts w:asciiTheme="minorHAnsi" w:hAnsiTheme="minorHAnsi" w:cstheme="minorHAnsi"/>
                <w:b/>
                <w:szCs w:val="16"/>
              </w:rPr>
              <w:t>Selection bias</w:t>
            </w:r>
          </w:p>
        </w:tc>
      </w:tr>
      <w:tr w:rsidR="00B8056D" w14:paraId="51B666FC"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2742D7C6"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Was administered dose or exposure level adequately randomized?</w:t>
            </w:r>
          </w:p>
        </w:tc>
        <w:tc>
          <w:tcPr>
            <w:tcW w:w="464" w:type="pct"/>
          </w:tcPr>
          <w:p w14:paraId="4A5C8EDC"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5BE17625"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737E5CAE"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615845E0"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5D99C16A"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Was allocation to study groups adequately concealed?</w:t>
            </w:r>
          </w:p>
        </w:tc>
        <w:tc>
          <w:tcPr>
            <w:tcW w:w="464" w:type="pct"/>
          </w:tcPr>
          <w:p w14:paraId="6E9DE09D"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39BED076"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68500838"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3BEF3FD0"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127D940B"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Did selection of study participants result in appropriate comparison groups?</w:t>
            </w:r>
          </w:p>
        </w:tc>
        <w:tc>
          <w:tcPr>
            <w:tcW w:w="464" w:type="pct"/>
          </w:tcPr>
          <w:p w14:paraId="76A53286"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3A90384A"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49CC413B"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32A6DAF0" w14:textId="77777777" w:rsidTr="00B8056D">
        <w:tc>
          <w:tcPr>
            <w:cnfStyle w:val="001000000000" w:firstRow="0" w:lastRow="0" w:firstColumn="1" w:lastColumn="0" w:oddVBand="0" w:evenVBand="0" w:oddHBand="0" w:evenHBand="0" w:firstRowFirstColumn="0" w:firstRowLastColumn="0" w:lastRowFirstColumn="0" w:lastRowLastColumn="0"/>
            <w:tcW w:w="5000" w:type="pct"/>
            <w:gridSpan w:val="4"/>
          </w:tcPr>
          <w:p w14:paraId="646FDE0F" w14:textId="77777777" w:rsidR="00137E3A" w:rsidRPr="005F1669" w:rsidRDefault="00000000" w:rsidP="004D0C66">
            <w:pPr>
              <w:spacing w:before="0" w:after="0" w:line="240" w:lineRule="auto"/>
              <w:rPr>
                <w:rFonts w:asciiTheme="minorHAnsi" w:hAnsiTheme="minorHAnsi" w:cstheme="minorHAnsi"/>
                <w:b/>
                <w:szCs w:val="16"/>
              </w:rPr>
            </w:pPr>
            <w:r w:rsidRPr="005F1669">
              <w:rPr>
                <w:rFonts w:asciiTheme="minorHAnsi" w:hAnsiTheme="minorHAnsi" w:cstheme="minorHAnsi"/>
                <w:b/>
                <w:szCs w:val="16"/>
              </w:rPr>
              <w:t>Cofounding bias</w:t>
            </w:r>
          </w:p>
        </w:tc>
      </w:tr>
      <w:tr w:rsidR="00B8056D" w14:paraId="5FE7D4FD"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4629FBD5"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 xml:space="preserve">Did the study design or analysis account for important confounding and modifying </w:t>
            </w:r>
            <w:proofErr w:type="gramStart"/>
            <w:r w:rsidRPr="005F1669">
              <w:rPr>
                <w:rFonts w:asciiTheme="minorHAnsi" w:hAnsiTheme="minorHAnsi" w:cstheme="minorHAnsi"/>
                <w:szCs w:val="16"/>
              </w:rPr>
              <w:t>variables?*</w:t>
            </w:r>
            <w:proofErr w:type="gramEnd"/>
          </w:p>
        </w:tc>
        <w:tc>
          <w:tcPr>
            <w:tcW w:w="464" w:type="pct"/>
          </w:tcPr>
          <w:p w14:paraId="53AF01A1"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7BDE62DD"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1D83AF46"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273DF51A" w14:textId="77777777" w:rsidTr="00B8056D">
        <w:tc>
          <w:tcPr>
            <w:cnfStyle w:val="001000000000" w:firstRow="0" w:lastRow="0" w:firstColumn="1" w:lastColumn="0" w:oddVBand="0" w:evenVBand="0" w:oddHBand="0" w:evenHBand="0" w:firstRowFirstColumn="0" w:firstRowLastColumn="0" w:lastRowFirstColumn="0" w:lastRowLastColumn="0"/>
            <w:tcW w:w="5000" w:type="pct"/>
            <w:gridSpan w:val="4"/>
          </w:tcPr>
          <w:p w14:paraId="5BE2CF77" w14:textId="77777777" w:rsidR="00137E3A" w:rsidRPr="005F1669" w:rsidRDefault="00000000" w:rsidP="004D0C66">
            <w:pPr>
              <w:spacing w:before="0" w:after="0" w:line="240" w:lineRule="auto"/>
              <w:rPr>
                <w:rFonts w:asciiTheme="minorHAnsi" w:hAnsiTheme="minorHAnsi" w:cstheme="minorHAnsi"/>
                <w:b/>
                <w:szCs w:val="16"/>
              </w:rPr>
            </w:pPr>
            <w:r w:rsidRPr="005F1669">
              <w:rPr>
                <w:rFonts w:asciiTheme="minorHAnsi" w:hAnsiTheme="minorHAnsi" w:cstheme="minorHAnsi"/>
                <w:b/>
                <w:szCs w:val="16"/>
              </w:rPr>
              <w:t>Performance Bias</w:t>
            </w:r>
          </w:p>
        </w:tc>
      </w:tr>
      <w:tr w:rsidR="00B8056D" w14:paraId="335DD9E8"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0EF0BD5E"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Were experimental conditions identical across study groups?</w:t>
            </w:r>
          </w:p>
        </w:tc>
        <w:tc>
          <w:tcPr>
            <w:tcW w:w="464" w:type="pct"/>
          </w:tcPr>
          <w:p w14:paraId="449D673C"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658E4974"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1EA4CD1F"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303E69C8"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327D633D"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Were the research personnel and human subjects blinded to the study group during the study?</w:t>
            </w:r>
          </w:p>
        </w:tc>
        <w:tc>
          <w:tcPr>
            <w:tcW w:w="464" w:type="pct"/>
          </w:tcPr>
          <w:p w14:paraId="0F54D95B"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45232265"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6FEB4837"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1D8B3567" w14:textId="77777777" w:rsidTr="00B8056D">
        <w:tc>
          <w:tcPr>
            <w:cnfStyle w:val="001000000000" w:firstRow="0" w:lastRow="0" w:firstColumn="1" w:lastColumn="0" w:oddVBand="0" w:evenVBand="0" w:oddHBand="0" w:evenHBand="0" w:firstRowFirstColumn="0" w:firstRowLastColumn="0" w:lastRowFirstColumn="0" w:lastRowLastColumn="0"/>
            <w:tcW w:w="5000" w:type="pct"/>
            <w:gridSpan w:val="4"/>
          </w:tcPr>
          <w:p w14:paraId="656CE49D" w14:textId="77777777" w:rsidR="00137E3A" w:rsidRPr="005F1669" w:rsidRDefault="00000000" w:rsidP="004D0C66">
            <w:pPr>
              <w:spacing w:before="0" w:after="0" w:line="240" w:lineRule="auto"/>
              <w:rPr>
                <w:rFonts w:asciiTheme="minorHAnsi" w:hAnsiTheme="minorHAnsi" w:cstheme="minorHAnsi"/>
                <w:b/>
                <w:szCs w:val="16"/>
              </w:rPr>
            </w:pPr>
            <w:r w:rsidRPr="005F1669">
              <w:rPr>
                <w:rFonts w:asciiTheme="minorHAnsi" w:hAnsiTheme="minorHAnsi" w:cstheme="minorHAnsi"/>
                <w:b/>
                <w:szCs w:val="16"/>
              </w:rPr>
              <w:t>Attrition/Exclusion Bias</w:t>
            </w:r>
          </w:p>
        </w:tc>
      </w:tr>
      <w:tr w:rsidR="00B8056D" w14:paraId="3ED578D6"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008C6625" w14:textId="77777777" w:rsidR="00137E3A" w:rsidRPr="005F1669" w:rsidRDefault="00000000" w:rsidP="004D0C66">
            <w:pPr>
              <w:spacing w:before="0" w:after="0" w:line="240" w:lineRule="auto"/>
              <w:contextualSpacing/>
              <w:rPr>
                <w:rFonts w:asciiTheme="minorHAnsi" w:hAnsiTheme="minorHAnsi" w:cstheme="minorHAnsi"/>
                <w:szCs w:val="16"/>
              </w:rPr>
            </w:pPr>
            <w:r w:rsidRPr="005F1669">
              <w:rPr>
                <w:rFonts w:asciiTheme="minorHAnsi" w:hAnsiTheme="minorHAnsi" w:cstheme="minorHAnsi"/>
                <w:szCs w:val="16"/>
              </w:rPr>
              <w:t>Were outcome data complete without attrition or exclusion from analysis?</w:t>
            </w:r>
          </w:p>
        </w:tc>
        <w:tc>
          <w:tcPr>
            <w:tcW w:w="464" w:type="pct"/>
          </w:tcPr>
          <w:p w14:paraId="253755FC"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56EA7565"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7BA688A7"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1C39406D" w14:textId="77777777" w:rsidTr="00B8056D">
        <w:tc>
          <w:tcPr>
            <w:cnfStyle w:val="001000000000" w:firstRow="0" w:lastRow="0" w:firstColumn="1" w:lastColumn="0" w:oddVBand="0" w:evenVBand="0" w:oddHBand="0" w:evenHBand="0" w:firstRowFirstColumn="0" w:firstRowLastColumn="0" w:lastRowFirstColumn="0" w:lastRowLastColumn="0"/>
            <w:tcW w:w="5000" w:type="pct"/>
            <w:gridSpan w:val="4"/>
          </w:tcPr>
          <w:p w14:paraId="1E89817C" w14:textId="77777777" w:rsidR="00137E3A" w:rsidRPr="005F1669" w:rsidRDefault="00000000" w:rsidP="004D0C66">
            <w:pPr>
              <w:spacing w:before="0" w:after="0" w:line="240" w:lineRule="auto"/>
              <w:rPr>
                <w:rFonts w:asciiTheme="minorHAnsi" w:hAnsiTheme="minorHAnsi" w:cstheme="minorHAnsi"/>
                <w:b/>
                <w:szCs w:val="16"/>
              </w:rPr>
            </w:pPr>
            <w:r w:rsidRPr="005F1669">
              <w:rPr>
                <w:rFonts w:asciiTheme="minorHAnsi" w:hAnsiTheme="minorHAnsi" w:cstheme="minorHAnsi"/>
                <w:b/>
                <w:szCs w:val="16"/>
              </w:rPr>
              <w:t>Detection Bias</w:t>
            </w:r>
          </w:p>
        </w:tc>
      </w:tr>
      <w:tr w:rsidR="00B8056D" w14:paraId="0450CD59"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5B6948EC"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Can we be confident in the exposure characterization? *</w:t>
            </w:r>
          </w:p>
        </w:tc>
        <w:tc>
          <w:tcPr>
            <w:tcW w:w="464" w:type="pct"/>
          </w:tcPr>
          <w:p w14:paraId="711F6FD5"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highlight w:val="yellow"/>
              </w:rPr>
            </w:pPr>
          </w:p>
        </w:tc>
        <w:tc>
          <w:tcPr>
            <w:tcW w:w="1299" w:type="pct"/>
          </w:tcPr>
          <w:p w14:paraId="5E122002"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highlight w:val="yellow"/>
              </w:rPr>
            </w:pPr>
          </w:p>
        </w:tc>
        <w:tc>
          <w:tcPr>
            <w:tcW w:w="644" w:type="pct"/>
          </w:tcPr>
          <w:p w14:paraId="7862E0A3"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highlight w:val="yellow"/>
              </w:rPr>
            </w:pPr>
          </w:p>
        </w:tc>
      </w:tr>
      <w:tr w:rsidR="00B8056D" w14:paraId="419A20E5"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2AE273D3"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Can we be confident in the outcome assessment? *</w:t>
            </w:r>
          </w:p>
        </w:tc>
        <w:tc>
          <w:tcPr>
            <w:tcW w:w="464" w:type="pct"/>
          </w:tcPr>
          <w:p w14:paraId="4C822ABC"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38AE5A45"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13C9D918"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278EDF92" w14:textId="77777777" w:rsidTr="00B8056D">
        <w:trPr>
          <w:trHeight w:val="219"/>
        </w:trPr>
        <w:tc>
          <w:tcPr>
            <w:cnfStyle w:val="001000000000" w:firstRow="0" w:lastRow="0" w:firstColumn="1" w:lastColumn="0" w:oddVBand="0" w:evenVBand="0" w:oddHBand="0" w:evenHBand="0" w:firstRowFirstColumn="0" w:firstRowLastColumn="0" w:lastRowFirstColumn="0" w:lastRowLastColumn="0"/>
            <w:tcW w:w="5000" w:type="pct"/>
            <w:gridSpan w:val="4"/>
          </w:tcPr>
          <w:p w14:paraId="50ECCD5A"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b/>
                <w:szCs w:val="16"/>
              </w:rPr>
              <w:t>Selective Reporting Bias</w:t>
            </w:r>
          </w:p>
        </w:tc>
      </w:tr>
      <w:tr w:rsidR="00B8056D" w14:paraId="3A94A0D1"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2F23B0C4" w14:textId="77777777" w:rsidR="00137E3A" w:rsidRPr="005F1669" w:rsidRDefault="00000000" w:rsidP="004D0C66">
            <w:pPr>
              <w:spacing w:before="0" w:after="0" w:line="240" w:lineRule="auto"/>
              <w:rPr>
                <w:rFonts w:asciiTheme="minorHAnsi" w:hAnsiTheme="minorHAnsi" w:cstheme="minorHAnsi"/>
                <w:szCs w:val="16"/>
              </w:rPr>
            </w:pPr>
            <w:r w:rsidRPr="005F1669">
              <w:rPr>
                <w:rFonts w:asciiTheme="minorHAnsi" w:hAnsiTheme="minorHAnsi" w:cstheme="minorHAnsi"/>
                <w:szCs w:val="16"/>
              </w:rPr>
              <w:t>Were all measured outcomes reported? *</w:t>
            </w:r>
          </w:p>
        </w:tc>
        <w:tc>
          <w:tcPr>
            <w:tcW w:w="464" w:type="pct"/>
          </w:tcPr>
          <w:p w14:paraId="0741290C"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69D05CAA"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797FE582"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r w:rsidR="00B8056D" w14:paraId="1F4D0831" w14:textId="77777777" w:rsidTr="00B8056D">
        <w:tc>
          <w:tcPr>
            <w:cnfStyle w:val="001000000000" w:firstRow="0" w:lastRow="0" w:firstColumn="1" w:lastColumn="0" w:oddVBand="0" w:evenVBand="0" w:oddHBand="0" w:evenHBand="0" w:firstRowFirstColumn="0" w:firstRowLastColumn="0" w:lastRowFirstColumn="0" w:lastRowLastColumn="0"/>
            <w:tcW w:w="5000" w:type="pct"/>
            <w:gridSpan w:val="4"/>
          </w:tcPr>
          <w:p w14:paraId="72EA3DAD" w14:textId="77777777" w:rsidR="00137E3A" w:rsidRPr="005F1669" w:rsidRDefault="00000000" w:rsidP="004D0C66">
            <w:pPr>
              <w:spacing w:before="0" w:after="0" w:line="240" w:lineRule="auto"/>
              <w:rPr>
                <w:rFonts w:asciiTheme="minorHAnsi" w:hAnsiTheme="minorHAnsi" w:cstheme="minorHAnsi"/>
                <w:b/>
                <w:szCs w:val="16"/>
              </w:rPr>
            </w:pPr>
            <w:r w:rsidRPr="005F1669">
              <w:rPr>
                <w:rFonts w:asciiTheme="minorHAnsi" w:hAnsiTheme="minorHAnsi" w:cstheme="minorHAnsi"/>
                <w:b/>
                <w:szCs w:val="16"/>
              </w:rPr>
              <w:t>Other Sources of Bias</w:t>
            </w:r>
          </w:p>
        </w:tc>
      </w:tr>
      <w:tr w:rsidR="00B8056D" w14:paraId="791C4015" w14:textId="77777777" w:rsidTr="00B8056D">
        <w:tc>
          <w:tcPr>
            <w:cnfStyle w:val="001000000000" w:firstRow="0" w:lastRow="0" w:firstColumn="1" w:lastColumn="0" w:oddVBand="0" w:evenVBand="0" w:oddHBand="0" w:evenHBand="0" w:firstRowFirstColumn="0" w:firstRowLastColumn="0" w:lastRowFirstColumn="0" w:lastRowLastColumn="0"/>
            <w:tcW w:w="2593" w:type="pct"/>
          </w:tcPr>
          <w:p w14:paraId="693FFA78" w14:textId="77777777" w:rsidR="00137E3A" w:rsidRPr="005F1669" w:rsidRDefault="00000000" w:rsidP="004D0C66">
            <w:pPr>
              <w:spacing w:before="0" w:after="0" w:line="240" w:lineRule="auto"/>
              <w:rPr>
                <w:rFonts w:asciiTheme="minorHAnsi" w:hAnsiTheme="minorHAnsi" w:cstheme="minorHAnsi"/>
                <w:b/>
                <w:szCs w:val="16"/>
              </w:rPr>
            </w:pPr>
            <w:r w:rsidRPr="005F1669">
              <w:rPr>
                <w:rFonts w:asciiTheme="minorHAnsi" w:hAnsiTheme="minorHAnsi" w:cstheme="minorHAnsi"/>
                <w:szCs w:val="16"/>
              </w:rPr>
              <w:t xml:space="preserve">Were there no other potential threats to internal validity (e.g., statistical methods were </w:t>
            </w:r>
            <w:proofErr w:type="gramStart"/>
            <w:r w:rsidRPr="005F1669">
              <w:rPr>
                <w:rFonts w:asciiTheme="minorHAnsi" w:hAnsiTheme="minorHAnsi" w:cstheme="minorHAnsi"/>
                <w:szCs w:val="16"/>
              </w:rPr>
              <w:t>appropriate</w:t>
            </w:r>
            <w:proofErr w:type="gramEnd"/>
            <w:r w:rsidRPr="005F1669">
              <w:rPr>
                <w:rFonts w:asciiTheme="minorHAnsi" w:hAnsiTheme="minorHAnsi" w:cstheme="minorHAnsi"/>
                <w:szCs w:val="16"/>
              </w:rPr>
              <w:t xml:space="preserve"> and researchers adhered to the study protocol</w:t>
            </w:r>
            <w:proofErr w:type="gramStart"/>
            <w:r w:rsidRPr="005F1669">
              <w:rPr>
                <w:rFonts w:asciiTheme="minorHAnsi" w:hAnsiTheme="minorHAnsi" w:cstheme="minorHAnsi"/>
                <w:szCs w:val="16"/>
              </w:rPr>
              <w:t>)?*</w:t>
            </w:r>
            <w:proofErr w:type="gramEnd"/>
          </w:p>
        </w:tc>
        <w:tc>
          <w:tcPr>
            <w:tcW w:w="464" w:type="pct"/>
          </w:tcPr>
          <w:p w14:paraId="5678B00C"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1299" w:type="pct"/>
          </w:tcPr>
          <w:p w14:paraId="6F06B01F"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c>
          <w:tcPr>
            <w:tcW w:w="644" w:type="pct"/>
          </w:tcPr>
          <w:p w14:paraId="6E9F8773" w14:textId="77777777" w:rsidR="00137E3A" w:rsidRPr="005F1669" w:rsidRDefault="00137E3A" w:rsidP="004D0C6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p>
        </w:tc>
      </w:tr>
    </w:tbl>
    <w:p w14:paraId="4BD368D4" w14:textId="77777777" w:rsidR="00137E3A" w:rsidRPr="005F1669" w:rsidRDefault="00000000" w:rsidP="00137E3A">
      <w:pPr>
        <w:spacing w:before="0" w:after="160" w:line="240" w:lineRule="auto"/>
        <w:rPr>
          <w:rFonts w:asciiTheme="minorHAnsi" w:hAnsiTheme="minorHAnsi" w:cstheme="minorHAnsi"/>
          <w:sz w:val="16"/>
          <w:szCs w:val="16"/>
        </w:rPr>
      </w:pPr>
      <w:r w:rsidRPr="005F1669">
        <w:rPr>
          <w:rFonts w:asciiTheme="minorHAnsi" w:hAnsiTheme="minorHAnsi" w:cstheme="minorHAnsi"/>
          <w:sz w:val="16"/>
          <w:szCs w:val="16"/>
        </w:rPr>
        <w:t>*Key questions for all study types (including any non-human or non-animal studies like monitoring or modelling data)</w:t>
      </w:r>
    </w:p>
    <w:p w14:paraId="086968F5" w14:textId="77777777" w:rsidR="00137E3A" w:rsidRPr="005F1669" w:rsidRDefault="00000000" w:rsidP="00137E3A">
      <w:pPr>
        <w:spacing w:after="160" w:line="259" w:lineRule="auto"/>
        <w:rPr>
          <w:rFonts w:asciiTheme="minorHAnsi" w:hAnsiTheme="minorHAnsi" w:cstheme="minorHAnsi"/>
          <w:sz w:val="18"/>
          <w:szCs w:val="18"/>
        </w:rPr>
      </w:pPr>
      <w:r w:rsidRPr="005F1669">
        <w:rPr>
          <w:rFonts w:asciiTheme="minorHAnsi" w:hAnsiTheme="minorHAnsi" w:cstheme="minorHAnsi"/>
          <w:b/>
          <w:sz w:val="18"/>
          <w:szCs w:val="18"/>
        </w:rPr>
        <w:t>Risk of bias rating:</w:t>
      </w:r>
    </w:p>
    <w:tbl>
      <w:tblPr>
        <w:tblStyle w:val="TableGrid"/>
        <w:tblpPr w:leftFromText="180" w:rightFromText="180" w:vertAnchor="text" w:horzAnchor="page" w:tblpX="2956" w:tblpY="1"/>
        <w:tblW w:w="0" w:type="auto"/>
        <w:tblLook w:val="04A0" w:firstRow="1" w:lastRow="0" w:firstColumn="1" w:lastColumn="0" w:noHBand="0" w:noVBand="1"/>
      </w:tblPr>
      <w:tblGrid>
        <w:gridCol w:w="1616"/>
        <w:gridCol w:w="265"/>
        <w:gridCol w:w="1590"/>
        <w:gridCol w:w="265"/>
        <w:gridCol w:w="1590"/>
        <w:gridCol w:w="280"/>
        <w:gridCol w:w="1686"/>
        <w:gridCol w:w="351"/>
      </w:tblGrid>
      <w:tr w:rsidR="00B8056D" w14:paraId="1239FD38" w14:textId="77777777" w:rsidTr="004D0C66">
        <w:trPr>
          <w:trHeight w:val="274"/>
        </w:trPr>
        <w:tc>
          <w:tcPr>
            <w:tcW w:w="2552" w:type="dxa"/>
          </w:tcPr>
          <w:p w14:paraId="4EEC2D9C"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Definitely low risk of bias (--)</w:t>
            </w:r>
          </w:p>
        </w:tc>
        <w:tc>
          <w:tcPr>
            <w:tcW w:w="425" w:type="dxa"/>
            <w:shd w:val="clear" w:color="auto" w:fill="92D050"/>
          </w:tcPr>
          <w:p w14:paraId="559E92C3" w14:textId="77777777" w:rsidR="00137E3A" w:rsidRPr="005F1669" w:rsidRDefault="00000000" w:rsidP="004D0C66">
            <w:pPr>
              <w:spacing w:before="0" w:after="0" w:line="240" w:lineRule="auto"/>
              <w:jc w:val="center"/>
              <w:rPr>
                <w:rFonts w:asciiTheme="minorHAnsi" w:hAnsiTheme="minorHAnsi" w:cstheme="minorHAnsi"/>
                <w:sz w:val="16"/>
                <w:szCs w:val="16"/>
              </w:rPr>
            </w:pPr>
            <w:r w:rsidRPr="005F1669">
              <w:rPr>
                <w:rFonts w:asciiTheme="minorHAnsi" w:hAnsiTheme="minorHAnsi" w:cstheme="minorHAnsi"/>
                <w:sz w:val="16"/>
                <w:szCs w:val="16"/>
              </w:rPr>
              <w:t>--</w:t>
            </w:r>
          </w:p>
        </w:tc>
        <w:tc>
          <w:tcPr>
            <w:tcW w:w="2551" w:type="dxa"/>
          </w:tcPr>
          <w:p w14:paraId="3F711B8E"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Probably low risk of bias (-)</w:t>
            </w:r>
          </w:p>
        </w:tc>
        <w:tc>
          <w:tcPr>
            <w:tcW w:w="426" w:type="dxa"/>
            <w:shd w:val="clear" w:color="auto" w:fill="FBD4B4" w:themeFill="accent6" w:themeFillTint="66"/>
          </w:tcPr>
          <w:p w14:paraId="713AF2D2" w14:textId="77777777" w:rsidR="00137E3A" w:rsidRPr="005F1669" w:rsidRDefault="00000000" w:rsidP="004D0C66">
            <w:pPr>
              <w:spacing w:before="0" w:after="0" w:line="240" w:lineRule="auto"/>
              <w:jc w:val="center"/>
              <w:rPr>
                <w:rFonts w:asciiTheme="minorHAnsi" w:hAnsiTheme="minorHAnsi" w:cstheme="minorHAnsi"/>
                <w:sz w:val="16"/>
                <w:szCs w:val="16"/>
              </w:rPr>
            </w:pPr>
            <w:r w:rsidRPr="005F1669">
              <w:rPr>
                <w:rFonts w:asciiTheme="minorHAnsi" w:hAnsiTheme="minorHAnsi" w:cstheme="minorHAnsi"/>
                <w:sz w:val="16"/>
                <w:szCs w:val="16"/>
              </w:rPr>
              <w:t>-</w:t>
            </w:r>
          </w:p>
        </w:tc>
        <w:tc>
          <w:tcPr>
            <w:tcW w:w="2551" w:type="dxa"/>
          </w:tcPr>
          <w:p w14:paraId="7D825321"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Probably high risk of bias (+)</w:t>
            </w:r>
          </w:p>
        </w:tc>
        <w:tc>
          <w:tcPr>
            <w:tcW w:w="425" w:type="dxa"/>
            <w:shd w:val="clear" w:color="auto" w:fill="D99594" w:themeFill="accent2" w:themeFillTint="99"/>
          </w:tcPr>
          <w:p w14:paraId="0BBC081C" w14:textId="77777777" w:rsidR="00137E3A" w:rsidRPr="005F1669" w:rsidRDefault="00000000" w:rsidP="004D0C66">
            <w:pPr>
              <w:spacing w:before="0" w:after="0" w:line="240" w:lineRule="auto"/>
              <w:jc w:val="center"/>
              <w:rPr>
                <w:rFonts w:asciiTheme="minorHAnsi" w:hAnsiTheme="minorHAnsi" w:cstheme="minorHAnsi"/>
                <w:sz w:val="16"/>
                <w:szCs w:val="16"/>
              </w:rPr>
            </w:pPr>
            <w:r w:rsidRPr="005F1669">
              <w:rPr>
                <w:rFonts w:asciiTheme="minorHAnsi" w:hAnsiTheme="minorHAnsi" w:cstheme="minorHAnsi"/>
                <w:sz w:val="16"/>
                <w:szCs w:val="16"/>
              </w:rPr>
              <w:t>+</w:t>
            </w:r>
          </w:p>
        </w:tc>
        <w:tc>
          <w:tcPr>
            <w:tcW w:w="2694" w:type="dxa"/>
          </w:tcPr>
          <w:p w14:paraId="478FDC09"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Definitely high risk of bias (++)</w:t>
            </w:r>
          </w:p>
        </w:tc>
        <w:tc>
          <w:tcPr>
            <w:tcW w:w="486" w:type="dxa"/>
            <w:shd w:val="clear" w:color="auto" w:fill="FF0000"/>
          </w:tcPr>
          <w:p w14:paraId="74F91225" w14:textId="77777777" w:rsidR="00137E3A" w:rsidRPr="005F1669" w:rsidRDefault="00000000" w:rsidP="004D0C66">
            <w:pPr>
              <w:spacing w:line="259" w:lineRule="auto"/>
              <w:jc w:val="center"/>
              <w:rPr>
                <w:rFonts w:asciiTheme="minorHAnsi" w:hAnsiTheme="minorHAnsi" w:cstheme="minorHAnsi"/>
                <w:sz w:val="16"/>
                <w:szCs w:val="16"/>
              </w:rPr>
            </w:pPr>
            <w:r w:rsidRPr="005F1669">
              <w:rPr>
                <w:rFonts w:asciiTheme="minorHAnsi" w:hAnsiTheme="minorHAnsi" w:cstheme="minorHAnsi"/>
                <w:sz w:val="16"/>
                <w:szCs w:val="16"/>
              </w:rPr>
              <w:t>++</w:t>
            </w:r>
          </w:p>
        </w:tc>
      </w:tr>
    </w:tbl>
    <w:p w14:paraId="55B416D9" w14:textId="77777777" w:rsidR="00137E3A" w:rsidRPr="005F1669" w:rsidRDefault="00137E3A" w:rsidP="00137E3A"/>
    <w:p w14:paraId="78DD63F0" w14:textId="77777777" w:rsidR="00137E3A" w:rsidRPr="005F1669" w:rsidRDefault="00137E3A" w:rsidP="00137E3A"/>
    <w:p w14:paraId="604FD79C" w14:textId="77777777" w:rsidR="00137E3A" w:rsidRPr="005F1669" w:rsidRDefault="00137E3A" w:rsidP="00137E3A">
      <w:pPr>
        <w:sectPr w:rsidR="00137E3A" w:rsidRPr="005F1669" w:rsidSect="003E4352">
          <w:headerReference w:type="default" r:id="rId54"/>
          <w:pgSz w:w="11906" w:h="16838"/>
          <w:pgMar w:top="1588" w:right="1418" w:bottom="1418" w:left="2835" w:header="680" w:footer="709" w:gutter="0"/>
          <w:cols w:space="708"/>
          <w:docGrid w:linePitch="360"/>
        </w:sectPr>
      </w:pPr>
    </w:p>
    <w:p w14:paraId="720F6B63" w14:textId="77777777" w:rsidR="00137E3A" w:rsidRPr="005F1669" w:rsidRDefault="00000000" w:rsidP="00137E3A">
      <w:pPr>
        <w:pStyle w:val="Appendix"/>
      </w:pPr>
      <w:bookmarkStart w:id="278" w:name="_Toc48299189"/>
      <w:bookmarkStart w:id="279" w:name="_Toc48640169"/>
      <w:r w:rsidRPr="005F1669">
        <w:lastRenderedPageBreak/>
        <w:t xml:space="preserve">Appendix </w:t>
      </w:r>
      <w:r w:rsidR="004B13BB" w:rsidRPr="005F1669">
        <w:t>8</w:t>
      </w:r>
      <w:r w:rsidRPr="005F1669">
        <w:t xml:space="preserve"> - Overall risk of bias (body of evidence by study type)</w:t>
      </w:r>
      <w:bookmarkEnd w:id="278"/>
      <w:bookmarkEnd w:id="279"/>
    </w:p>
    <w:p w14:paraId="5497AE7F" w14:textId="77777777" w:rsidR="00137E3A" w:rsidRPr="005F1669" w:rsidRDefault="00000000" w:rsidP="00137E3A">
      <w:pPr>
        <w:kinsoku w:val="0"/>
        <w:overflowPunct w:val="0"/>
        <w:autoSpaceDE w:val="0"/>
        <w:autoSpaceDN w:val="0"/>
        <w:adjustRightInd w:val="0"/>
        <w:spacing w:before="8"/>
        <w:rPr>
          <w:rFonts w:asciiTheme="minorHAnsi" w:hAnsiTheme="minorHAnsi" w:cstheme="minorHAnsi"/>
          <w:b/>
        </w:rPr>
      </w:pPr>
      <w:r w:rsidRPr="005F1669">
        <w:rPr>
          <w:rFonts w:asciiTheme="minorHAnsi" w:hAnsiTheme="minorHAnsi" w:cstheme="minorHAnsi"/>
          <w:b/>
        </w:rPr>
        <w:t xml:space="preserve">Overall risk of bias (body of evidence by study type) </w:t>
      </w:r>
      <w:r w:rsidRPr="005F1669">
        <w:rPr>
          <w:rFonts w:asciiTheme="minorHAnsi" w:hAnsiTheme="minorHAnsi" w:cstheme="minorHAnsi"/>
        </w:rPr>
        <w:t>(adapted from OHAT Handbook) (example)</w:t>
      </w:r>
    </w:p>
    <w:tbl>
      <w:tblPr>
        <w:tblW w:w="13994" w:type="dxa"/>
        <w:tblInd w:w="106" w:type="dxa"/>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Layout w:type="fixed"/>
        <w:tblCellMar>
          <w:left w:w="0" w:type="dxa"/>
          <w:right w:w="0" w:type="dxa"/>
        </w:tblCellMar>
        <w:tblLook w:val="0000" w:firstRow="0" w:lastRow="0" w:firstColumn="0" w:lastColumn="0" w:noHBand="0" w:noVBand="0"/>
      </w:tblPr>
      <w:tblGrid>
        <w:gridCol w:w="4340"/>
        <w:gridCol w:w="508"/>
        <w:gridCol w:w="508"/>
        <w:gridCol w:w="508"/>
        <w:gridCol w:w="508"/>
        <w:gridCol w:w="381"/>
        <w:gridCol w:w="127"/>
        <w:gridCol w:w="508"/>
        <w:gridCol w:w="508"/>
        <w:gridCol w:w="508"/>
        <w:gridCol w:w="508"/>
        <w:gridCol w:w="255"/>
        <w:gridCol w:w="254"/>
        <w:gridCol w:w="508"/>
        <w:gridCol w:w="508"/>
        <w:gridCol w:w="508"/>
        <w:gridCol w:w="508"/>
        <w:gridCol w:w="127"/>
        <w:gridCol w:w="381"/>
        <w:gridCol w:w="508"/>
        <w:gridCol w:w="508"/>
        <w:gridCol w:w="508"/>
        <w:gridCol w:w="509"/>
      </w:tblGrid>
      <w:tr w:rsidR="00B8056D" w14:paraId="4A09CB67" w14:textId="77777777" w:rsidTr="004D0C66">
        <w:tc>
          <w:tcPr>
            <w:tcW w:w="4340" w:type="dxa"/>
            <w:shd w:val="clear" w:color="auto" w:fill="B5DDDC"/>
            <w:vAlign w:val="center"/>
          </w:tcPr>
          <w:p w14:paraId="5A0E2FF4" w14:textId="77777777" w:rsidR="00137E3A" w:rsidRPr="005F1669" w:rsidRDefault="00000000" w:rsidP="004D0C66">
            <w:pPr>
              <w:kinsoku w:val="0"/>
              <w:overflowPunct w:val="0"/>
              <w:autoSpaceDE w:val="0"/>
              <w:autoSpaceDN w:val="0"/>
              <w:adjustRightInd w:val="0"/>
              <w:spacing w:before="0" w:after="0" w:line="240" w:lineRule="auto"/>
              <w:contextualSpacing/>
              <w:rPr>
                <w:rFonts w:asciiTheme="minorHAnsi" w:hAnsiTheme="minorHAnsi" w:cstheme="minorHAnsi"/>
                <w:i/>
                <w:color w:val="008000"/>
                <w:sz w:val="18"/>
                <w:szCs w:val="18"/>
              </w:rPr>
            </w:pPr>
            <w:r w:rsidRPr="005F1669">
              <w:rPr>
                <w:rFonts w:asciiTheme="minorHAnsi" w:hAnsiTheme="minorHAnsi" w:cstheme="minorHAnsi"/>
                <w:b/>
                <w:color w:val="008000"/>
                <w:sz w:val="18"/>
                <w:szCs w:val="18"/>
              </w:rPr>
              <w:t>Research Question</w:t>
            </w:r>
            <w:r w:rsidRPr="005F1669">
              <w:rPr>
                <w:rFonts w:asciiTheme="minorHAnsi" w:hAnsiTheme="minorHAnsi" w:cstheme="minorHAnsi"/>
                <w:color w:val="008000"/>
                <w:sz w:val="18"/>
                <w:szCs w:val="18"/>
              </w:rPr>
              <w:t xml:space="preserve">: </w:t>
            </w:r>
            <w:r w:rsidRPr="005F1669">
              <w:rPr>
                <w:rFonts w:asciiTheme="minorHAnsi" w:hAnsiTheme="minorHAnsi" w:cstheme="minorHAnsi"/>
                <w:i/>
                <w:color w:val="008000"/>
                <w:sz w:val="18"/>
                <w:szCs w:val="18"/>
              </w:rPr>
              <w:t>e.g. What is the risk to human health from microbial sources in recreational water?</w:t>
            </w:r>
          </w:p>
        </w:tc>
        <w:tc>
          <w:tcPr>
            <w:tcW w:w="2413" w:type="dxa"/>
            <w:gridSpan w:val="5"/>
            <w:shd w:val="clear" w:color="auto" w:fill="B5DDDC"/>
            <w:vAlign w:val="center"/>
          </w:tcPr>
          <w:p w14:paraId="6D527A1B" w14:textId="77777777" w:rsidR="00137E3A" w:rsidRPr="005F1669" w:rsidRDefault="00000000" w:rsidP="004D0C66">
            <w:pPr>
              <w:kinsoku w:val="0"/>
              <w:overflowPunct w:val="0"/>
              <w:autoSpaceDE w:val="0"/>
              <w:autoSpaceDN w:val="0"/>
              <w:adjustRightInd w:val="0"/>
              <w:spacing w:before="0" w:after="0" w:line="240" w:lineRule="auto"/>
              <w:ind w:left="244"/>
              <w:contextualSpacing/>
              <w:jc w:val="center"/>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Case report</w:t>
            </w:r>
          </w:p>
        </w:tc>
        <w:tc>
          <w:tcPr>
            <w:tcW w:w="2414" w:type="dxa"/>
            <w:gridSpan w:val="6"/>
            <w:shd w:val="clear" w:color="auto" w:fill="B5DDDC"/>
            <w:vAlign w:val="center"/>
          </w:tcPr>
          <w:p w14:paraId="10234F2E" w14:textId="77777777" w:rsidR="00137E3A" w:rsidRPr="005F1669" w:rsidRDefault="00000000" w:rsidP="004D0C66">
            <w:pPr>
              <w:kinsoku w:val="0"/>
              <w:overflowPunct w:val="0"/>
              <w:autoSpaceDE w:val="0"/>
              <w:autoSpaceDN w:val="0"/>
              <w:adjustRightInd w:val="0"/>
              <w:spacing w:before="0" w:after="0" w:line="240" w:lineRule="auto"/>
              <w:ind w:left="244"/>
              <w:contextualSpacing/>
              <w:jc w:val="center"/>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Case-Control study</w:t>
            </w:r>
          </w:p>
        </w:tc>
        <w:tc>
          <w:tcPr>
            <w:tcW w:w="2413" w:type="dxa"/>
            <w:gridSpan w:val="6"/>
            <w:shd w:val="clear" w:color="auto" w:fill="B5DDDC"/>
            <w:vAlign w:val="center"/>
          </w:tcPr>
          <w:p w14:paraId="35A14472" w14:textId="77777777" w:rsidR="00137E3A" w:rsidRPr="005F1669" w:rsidRDefault="00000000" w:rsidP="004D0C66">
            <w:pPr>
              <w:kinsoku w:val="0"/>
              <w:overflowPunct w:val="0"/>
              <w:autoSpaceDE w:val="0"/>
              <w:autoSpaceDN w:val="0"/>
              <w:adjustRightInd w:val="0"/>
              <w:spacing w:before="0" w:after="0" w:line="240" w:lineRule="auto"/>
              <w:ind w:left="244"/>
              <w:contextualSpacing/>
              <w:jc w:val="center"/>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Cohort study</w:t>
            </w:r>
          </w:p>
        </w:tc>
        <w:tc>
          <w:tcPr>
            <w:tcW w:w="2414" w:type="dxa"/>
            <w:gridSpan w:val="5"/>
            <w:shd w:val="clear" w:color="auto" w:fill="B5DDDC"/>
            <w:vAlign w:val="center"/>
          </w:tcPr>
          <w:p w14:paraId="06CB8DC1" w14:textId="77777777" w:rsidR="00137E3A" w:rsidRPr="005F1669" w:rsidRDefault="00000000" w:rsidP="004D0C66">
            <w:pPr>
              <w:kinsoku w:val="0"/>
              <w:overflowPunct w:val="0"/>
              <w:autoSpaceDE w:val="0"/>
              <w:autoSpaceDN w:val="0"/>
              <w:adjustRightInd w:val="0"/>
              <w:spacing w:before="0" w:after="0" w:line="240" w:lineRule="auto"/>
              <w:ind w:left="244"/>
              <w:contextualSpacing/>
              <w:jc w:val="center"/>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Other</w:t>
            </w:r>
          </w:p>
        </w:tc>
      </w:tr>
      <w:tr w:rsidR="00B8056D" w14:paraId="6BFDCF08" w14:textId="77777777" w:rsidTr="004D0C66">
        <w:trPr>
          <w:trHeight w:val="1134"/>
        </w:trPr>
        <w:tc>
          <w:tcPr>
            <w:tcW w:w="4340" w:type="dxa"/>
            <w:shd w:val="clear" w:color="auto" w:fill="B5DDDC"/>
          </w:tcPr>
          <w:p w14:paraId="74CD0149" w14:textId="77777777" w:rsidR="00137E3A" w:rsidRPr="005F1669" w:rsidRDefault="00000000" w:rsidP="004D0C66">
            <w:pPr>
              <w:kinsoku w:val="0"/>
              <w:overflowPunct w:val="0"/>
              <w:autoSpaceDE w:val="0"/>
              <w:autoSpaceDN w:val="0"/>
              <w:adjustRightInd w:val="0"/>
              <w:spacing w:before="0" w:after="0" w:line="240" w:lineRule="auto"/>
              <w:contextualSpacing/>
              <w:rPr>
                <w:rFonts w:asciiTheme="minorHAnsi" w:hAnsiTheme="minorHAnsi" w:cstheme="minorHAnsi"/>
                <w:b/>
                <w:color w:val="008000"/>
                <w:sz w:val="18"/>
                <w:szCs w:val="18"/>
              </w:rPr>
            </w:pPr>
            <w:r w:rsidRPr="005F1669">
              <w:rPr>
                <w:rFonts w:asciiTheme="minorHAnsi" w:hAnsiTheme="minorHAnsi" w:cstheme="minorHAnsi"/>
                <w:b/>
                <w:color w:val="008000"/>
                <w:sz w:val="18"/>
                <w:szCs w:val="18"/>
              </w:rPr>
              <w:t xml:space="preserve">Outcome: </w:t>
            </w:r>
            <w:r w:rsidRPr="005F1669">
              <w:rPr>
                <w:rFonts w:asciiTheme="minorHAnsi" w:hAnsiTheme="minorHAnsi" w:cstheme="minorHAnsi"/>
                <w:i/>
                <w:color w:val="008000"/>
                <w:sz w:val="18"/>
                <w:szCs w:val="18"/>
              </w:rPr>
              <w:t>e.g. gastrointestinal illnesses</w:t>
            </w:r>
          </w:p>
          <w:p w14:paraId="77B749AC" w14:textId="77777777" w:rsidR="00137E3A" w:rsidRPr="005F1669" w:rsidRDefault="00137E3A" w:rsidP="004D0C66">
            <w:pPr>
              <w:kinsoku w:val="0"/>
              <w:overflowPunct w:val="0"/>
              <w:autoSpaceDE w:val="0"/>
              <w:autoSpaceDN w:val="0"/>
              <w:adjustRightInd w:val="0"/>
              <w:spacing w:before="0" w:after="0" w:line="240" w:lineRule="auto"/>
              <w:contextualSpacing/>
              <w:rPr>
                <w:rFonts w:asciiTheme="minorHAnsi" w:hAnsiTheme="minorHAnsi" w:cstheme="minorHAnsi"/>
                <w:b/>
                <w:color w:val="008000"/>
                <w:sz w:val="18"/>
                <w:szCs w:val="18"/>
              </w:rPr>
            </w:pPr>
          </w:p>
          <w:p w14:paraId="4D924AF0" w14:textId="77777777" w:rsidR="00137E3A" w:rsidRPr="005F1669" w:rsidRDefault="00137E3A" w:rsidP="004D0C66">
            <w:pPr>
              <w:kinsoku w:val="0"/>
              <w:overflowPunct w:val="0"/>
              <w:autoSpaceDE w:val="0"/>
              <w:autoSpaceDN w:val="0"/>
              <w:adjustRightInd w:val="0"/>
              <w:spacing w:before="0" w:after="0" w:line="240" w:lineRule="auto"/>
              <w:contextualSpacing/>
              <w:rPr>
                <w:rFonts w:asciiTheme="minorHAnsi" w:hAnsiTheme="minorHAnsi" w:cstheme="minorHAnsi"/>
                <w:b/>
                <w:color w:val="008000"/>
                <w:sz w:val="18"/>
                <w:szCs w:val="18"/>
              </w:rPr>
            </w:pPr>
          </w:p>
          <w:p w14:paraId="0051B1FB" w14:textId="77777777" w:rsidR="00137E3A" w:rsidRPr="005F1669" w:rsidRDefault="00000000" w:rsidP="004D0C66">
            <w:pPr>
              <w:kinsoku w:val="0"/>
              <w:overflowPunct w:val="0"/>
              <w:autoSpaceDE w:val="0"/>
              <w:autoSpaceDN w:val="0"/>
              <w:adjustRightInd w:val="0"/>
              <w:spacing w:before="0" w:after="0" w:line="240" w:lineRule="auto"/>
              <w:contextualSpacing/>
              <w:rPr>
                <w:rFonts w:asciiTheme="minorHAnsi" w:hAnsiTheme="minorHAnsi" w:cstheme="minorHAnsi"/>
                <w:b/>
                <w:color w:val="008000"/>
                <w:sz w:val="18"/>
                <w:szCs w:val="18"/>
              </w:rPr>
            </w:pPr>
            <w:r w:rsidRPr="005F1669">
              <w:rPr>
                <w:rFonts w:asciiTheme="minorHAnsi" w:hAnsiTheme="minorHAnsi" w:cstheme="minorHAnsi"/>
                <w:b/>
                <w:color w:val="008000"/>
                <w:sz w:val="18"/>
                <w:szCs w:val="18"/>
              </w:rPr>
              <w:t>Risk of Bias Question</w:t>
            </w:r>
          </w:p>
        </w:tc>
        <w:tc>
          <w:tcPr>
            <w:tcW w:w="508" w:type="dxa"/>
            <w:shd w:val="clear" w:color="auto" w:fill="B5DDDC"/>
            <w:textDirection w:val="btLr"/>
            <w:vAlign w:val="center"/>
          </w:tcPr>
          <w:p w14:paraId="5925A706"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bookmarkStart w:id="280" w:name="_bookmark0"/>
            <w:bookmarkEnd w:id="280"/>
            <w:r w:rsidRPr="005F1669">
              <w:rPr>
                <w:rFonts w:asciiTheme="minorHAnsi" w:hAnsiTheme="minorHAnsi" w:cstheme="minorHAnsi"/>
                <w:b/>
                <w:bCs/>
                <w:color w:val="008000"/>
                <w:sz w:val="18"/>
                <w:szCs w:val="18"/>
              </w:rPr>
              <w:t>Study 1</w:t>
            </w:r>
          </w:p>
        </w:tc>
        <w:tc>
          <w:tcPr>
            <w:tcW w:w="508" w:type="dxa"/>
            <w:shd w:val="clear" w:color="auto" w:fill="B5DDDC"/>
            <w:textDirection w:val="btLr"/>
            <w:vAlign w:val="center"/>
          </w:tcPr>
          <w:p w14:paraId="14857DE8"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2</w:t>
            </w:r>
          </w:p>
        </w:tc>
        <w:tc>
          <w:tcPr>
            <w:tcW w:w="508" w:type="dxa"/>
            <w:shd w:val="clear" w:color="auto" w:fill="B5DDDC"/>
            <w:textDirection w:val="btLr"/>
            <w:vAlign w:val="center"/>
          </w:tcPr>
          <w:p w14:paraId="603BDE48"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3</w:t>
            </w:r>
          </w:p>
        </w:tc>
        <w:tc>
          <w:tcPr>
            <w:tcW w:w="508" w:type="dxa"/>
            <w:shd w:val="clear" w:color="auto" w:fill="B5DDDC"/>
            <w:textDirection w:val="btLr"/>
            <w:vAlign w:val="center"/>
          </w:tcPr>
          <w:p w14:paraId="73CB686A"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4</w:t>
            </w:r>
          </w:p>
        </w:tc>
        <w:tc>
          <w:tcPr>
            <w:tcW w:w="508" w:type="dxa"/>
            <w:gridSpan w:val="2"/>
            <w:shd w:val="clear" w:color="auto" w:fill="B5DDDC"/>
            <w:textDirection w:val="btLr"/>
            <w:vAlign w:val="center"/>
          </w:tcPr>
          <w:p w14:paraId="5D7198CD"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5</w:t>
            </w:r>
          </w:p>
        </w:tc>
        <w:tc>
          <w:tcPr>
            <w:tcW w:w="508" w:type="dxa"/>
            <w:shd w:val="clear" w:color="auto" w:fill="B5DDDC"/>
            <w:textDirection w:val="btLr"/>
            <w:vAlign w:val="center"/>
          </w:tcPr>
          <w:p w14:paraId="69FFD8B2"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6</w:t>
            </w:r>
          </w:p>
        </w:tc>
        <w:tc>
          <w:tcPr>
            <w:tcW w:w="508" w:type="dxa"/>
            <w:shd w:val="clear" w:color="auto" w:fill="B5DDDC"/>
            <w:textDirection w:val="btLr"/>
            <w:vAlign w:val="center"/>
          </w:tcPr>
          <w:p w14:paraId="172917E8"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7</w:t>
            </w:r>
          </w:p>
        </w:tc>
        <w:tc>
          <w:tcPr>
            <w:tcW w:w="508" w:type="dxa"/>
            <w:shd w:val="clear" w:color="auto" w:fill="B5DDDC"/>
            <w:textDirection w:val="btLr"/>
            <w:vAlign w:val="center"/>
          </w:tcPr>
          <w:p w14:paraId="1E86E0B2"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8</w:t>
            </w:r>
          </w:p>
        </w:tc>
        <w:tc>
          <w:tcPr>
            <w:tcW w:w="508" w:type="dxa"/>
            <w:shd w:val="clear" w:color="auto" w:fill="B5DDDC"/>
            <w:textDirection w:val="btLr"/>
            <w:vAlign w:val="center"/>
          </w:tcPr>
          <w:p w14:paraId="3766D618"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9</w:t>
            </w:r>
          </w:p>
        </w:tc>
        <w:tc>
          <w:tcPr>
            <w:tcW w:w="509" w:type="dxa"/>
            <w:gridSpan w:val="2"/>
            <w:shd w:val="clear" w:color="auto" w:fill="B5DDDC"/>
            <w:textDirection w:val="btLr"/>
            <w:vAlign w:val="center"/>
          </w:tcPr>
          <w:p w14:paraId="7F3030DB"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10</w:t>
            </w:r>
          </w:p>
        </w:tc>
        <w:tc>
          <w:tcPr>
            <w:tcW w:w="508" w:type="dxa"/>
            <w:shd w:val="clear" w:color="auto" w:fill="B5DDDC"/>
            <w:textDirection w:val="btLr"/>
            <w:vAlign w:val="center"/>
          </w:tcPr>
          <w:p w14:paraId="76CF2F1A"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11</w:t>
            </w:r>
          </w:p>
        </w:tc>
        <w:tc>
          <w:tcPr>
            <w:tcW w:w="508" w:type="dxa"/>
            <w:shd w:val="clear" w:color="auto" w:fill="B5DDDC"/>
            <w:textDirection w:val="btLr"/>
            <w:vAlign w:val="center"/>
          </w:tcPr>
          <w:p w14:paraId="054EE7DE"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12</w:t>
            </w:r>
          </w:p>
        </w:tc>
        <w:tc>
          <w:tcPr>
            <w:tcW w:w="508" w:type="dxa"/>
            <w:shd w:val="clear" w:color="auto" w:fill="B5DDDC"/>
            <w:textDirection w:val="btLr"/>
            <w:vAlign w:val="center"/>
          </w:tcPr>
          <w:p w14:paraId="3F21E705"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13</w:t>
            </w:r>
          </w:p>
        </w:tc>
        <w:tc>
          <w:tcPr>
            <w:tcW w:w="508" w:type="dxa"/>
            <w:shd w:val="clear" w:color="auto" w:fill="B5DDDC"/>
            <w:textDirection w:val="btLr"/>
            <w:vAlign w:val="center"/>
          </w:tcPr>
          <w:p w14:paraId="12A88D93"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14</w:t>
            </w:r>
          </w:p>
        </w:tc>
        <w:tc>
          <w:tcPr>
            <w:tcW w:w="508" w:type="dxa"/>
            <w:gridSpan w:val="2"/>
            <w:shd w:val="clear" w:color="auto" w:fill="B5DDDC"/>
            <w:textDirection w:val="btLr"/>
            <w:vAlign w:val="center"/>
          </w:tcPr>
          <w:p w14:paraId="674C0350"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15</w:t>
            </w:r>
          </w:p>
        </w:tc>
        <w:tc>
          <w:tcPr>
            <w:tcW w:w="508" w:type="dxa"/>
            <w:shd w:val="clear" w:color="auto" w:fill="B5DDDC"/>
            <w:textDirection w:val="btLr"/>
            <w:vAlign w:val="center"/>
          </w:tcPr>
          <w:p w14:paraId="6A27F5C4"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16</w:t>
            </w:r>
          </w:p>
        </w:tc>
        <w:tc>
          <w:tcPr>
            <w:tcW w:w="508" w:type="dxa"/>
            <w:shd w:val="clear" w:color="auto" w:fill="B5DDDC"/>
            <w:textDirection w:val="btLr"/>
            <w:vAlign w:val="center"/>
          </w:tcPr>
          <w:p w14:paraId="1A0C5B03"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17</w:t>
            </w:r>
          </w:p>
        </w:tc>
        <w:tc>
          <w:tcPr>
            <w:tcW w:w="508" w:type="dxa"/>
            <w:shd w:val="clear" w:color="auto" w:fill="B5DDDC"/>
            <w:textDirection w:val="btLr"/>
            <w:vAlign w:val="center"/>
          </w:tcPr>
          <w:p w14:paraId="670C50C3"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18</w:t>
            </w:r>
          </w:p>
        </w:tc>
        <w:tc>
          <w:tcPr>
            <w:tcW w:w="509" w:type="dxa"/>
            <w:shd w:val="clear" w:color="auto" w:fill="B5DDDC"/>
            <w:textDirection w:val="btLr"/>
            <w:vAlign w:val="center"/>
          </w:tcPr>
          <w:p w14:paraId="5E833E67" w14:textId="77777777" w:rsidR="00137E3A" w:rsidRPr="005F1669" w:rsidRDefault="00000000" w:rsidP="004D0C66">
            <w:pPr>
              <w:kinsoku w:val="0"/>
              <w:overflowPunct w:val="0"/>
              <w:autoSpaceDE w:val="0"/>
              <w:autoSpaceDN w:val="0"/>
              <w:adjustRightInd w:val="0"/>
              <w:spacing w:before="0" w:after="0" w:line="240" w:lineRule="auto"/>
              <w:ind w:left="244"/>
              <w:contextualSpacing/>
              <w:rPr>
                <w:rFonts w:asciiTheme="minorHAnsi" w:hAnsiTheme="minorHAnsi" w:cstheme="minorHAnsi"/>
                <w:b/>
                <w:bCs/>
                <w:color w:val="008000"/>
                <w:sz w:val="18"/>
                <w:szCs w:val="18"/>
              </w:rPr>
            </w:pPr>
            <w:r w:rsidRPr="005F1669">
              <w:rPr>
                <w:rFonts w:asciiTheme="minorHAnsi" w:hAnsiTheme="minorHAnsi" w:cstheme="minorHAnsi"/>
                <w:b/>
                <w:bCs/>
                <w:color w:val="008000"/>
                <w:sz w:val="18"/>
                <w:szCs w:val="18"/>
              </w:rPr>
              <w:t>Study 19</w:t>
            </w:r>
          </w:p>
        </w:tc>
      </w:tr>
      <w:tr w:rsidR="00B8056D" w14:paraId="10C4509D" w14:textId="77777777" w:rsidTr="004D0C66">
        <w:tc>
          <w:tcPr>
            <w:tcW w:w="4340" w:type="dxa"/>
            <w:shd w:val="clear" w:color="auto" w:fill="D0D7E8"/>
          </w:tcPr>
          <w:p w14:paraId="02FC490A"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Randomization</w:t>
            </w:r>
          </w:p>
        </w:tc>
        <w:tc>
          <w:tcPr>
            <w:tcW w:w="508" w:type="dxa"/>
            <w:shd w:val="clear" w:color="auto" w:fill="BFBFBF" w:themeFill="background1" w:themeFillShade="BF"/>
          </w:tcPr>
          <w:p w14:paraId="238AC419" w14:textId="77777777" w:rsidR="00137E3A" w:rsidRPr="005F1669" w:rsidRDefault="00137E3A"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1D91C728" w14:textId="77777777" w:rsidR="00137E3A" w:rsidRPr="005F1669" w:rsidRDefault="00137E3A"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p>
        </w:tc>
        <w:tc>
          <w:tcPr>
            <w:tcW w:w="508" w:type="dxa"/>
            <w:shd w:val="clear" w:color="auto" w:fill="BFBFBF" w:themeFill="background1" w:themeFillShade="BF"/>
          </w:tcPr>
          <w:p w14:paraId="7C920C5D" w14:textId="77777777" w:rsidR="00137E3A" w:rsidRPr="005F1669" w:rsidRDefault="00137E3A" w:rsidP="004D0C66">
            <w:pPr>
              <w:kinsoku w:val="0"/>
              <w:overflowPunct w:val="0"/>
              <w:autoSpaceDE w:val="0"/>
              <w:autoSpaceDN w:val="0"/>
              <w:adjustRightInd w:val="0"/>
              <w:spacing w:before="0" w:after="0" w:line="240" w:lineRule="auto"/>
              <w:ind w:left="70" w:right="66"/>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9F14CE4" w14:textId="77777777" w:rsidR="00137E3A" w:rsidRPr="005F1669" w:rsidRDefault="00137E3A" w:rsidP="004D0C66">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091F791C" w14:textId="77777777" w:rsidR="00137E3A" w:rsidRPr="005F1669" w:rsidRDefault="00137E3A" w:rsidP="004D0C66">
            <w:pPr>
              <w:kinsoku w:val="0"/>
              <w:overflowPunct w:val="0"/>
              <w:autoSpaceDE w:val="0"/>
              <w:autoSpaceDN w:val="0"/>
              <w:adjustRightInd w:val="0"/>
              <w:spacing w:before="0" w:after="0" w:line="240" w:lineRule="auto"/>
              <w:ind w:left="4"/>
              <w:contextualSpacing/>
              <w:rPr>
                <w:rFonts w:asciiTheme="minorHAnsi" w:hAnsiTheme="minorHAnsi" w:cstheme="minorHAnsi"/>
                <w:b/>
                <w:bCs/>
                <w:sz w:val="18"/>
                <w:szCs w:val="18"/>
              </w:rPr>
            </w:pPr>
          </w:p>
        </w:tc>
        <w:tc>
          <w:tcPr>
            <w:tcW w:w="508" w:type="dxa"/>
            <w:shd w:val="clear" w:color="auto" w:fill="BFBFBF" w:themeFill="background1" w:themeFillShade="BF"/>
          </w:tcPr>
          <w:p w14:paraId="1775D614" w14:textId="77777777" w:rsidR="00137E3A" w:rsidRPr="005F1669" w:rsidRDefault="00137E3A" w:rsidP="004D0C66">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p>
        </w:tc>
        <w:tc>
          <w:tcPr>
            <w:tcW w:w="508" w:type="dxa"/>
            <w:shd w:val="clear" w:color="auto" w:fill="BFBFBF" w:themeFill="background1" w:themeFillShade="BF"/>
          </w:tcPr>
          <w:p w14:paraId="1EA28BDE" w14:textId="77777777" w:rsidR="00137E3A" w:rsidRPr="005F1669" w:rsidRDefault="00137E3A"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5CDC8BE1" w14:textId="77777777" w:rsidR="00137E3A" w:rsidRPr="005F1669" w:rsidRDefault="00137E3A"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13EF147A" w14:textId="77777777" w:rsidR="00137E3A" w:rsidRPr="005F1669" w:rsidRDefault="00137E3A" w:rsidP="004D0C66">
            <w:pPr>
              <w:kinsoku w:val="0"/>
              <w:overflowPunct w:val="0"/>
              <w:autoSpaceDE w:val="0"/>
              <w:autoSpaceDN w:val="0"/>
              <w:adjustRightInd w:val="0"/>
              <w:spacing w:before="0" w:after="0" w:line="240" w:lineRule="auto"/>
              <w:ind w:left="77" w:right="66"/>
              <w:contextualSpacing/>
              <w:jc w:val="center"/>
              <w:rPr>
                <w:rFonts w:asciiTheme="minorHAnsi" w:hAnsiTheme="minorHAnsi" w:cstheme="minorHAnsi"/>
                <w:b/>
                <w:bCs/>
                <w:sz w:val="18"/>
                <w:szCs w:val="18"/>
              </w:rPr>
            </w:pPr>
          </w:p>
        </w:tc>
        <w:tc>
          <w:tcPr>
            <w:tcW w:w="509" w:type="dxa"/>
            <w:gridSpan w:val="2"/>
            <w:shd w:val="clear" w:color="auto" w:fill="BFBFBF" w:themeFill="background1" w:themeFillShade="BF"/>
          </w:tcPr>
          <w:p w14:paraId="55F148B6" w14:textId="77777777" w:rsidR="00137E3A" w:rsidRPr="005F1669" w:rsidRDefault="00137E3A"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247F5765" w14:textId="77777777" w:rsidR="00137E3A" w:rsidRPr="005F1669" w:rsidRDefault="00137E3A"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44487909" w14:textId="77777777" w:rsidR="00137E3A" w:rsidRPr="005F1669" w:rsidRDefault="00137E3A"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2B5822B7" w14:textId="77777777" w:rsidR="00137E3A" w:rsidRPr="005F1669" w:rsidRDefault="00137E3A"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6F389527" w14:textId="77777777" w:rsidR="00137E3A" w:rsidRPr="005F1669" w:rsidRDefault="00137E3A"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68BEEEBA" w14:textId="77777777" w:rsidR="00137E3A" w:rsidRPr="005F1669" w:rsidRDefault="00137E3A"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FD9559F" w14:textId="77777777" w:rsidR="00137E3A" w:rsidRPr="005F1669" w:rsidRDefault="00137E3A"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p>
        </w:tc>
        <w:tc>
          <w:tcPr>
            <w:tcW w:w="508" w:type="dxa"/>
            <w:shd w:val="clear" w:color="auto" w:fill="BFBFBF" w:themeFill="background1" w:themeFillShade="BF"/>
          </w:tcPr>
          <w:p w14:paraId="4FB69EDC" w14:textId="77777777" w:rsidR="00137E3A" w:rsidRPr="005F1669" w:rsidRDefault="00137E3A"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p>
        </w:tc>
        <w:tc>
          <w:tcPr>
            <w:tcW w:w="508" w:type="dxa"/>
            <w:shd w:val="clear" w:color="auto" w:fill="BFBFBF" w:themeFill="background1" w:themeFillShade="BF"/>
          </w:tcPr>
          <w:p w14:paraId="2BF93F8E" w14:textId="77777777" w:rsidR="00137E3A" w:rsidRPr="005F1669" w:rsidRDefault="00137E3A"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p>
        </w:tc>
        <w:tc>
          <w:tcPr>
            <w:tcW w:w="509" w:type="dxa"/>
            <w:shd w:val="clear" w:color="auto" w:fill="BFBFBF" w:themeFill="background1" w:themeFillShade="BF"/>
          </w:tcPr>
          <w:p w14:paraId="1407F811" w14:textId="77777777" w:rsidR="00137E3A" w:rsidRPr="005F1669" w:rsidRDefault="00137E3A" w:rsidP="004D0C66">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p>
        </w:tc>
      </w:tr>
      <w:tr w:rsidR="00B8056D" w14:paraId="2858D3E2" w14:textId="77777777" w:rsidTr="004D0C66">
        <w:tc>
          <w:tcPr>
            <w:tcW w:w="4340" w:type="dxa"/>
            <w:shd w:val="clear" w:color="auto" w:fill="E9ECF4"/>
          </w:tcPr>
          <w:p w14:paraId="56553F7F"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Allocation concealment</w:t>
            </w:r>
          </w:p>
        </w:tc>
        <w:tc>
          <w:tcPr>
            <w:tcW w:w="508" w:type="dxa"/>
            <w:shd w:val="clear" w:color="auto" w:fill="BFBFBF" w:themeFill="background1" w:themeFillShade="BF"/>
          </w:tcPr>
          <w:p w14:paraId="1F71C846" w14:textId="77777777" w:rsidR="00137E3A" w:rsidRPr="005F1669" w:rsidRDefault="00137E3A"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6B1CF6CD" w14:textId="77777777" w:rsidR="00137E3A" w:rsidRPr="005F1669" w:rsidRDefault="00137E3A"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p>
        </w:tc>
        <w:tc>
          <w:tcPr>
            <w:tcW w:w="508" w:type="dxa"/>
            <w:shd w:val="clear" w:color="auto" w:fill="BFBFBF" w:themeFill="background1" w:themeFillShade="BF"/>
          </w:tcPr>
          <w:p w14:paraId="5134FA5A" w14:textId="77777777" w:rsidR="00137E3A" w:rsidRPr="005F1669" w:rsidRDefault="00137E3A"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8752D7A" w14:textId="77777777" w:rsidR="00137E3A" w:rsidRPr="005F1669" w:rsidRDefault="00137E3A"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425E98E8" w14:textId="77777777" w:rsidR="00137E3A" w:rsidRPr="005F1669" w:rsidRDefault="00137E3A"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421CD239" w14:textId="77777777" w:rsidR="00137E3A" w:rsidRPr="005F1669" w:rsidRDefault="00137E3A"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p>
        </w:tc>
        <w:tc>
          <w:tcPr>
            <w:tcW w:w="508" w:type="dxa"/>
            <w:shd w:val="clear" w:color="auto" w:fill="BFBFBF" w:themeFill="background1" w:themeFillShade="BF"/>
          </w:tcPr>
          <w:p w14:paraId="66B9BBA8" w14:textId="77777777" w:rsidR="00137E3A" w:rsidRPr="005F1669" w:rsidRDefault="00137E3A"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7E610BE5" w14:textId="77777777" w:rsidR="00137E3A" w:rsidRPr="005F1669" w:rsidRDefault="00137E3A"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6C1257A9" w14:textId="77777777" w:rsidR="00137E3A" w:rsidRPr="005F1669" w:rsidRDefault="00137E3A"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p>
        </w:tc>
        <w:tc>
          <w:tcPr>
            <w:tcW w:w="509" w:type="dxa"/>
            <w:gridSpan w:val="2"/>
            <w:shd w:val="clear" w:color="auto" w:fill="BFBFBF" w:themeFill="background1" w:themeFillShade="BF"/>
          </w:tcPr>
          <w:p w14:paraId="16B9D7D2" w14:textId="77777777" w:rsidR="00137E3A" w:rsidRPr="005F1669" w:rsidRDefault="00137E3A"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2995CA4" w14:textId="77777777" w:rsidR="00137E3A" w:rsidRPr="005F1669" w:rsidRDefault="00137E3A"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083F91E" w14:textId="77777777" w:rsidR="00137E3A" w:rsidRPr="005F1669" w:rsidRDefault="00137E3A"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61F898FC" w14:textId="77777777" w:rsidR="00137E3A" w:rsidRPr="005F1669" w:rsidRDefault="00137E3A"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1911F862" w14:textId="77777777" w:rsidR="00137E3A" w:rsidRPr="005F1669" w:rsidRDefault="00137E3A"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617277B4" w14:textId="77777777" w:rsidR="00137E3A" w:rsidRPr="005F1669" w:rsidRDefault="00137E3A"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F6725C1" w14:textId="77777777" w:rsidR="00137E3A" w:rsidRPr="005F1669" w:rsidRDefault="00137E3A"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p>
        </w:tc>
        <w:tc>
          <w:tcPr>
            <w:tcW w:w="508" w:type="dxa"/>
            <w:shd w:val="clear" w:color="auto" w:fill="BFBFBF" w:themeFill="background1" w:themeFillShade="BF"/>
          </w:tcPr>
          <w:p w14:paraId="33205680" w14:textId="77777777" w:rsidR="00137E3A" w:rsidRPr="005F1669" w:rsidRDefault="00137E3A"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p>
        </w:tc>
        <w:tc>
          <w:tcPr>
            <w:tcW w:w="508" w:type="dxa"/>
            <w:shd w:val="clear" w:color="auto" w:fill="BFBFBF" w:themeFill="background1" w:themeFillShade="BF"/>
          </w:tcPr>
          <w:p w14:paraId="7AA329DD" w14:textId="77777777" w:rsidR="00137E3A" w:rsidRPr="005F1669" w:rsidRDefault="00137E3A"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p>
        </w:tc>
        <w:tc>
          <w:tcPr>
            <w:tcW w:w="509" w:type="dxa"/>
            <w:shd w:val="clear" w:color="auto" w:fill="BFBFBF" w:themeFill="background1" w:themeFillShade="BF"/>
          </w:tcPr>
          <w:p w14:paraId="6089FA6B" w14:textId="77777777" w:rsidR="00137E3A" w:rsidRPr="005F1669" w:rsidRDefault="00137E3A" w:rsidP="004D0C66">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p>
        </w:tc>
      </w:tr>
      <w:tr w:rsidR="00B8056D" w14:paraId="651648F6" w14:textId="77777777" w:rsidTr="004D0C66">
        <w:tc>
          <w:tcPr>
            <w:tcW w:w="4340" w:type="dxa"/>
            <w:shd w:val="clear" w:color="auto" w:fill="D0D7E8"/>
          </w:tcPr>
          <w:p w14:paraId="72C545FD"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Confounding (design/analysis)</w:t>
            </w:r>
          </w:p>
        </w:tc>
        <w:tc>
          <w:tcPr>
            <w:tcW w:w="508" w:type="dxa"/>
            <w:shd w:val="clear" w:color="auto" w:fill="519F3E"/>
          </w:tcPr>
          <w:p w14:paraId="151AE04B" w14:textId="77777777" w:rsidR="00137E3A" w:rsidRPr="005F1669" w:rsidRDefault="00000000" w:rsidP="004D0C66">
            <w:pPr>
              <w:kinsoku w:val="0"/>
              <w:overflowPunct w:val="0"/>
              <w:autoSpaceDE w:val="0"/>
              <w:autoSpaceDN w:val="0"/>
              <w:adjustRightInd w:val="0"/>
              <w:spacing w:before="0" w:after="0" w:line="240" w:lineRule="auto"/>
              <w:ind w:left="67"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431B4795"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0895EAA9" w14:textId="77777777" w:rsidR="00137E3A" w:rsidRPr="005F1669" w:rsidRDefault="00000000" w:rsidP="004D0C66">
            <w:pPr>
              <w:kinsoku w:val="0"/>
              <w:overflowPunct w:val="0"/>
              <w:autoSpaceDE w:val="0"/>
              <w:autoSpaceDN w:val="0"/>
              <w:adjustRightInd w:val="0"/>
              <w:spacing w:before="0" w:after="0" w:line="240" w:lineRule="auto"/>
              <w:ind w:left="70"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7A580C77" w14:textId="77777777" w:rsidR="00137E3A" w:rsidRPr="005F1669" w:rsidRDefault="00000000" w:rsidP="004D0C66">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519F3E"/>
          </w:tcPr>
          <w:p w14:paraId="1EE31E7A" w14:textId="77777777" w:rsidR="00137E3A" w:rsidRPr="005F1669" w:rsidRDefault="00000000" w:rsidP="004D0C66">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A1501DE"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62F5696E" w14:textId="77777777" w:rsidR="00137E3A" w:rsidRPr="005F1669" w:rsidRDefault="00000000" w:rsidP="004D0C66">
            <w:pPr>
              <w:kinsoku w:val="0"/>
              <w:overflowPunct w:val="0"/>
              <w:autoSpaceDE w:val="0"/>
              <w:autoSpaceDN w:val="0"/>
              <w:adjustRightInd w:val="0"/>
              <w:spacing w:before="0" w:after="0" w:line="240" w:lineRule="auto"/>
              <w:ind w:right="93"/>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7BDA7B3F" w14:textId="77777777" w:rsidR="00137E3A" w:rsidRPr="005F1669" w:rsidRDefault="00000000" w:rsidP="004D0C66">
            <w:pPr>
              <w:kinsoku w:val="0"/>
              <w:overflowPunct w:val="0"/>
              <w:autoSpaceDE w:val="0"/>
              <w:autoSpaceDN w:val="0"/>
              <w:adjustRightInd w:val="0"/>
              <w:spacing w:before="0" w:after="0" w:line="240" w:lineRule="auto"/>
              <w:ind w:right="90"/>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07B71B5F" w14:textId="77777777" w:rsidR="00137E3A" w:rsidRPr="005F1669" w:rsidRDefault="00000000" w:rsidP="004D0C66">
            <w:pPr>
              <w:kinsoku w:val="0"/>
              <w:overflowPunct w:val="0"/>
              <w:autoSpaceDE w:val="0"/>
              <w:autoSpaceDN w:val="0"/>
              <w:adjustRightInd w:val="0"/>
              <w:spacing w:before="0" w:after="0" w:line="240" w:lineRule="auto"/>
              <w:ind w:left="77"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519F3E"/>
          </w:tcPr>
          <w:p w14:paraId="16A1CC2D" w14:textId="77777777" w:rsidR="00137E3A" w:rsidRPr="005F1669" w:rsidRDefault="00000000" w:rsidP="004D0C66">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822AAD2" w14:textId="77777777" w:rsidR="00137E3A" w:rsidRPr="005F1669" w:rsidRDefault="00000000"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45001746" w14:textId="77777777" w:rsidR="00137E3A" w:rsidRPr="005F1669" w:rsidRDefault="00000000" w:rsidP="004D0C66">
            <w:pPr>
              <w:kinsoku w:val="0"/>
              <w:overflowPunct w:val="0"/>
              <w:autoSpaceDE w:val="0"/>
              <w:autoSpaceDN w:val="0"/>
              <w:adjustRightInd w:val="0"/>
              <w:spacing w:before="0" w:after="0" w:line="240" w:lineRule="auto"/>
              <w:ind w:left="82" w:right="6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2F89C23B" w14:textId="77777777" w:rsidR="00137E3A" w:rsidRPr="005F1669" w:rsidRDefault="00000000" w:rsidP="004D0C66">
            <w:pPr>
              <w:kinsoku w:val="0"/>
              <w:overflowPunct w:val="0"/>
              <w:autoSpaceDE w:val="0"/>
              <w:autoSpaceDN w:val="0"/>
              <w:adjustRightInd w:val="0"/>
              <w:spacing w:before="0" w:after="0" w:line="240" w:lineRule="auto"/>
              <w:ind w:left="78" w:right="5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2ED1731" w14:textId="77777777" w:rsidR="00137E3A" w:rsidRPr="005F1669" w:rsidRDefault="00000000"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D99593"/>
          </w:tcPr>
          <w:p w14:paraId="6C9F90C2" w14:textId="77777777" w:rsidR="00137E3A" w:rsidRPr="005F1669" w:rsidRDefault="00000000"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40815A23"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3D6BCDB4" w14:textId="77777777" w:rsidR="00137E3A" w:rsidRPr="005F1669" w:rsidRDefault="00000000"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6BBF35D3"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519F3E"/>
          </w:tcPr>
          <w:p w14:paraId="2180CBC7" w14:textId="77777777" w:rsidR="00137E3A" w:rsidRPr="005F1669" w:rsidRDefault="00000000" w:rsidP="004D0C66">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3F79BAFF" w14:textId="77777777" w:rsidTr="004D0C66">
        <w:tc>
          <w:tcPr>
            <w:tcW w:w="4340" w:type="dxa"/>
            <w:shd w:val="clear" w:color="auto" w:fill="E9ECF4"/>
          </w:tcPr>
          <w:p w14:paraId="22FA0400"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Unintended exposure</w:t>
            </w:r>
          </w:p>
        </w:tc>
        <w:tc>
          <w:tcPr>
            <w:tcW w:w="508" w:type="dxa"/>
            <w:shd w:val="clear" w:color="auto" w:fill="B8DF8B"/>
          </w:tcPr>
          <w:p w14:paraId="6C78266D" w14:textId="77777777" w:rsidR="00137E3A" w:rsidRPr="005F1669" w:rsidRDefault="00000000"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86706CD"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37CD333"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6BEEE24"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B8DF8B"/>
          </w:tcPr>
          <w:p w14:paraId="45C2D822"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EEA7042"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2E180FF" w14:textId="77777777" w:rsidR="00137E3A" w:rsidRPr="005F1669" w:rsidRDefault="00000000"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01E9B7F" w14:textId="77777777" w:rsidR="00137E3A" w:rsidRPr="005F1669" w:rsidRDefault="00000000"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13FF6FC" w14:textId="77777777" w:rsidR="00137E3A" w:rsidRPr="005F1669" w:rsidRDefault="00000000"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B8DF8B"/>
          </w:tcPr>
          <w:p w14:paraId="7DF2DC97" w14:textId="77777777" w:rsidR="00137E3A" w:rsidRPr="005F1669" w:rsidRDefault="00000000"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9057A2C" w14:textId="77777777" w:rsidR="00137E3A" w:rsidRPr="005F1669" w:rsidRDefault="00000000"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122CEACA"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0380413" w14:textId="77777777" w:rsidR="00137E3A" w:rsidRPr="005F1669" w:rsidRDefault="00000000"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0012BAF" w14:textId="77777777" w:rsidR="00137E3A" w:rsidRPr="005F1669" w:rsidRDefault="00000000"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B8DF8B"/>
          </w:tcPr>
          <w:p w14:paraId="27F5D029" w14:textId="77777777" w:rsidR="00137E3A" w:rsidRPr="005F1669" w:rsidRDefault="00000000"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1C3F8AD7"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4CBE1AB1" w14:textId="77777777" w:rsidR="00137E3A" w:rsidRPr="005F1669" w:rsidRDefault="00000000"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412E82B"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B8DF8B"/>
          </w:tcPr>
          <w:p w14:paraId="54619ABA" w14:textId="77777777" w:rsidR="00137E3A" w:rsidRPr="005F1669" w:rsidRDefault="00000000" w:rsidP="004D0C66">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0A3EFB8E" w14:textId="77777777" w:rsidTr="004D0C66">
        <w:tc>
          <w:tcPr>
            <w:tcW w:w="4340" w:type="dxa"/>
            <w:shd w:val="clear" w:color="auto" w:fill="D0D7E8"/>
          </w:tcPr>
          <w:p w14:paraId="3C0791EB"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Identical experimental conditions</w:t>
            </w:r>
          </w:p>
        </w:tc>
        <w:tc>
          <w:tcPr>
            <w:tcW w:w="508" w:type="dxa"/>
            <w:shd w:val="clear" w:color="auto" w:fill="519F3E"/>
          </w:tcPr>
          <w:p w14:paraId="0975B094" w14:textId="77777777" w:rsidR="00137E3A" w:rsidRPr="005F1669" w:rsidRDefault="00000000" w:rsidP="004D0C66">
            <w:pPr>
              <w:kinsoku w:val="0"/>
              <w:overflowPunct w:val="0"/>
              <w:autoSpaceDE w:val="0"/>
              <w:autoSpaceDN w:val="0"/>
              <w:adjustRightInd w:val="0"/>
              <w:spacing w:before="0" w:after="0" w:line="240" w:lineRule="auto"/>
              <w:ind w:left="67"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0303C6D5" w14:textId="77777777" w:rsidR="00137E3A" w:rsidRPr="005F1669" w:rsidRDefault="00000000" w:rsidP="004D0C66">
            <w:pPr>
              <w:kinsoku w:val="0"/>
              <w:overflowPunct w:val="0"/>
              <w:autoSpaceDE w:val="0"/>
              <w:autoSpaceDN w:val="0"/>
              <w:adjustRightInd w:val="0"/>
              <w:spacing w:before="0" w:after="0" w:line="240" w:lineRule="auto"/>
              <w:ind w:left="99"/>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42EF7B2C"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8551DC0"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519F3E"/>
          </w:tcPr>
          <w:p w14:paraId="74634CA0" w14:textId="77777777" w:rsidR="00137E3A" w:rsidRPr="005F1669" w:rsidRDefault="00000000" w:rsidP="004D0C66">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207F9C53" w14:textId="77777777" w:rsidR="00137E3A" w:rsidRPr="005F1669" w:rsidRDefault="00000000" w:rsidP="004D0C66">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5A9CDBEA" w14:textId="77777777" w:rsidR="00137E3A" w:rsidRPr="005F1669" w:rsidRDefault="00000000" w:rsidP="004D0C66">
            <w:pPr>
              <w:kinsoku w:val="0"/>
              <w:overflowPunct w:val="0"/>
              <w:autoSpaceDE w:val="0"/>
              <w:autoSpaceDN w:val="0"/>
              <w:adjustRightInd w:val="0"/>
              <w:spacing w:before="0" w:after="0" w:line="240" w:lineRule="auto"/>
              <w:ind w:right="93"/>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4EAD8FF3" w14:textId="77777777" w:rsidR="00137E3A" w:rsidRPr="005F1669" w:rsidRDefault="00000000" w:rsidP="004D0C66">
            <w:pPr>
              <w:kinsoku w:val="0"/>
              <w:overflowPunct w:val="0"/>
              <w:autoSpaceDE w:val="0"/>
              <w:autoSpaceDN w:val="0"/>
              <w:adjustRightInd w:val="0"/>
              <w:spacing w:before="0" w:after="0" w:line="240" w:lineRule="auto"/>
              <w:ind w:right="90"/>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7378455A" w14:textId="77777777" w:rsidR="00137E3A" w:rsidRPr="005F1669" w:rsidRDefault="00000000" w:rsidP="004D0C66">
            <w:pPr>
              <w:kinsoku w:val="0"/>
              <w:overflowPunct w:val="0"/>
              <w:autoSpaceDE w:val="0"/>
              <w:autoSpaceDN w:val="0"/>
              <w:adjustRightInd w:val="0"/>
              <w:spacing w:before="0" w:after="0" w:line="240" w:lineRule="auto"/>
              <w:ind w:left="77"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B8DF8B"/>
          </w:tcPr>
          <w:p w14:paraId="680972FF" w14:textId="77777777" w:rsidR="00137E3A" w:rsidRPr="005F1669" w:rsidRDefault="00000000"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4D8D90A7" w14:textId="77777777" w:rsidR="00137E3A" w:rsidRPr="005F1669" w:rsidRDefault="00000000" w:rsidP="004D0C66">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4AF345B6"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71C6384C" w14:textId="77777777" w:rsidR="00137E3A" w:rsidRPr="005F1669" w:rsidRDefault="00000000" w:rsidP="004D0C66">
            <w:pPr>
              <w:kinsoku w:val="0"/>
              <w:overflowPunct w:val="0"/>
              <w:autoSpaceDE w:val="0"/>
              <w:autoSpaceDN w:val="0"/>
              <w:adjustRightInd w:val="0"/>
              <w:spacing w:before="0" w:after="0" w:line="240" w:lineRule="auto"/>
              <w:ind w:left="78" w:right="5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5C6AAC00" w14:textId="77777777" w:rsidR="00137E3A" w:rsidRPr="005F1669" w:rsidRDefault="00000000" w:rsidP="004D0C66">
            <w:pPr>
              <w:kinsoku w:val="0"/>
              <w:overflowPunct w:val="0"/>
              <w:autoSpaceDE w:val="0"/>
              <w:autoSpaceDN w:val="0"/>
              <w:adjustRightInd w:val="0"/>
              <w:spacing w:before="0" w:after="0" w:line="240" w:lineRule="auto"/>
              <w:ind w:left="110"/>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519F3E"/>
          </w:tcPr>
          <w:p w14:paraId="03556787" w14:textId="77777777" w:rsidR="00137E3A" w:rsidRPr="005F1669" w:rsidRDefault="00000000" w:rsidP="004D0C66">
            <w:pPr>
              <w:kinsoku w:val="0"/>
              <w:overflowPunct w:val="0"/>
              <w:autoSpaceDE w:val="0"/>
              <w:autoSpaceDN w:val="0"/>
              <w:adjustRightInd w:val="0"/>
              <w:spacing w:before="0" w:after="0" w:line="240" w:lineRule="auto"/>
              <w:ind w:left="78" w:right="5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7E714C41" w14:textId="77777777" w:rsidR="00137E3A" w:rsidRPr="005F1669" w:rsidRDefault="00000000" w:rsidP="004D0C66">
            <w:pPr>
              <w:kinsoku w:val="0"/>
              <w:overflowPunct w:val="0"/>
              <w:autoSpaceDE w:val="0"/>
              <w:autoSpaceDN w:val="0"/>
              <w:adjustRightInd w:val="0"/>
              <w:spacing w:before="0" w:after="0" w:line="240" w:lineRule="auto"/>
              <w:ind w:left="112"/>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5B874BE1" w14:textId="77777777" w:rsidR="00137E3A" w:rsidRPr="005F1669" w:rsidRDefault="00000000" w:rsidP="004D0C66">
            <w:pPr>
              <w:kinsoku w:val="0"/>
              <w:overflowPunct w:val="0"/>
              <w:autoSpaceDE w:val="0"/>
              <w:autoSpaceDN w:val="0"/>
              <w:adjustRightInd w:val="0"/>
              <w:spacing w:before="0" w:after="0" w:line="240" w:lineRule="auto"/>
              <w:ind w:left="111"/>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7076E7A7" w14:textId="77777777" w:rsidR="00137E3A" w:rsidRPr="005F1669" w:rsidRDefault="00000000" w:rsidP="004D0C66">
            <w:pPr>
              <w:kinsoku w:val="0"/>
              <w:overflowPunct w:val="0"/>
              <w:autoSpaceDE w:val="0"/>
              <w:autoSpaceDN w:val="0"/>
              <w:adjustRightInd w:val="0"/>
              <w:spacing w:before="0" w:after="0" w:line="240" w:lineRule="auto"/>
              <w:ind w:left="86" w:right="5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519F3E"/>
          </w:tcPr>
          <w:p w14:paraId="1CA1E79C" w14:textId="77777777" w:rsidR="00137E3A" w:rsidRPr="005F1669" w:rsidRDefault="00000000" w:rsidP="004D0C66">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3825DDAE" w14:textId="77777777" w:rsidTr="004D0C66">
        <w:tc>
          <w:tcPr>
            <w:tcW w:w="4340" w:type="dxa"/>
            <w:shd w:val="clear" w:color="auto" w:fill="E9ECF4"/>
          </w:tcPr>
          <w:p w14:paraId="2D452CB0"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Adhere to protocol</w:t>
            </w:r>
          </w:p>
        </w:tc>
        <w:tc>
          <w:tcPr>
            <w:tcW w:w="508" w:type="dxa"/>
            <w:shd w:val="clear" w:color="auto" w:fill="B8DF8B"/>
          </w:tcPr>
          <w:p w14:paraId="51D014F5" w14:textId="77777777" w:rsidR="00137E3A" w:rsidRPr="005F1669" w:rsidRDefault="00000000"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6C0DD9C"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0028503"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1BB587AD"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D99593"/>
          </w:tcPr>
          <w:p w14:paraId="1E22CB8C"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7E76937"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43BC3507" w14:textId="77777777" w:rsidR="00137E3A" w:rsidRPr="005F1669" w:rsidRDefault="00000000"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64B236A" w14:textId="77777777" w:rsidR="00137E3A" w:rsidRPr="005F1669" w:rsidRDefault="00000000"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B9A5321" w14:textId="77777777" w:rsidR="00137E3A" w:rsidRPr="005F1669" w:rsidRDefault="00000000"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B8DF8B"/>
          </w:tcPr>
          <w:p w14:paraId="5A73E69D" w14:textId="77777777" w:rsidR="00137E3A" w:rsidRPr="005F1669" w:rsidRDefault="00000000"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B62F5C5" w14:textId="77777777" w:rsidR="00137E3A" w:rsidRPr="005F1669" w:rsidRDefault="00000000"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E7B4D27"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B4B88B1" w14:textId="77777777" w:rsidR="00137E3A" w:rsidRPr="005F1669" w:rsidRDefault="00000000"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BC7B8A2" w14:textId="77777777" w:rsidR="00137E3A" w:rsidRPr="005F1669" w:rsidRDefault="00000000"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B8DF8B"/>
          </w:tcPr>
          <w:p w14:paraId="0802D986" w14:textId="77777777" w:rsidR="00137E3A" w:rsidRPr="005F1669" w:rsidRDefault="00000000"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05FA5C5"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0676A55" w14:textId="77777777" w:rsidR="00137E3A" w:rsidRPr="005F1669" w:rsidRDefault="00000000"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A670AC8"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B8DF8B"/>
          </w:tcPr>
          <w:p w14:paraId="1E157493" w14:textId="77777777" w:rsidR="00137E3A" w:rsidRPr="005F1669" w:rsidRDefault="00000000" w:rsidP="004D0C66">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39B04569" w14:textId="77777777" w:rsidTr="004D0C66">
        <w:tc>
          <w:tcPr>
            <w:tcW w:w="4340" w:type="dxa"/>
            <w:shd w:val="clear" w:color="auto" w:fill="D0D7E8"/>
          </w:tcPr>
          <w:p w14:paraId="1FB6317B"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Blinding of researchers during study</w:t>
            </w:r>
          </w:p>
        </w:tc>
        <w:tc>
          <w:tcPr>
            <w:tcW w:w="508" w:type="dxa"/>
            <w:shd w:val="clear" w:color="auto" w:fill="BFBFBF" w:themeFill="background1" w:themeFillShade="BF"/>
          </w:tcPr>
          <w:p w14:paraId="2B950A49" w14:textId="77777777" w:rsidR="00137E3A" w:rsidRPr="005F1669" w:rsidRDefault="00137E3A"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FB85AC1" w14:textId="77777777" w:rsidR="00137E3A" w:rsidRPr="005F1669" w:rsidRDefault="00137E3A"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p>
        </w:tc>
        <w:tc>
          <w:tcPr>
            <w:tcW w:w="508" w:type="dxa"/>
            <w:shd w:val="clear" w:color="auto" w:fill="BFBFBF" w:themeFill="background1" w:themeFillShade="BF"/>
          </w:tcPr>
          <w:p w14:paraId="2E7E557D" w14:textId="77777777" w:rsidR="00137E3A" w:rsidRPr="005F1669" w:rsidRDefault="00137E3A"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3FA258CD" w14:textId="77777777" w:rsidR="00137E3A" w:rsidRPr="005F1669" w:rsidRDefault="00137E3A"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523599BF" w14:textId="77777777" w:rsidR="00137E3A" w:rsidRPr="005F1669" w:rsidRDefault="00137E3A"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6D581617" w14:textId="77777777" w:rsidR="00137E3A" w:rsidRPr="005F1669" w:rsidRDefault="00137E3A"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p>
        </w:tc>
        <w:tc>
          <w:tcPr>
            <w:tcW w:w="508" w:type="dxa"/>
            <w:shd w:val="clear" w:color="auto" w:fill="BFBFBF" w:themeFill="background1" w:themeFillShade="BF"/>
          </w:tcPr>
          <w:p w14:paraId="67546B29" w14:textId="77777777" w:rsidR="00137E3A" w:rsidRPr="005F1669" w:rsidRDefault="00137E3A"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2C9FF902" w14:textId="77777777" w:rsidR="00137E3A" w:rsidRPr="005F1669" w:rsidRDefault="00137E3A"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p>
        </w:tc>
        <w:tc>
          <w:tcPr>
            <w:tcW w:w="508" w:type="dxa"/>
            <w:shd w:val="clear" w:color="auto" w:fill="BFBFBF" w:themeFill="background1" w:themeFillShade="BF"/>
          </w:tcPr>
          <w:p w14:paraId="102097E6" w14:textId="77777777" w:rsidR="00137E3A" w:rsidRPr="005F1669" w:rsidRDefault="00137E3A"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p>
        </w:tc>
        <w:tc>
          <w:tcPr>
            <w:tcW w:w="509" w:type="dxa"/>
            <w:gridSpan w:val="2"/>
            <w:shd w:val="clear" w:color="auto" w:fill="BFBFBF" w:themeFill="background1" w:themeFillShade="BF"/>
          </w:tcPr>
          <w:p w14:paraId="4D7001AF" w14:textId="77777777" w:rsidR="00137E3A" w:rsidRPr="005F1669" w:rsidRDefault="00137E3A"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5CFD7A14" w14:textId="77777777" w:rsidR="00137E3A" w:rsidRPr="005F1669" w:rsidRDefault="00137E3A"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03413380" w14:textId="77777777" w:rsidR="00137E3A" w:rsidRPr="005F1669" w:rsidRDefault="00137E3A"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77616DFE" w14:textId="77777777" w:rsidR="00137E3A" w:rsidRPr="005F1669" w:rsidRDefault="00137E3A"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6FC5A7D4" w14:textId="77777777" w:rsidR="00137E3A" w:rsidRPr="005F1669" w:rsidRDefault="00137E3A"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p>
        </w:tc>
        <w:tc>
          <w:tcPr>
            <w:tcW w:w="508" w:type="dxa"/>
            <w:gridSpan w:val="2"/>
            <w:shd w:val="clear" w:color="auto" w:fill="BFBFBF" w:themeFill="background1" w:themeFillShade="BF"/>
          </w:tcPr>
          <w:p w14:paraId="0CC458D8" w14:textId="77777777" w:rsidR="00137E3A" w:rsidRPr="005F1669" w:rsidRDefault="00137E3A"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p>
        </w:tc>
        <w:tc>
          <w:tcPr>
            <w:tcW w:w="508" w:type="dxa"/>
            <w:shd w:val="clear" w:color="auto" w:fill="BFBFBF" w:themeFill="background1" w:themeFillShade="BF"/>
          </w:tcPr>
          <w:p w14:paraId="63910E70" w14:textId="77777777" w:rsidR="00137E3A" w:rsidRPr="005F1669" w:rsidRDefault="00137E3A"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p>
        </w:tc>
        <w:tc>
          <w:tcPr>
            <w:tcW w:w="508" w:type="dxa"/>
            <w:shd w:val="clear" w:color="auto" w:fill="BFBFBF" w:themeFill="background1" w:themeFillShade="BF"/>
          </w:tcPr>
          <w:p w14:paraId="4EE3D2D3" w14:textId="77777777" w:rsidR="00137E3A" w:rsidRPr="005F1669" w:rsidRDefault="00137E3A"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p>
        </w:tc>
        <w:tc>
          <w:tcPr>
            <w:tcW w:w="508" w:type="dxa"/>
            <w:shd w:val="clear" w:color="auto" w:fill="BFBFBF" w:themeFill="background1" w:themeFillShade="BF"/>
          </w:tcPr>
          <w:p w14:paraId="151BD753" w14:textId="77777777" w:rsidR="00137E3A" w:rsidRPr="005F1669" w:rsidRDefault="00137E3A"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p>
        </w:tc>
        <w:tc>
          <w:tcPr>
            <w:tcW w:w="509" w:type="dxa"/>
            <w:shd w:val="clear" w:color="auto" w:fill="BFBFBF" w:themeFill="background1" w:themeFillShade="BF"/>
          </w:tcPr>
          <w:p w14:paraId="6820497E" w14:textId="77777777" w:rsidR="00137E3A" w:rsidRPr="005F1669" w:rsidRDefault="00137E3A" w:rsidP="004D0C66">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p>
        </w:tc>
      </w:tr>
      <w:tr w:rsidR="00B8056D" w14:paraId="18317127" w14:textId="77777777" w:rsidTr="004D0C66">
        <w:tc>
          <w:tcPr>
            <w:tcW w:w="4340" w:type="dxa"/>
            <w:shd w:val="clear" w:color="auto" w:fill="E9ECF4"/>
          </w:tcPr>
          <w:p w14:paraId="3A63906E"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Missing outcome data</w:t>
            </w:r>
          </w:p>
        </w:tc>
        <w:tc>
          <w:tcPr>
            <w:tcW w:w="508" w:type="dxa"/>
            <w:shd w:val="clear" w:color="auto" w:fill="D99593"/>
          </w:tcPr>
          <w:p w14:paraId="18A8AA26" w14:textId="77777777" w:rsidR="00137E3A" w:rsidRPr="005F1669" w:rsidRDefault="00000000"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199433A5"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658E117D" w14:textId="77777777" w:rsidR="00137E3A" w:rsidRPr="005F1669" w:rsidRDefault="00000000" w:rsidP="004D0C66">
            <w:pPr>
              <w:kinsoku w:val="0"/>
              <w:overflowPunct w:val="0"/>
              <w:autoSpaceDE w:val="0"/>
              <w:autoSpaceDN w:val="0"/>
              <w:adjustRightInd w:val="0"/>
              <w:spacing w:before="0" w:after="0" w:line="240" w:lineRule="auto"/>
              <w:ind w:left="70"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1641CC5E" w14:textId="77777777" w:rsidR="00137E3A" w:rsidRPr="005F1669" w:rsidRDefault="00000000" w:rsidP="004D0C66">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C00000"/>
          </w:tcPr>
          <w:p w14:paraId="7549F176" w14:textId="77777777" w:rsidR="00137E3A" w:rsidRPr="005F1669" w:rsidRDefault="00000000" w:rsidP="004D0C66">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30C1285D"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D365238" w14:textId="77777777" w:rsidR="00137E3A" w:rsidRPr="005F1669" w:rsidRDefault="00000000"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27FD37C4" w14:textId="77777777" w:rsidR="00137E3A" w:rsidRPr="005F1669" w:rsidRDefault="00000000"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385112C6" w14:textId="77777777" w:rsidR="00137E3A" w:rsidRPr="005F1669" w:rsidRDefault="00000000"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B8DF8B"/>
          </w:tcPr>
          <w:p w14:paraId="194A1517" w14:textId="77777777" w:rsidR="00137E3A" w:rsidRPr="005F1669" w:rsidRDefault="00000000"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CC3300"/>
          </w:tcPr>
          <w:p w14:paraId="4A17E10E" w14:textId="77777777" w:rsidR="00137E3A" w:rsidRPr="005F1669" w:rsidRDefault="00000000" w:rsidP="004D0C66">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1121BDCA"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567AB0D8" w14:textId="77777777" w:rsidR="00137E3A" w:rsidRPr="005F1669" w:rsidRDefault="00000000"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BDF2CBB" w14:textId="77777777" w:rsidR="00137E3A" w:rsidRPr="005F1669" w:rsidRDefault="00000000"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519F3E"/>
          </w:tcPr>
          <w:p w14:paraId="7BC3C8BD" w14:textId="77777777" w:rsidR="00137E3A" w:rsidRPr="005F1669" w:rsidRDefault="00000000" w:rsidP="004D0C66">
            <w:pPr>
              <w:kinsoku w:val="0"/>
              <w:overflowPunct w:val="0"/>
              <w:autoSpaceDE w:val="0"/>
              <w:autoSpaceDN w:val="0"/>
              <w:adjustRightInd w:val="0"/>
              <w:spacing w:before="0" w:after="0" w:line="240" w:lineRule="auto"/>
              <w:ind w:left="78" w:right="5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0F8ED74"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08BA391C" w14:textId="77777777" w:rsidR="00137E3A" w:rsidRPr="005F1669" w:rsidRDefault="00000000" w:rsidP="004D0C66">
            <w:pPr>
              <w:kinsoku w:val="0"/>
              <w:overflowPunct w:val="0"/>
              <w:autoSpaceDE w:val="0"/>
              <w:autoSpaceDN w:val="0"/>
              <w:adjustRightInd w:val="0"/>
              <w:spacing w:before="0" w:after="0" w:line="240" w:lineRule="auto"/>
              <w:ind w:left="111"/>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B2DA2F6"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519F3E"/>
          </w:tcPr>
          <w:p w14:paraId="50D1B59F" w14:textId="77777777" w:rsidR="00137E3A" w:rsidRPr="005F1669" w:rsidRDefault="00000000" w:rsidP="004D0C66">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34055214" w14:textId="77777777" w:rsidTr="004D0C66">
        <w:tc>
          <w:tcPr>
            <w:tcW w:w="4340" w:type="dxa"/>
            <w:shd w:val="clear" w:color="auto" w:fill="D0D7E8"/>
          </w:tcPr>
          <w:p w14:paraId="3BCE9738"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Assessment of confounding variables</w:t>
            </w:r>
          </w:p>
        </w:tc>
        <w:tc>
          <w:tcPr>
            <w:tcW w:w="508" w:type="dxa"/>
            <w:shd w:val="clear" w:color="auto" w:fill="B8DF8B"/>
          </w:tcPr>
          <w:p w14:paraId="7F8C2611" w14:textId="77777777" w:rsidR="00137E3A" w:rsidRPr="005F1669" w:rsidRDefault="00000000"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E9D5B81"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35CC2B1F" w14:textId="77777777" w:rsidR="00137E3A" w:rsidRPr="005F1669" w:rsidRDefault="00000000" w:rsidP="004D0C66">
            <w:pPr>
              <w:kinsoku w:val="0"/>
              <w:overflowPunct w:val="0"/>
              <w:autoSpaceDE w:val="0"/>
              <w:autoSpaceDN w:val="0"/>
              <w:adjustRightInd w:val="0"/>
              <w:spacing w:before="0" w:after="0" w:line="240" w:lineRule="auto"/>
              <w:ind w:left="70"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749F1422" w14:textId="77777777" w:rsidR="00137E3A" w:rsidRPr="005F1669" w:rsidRDefault="00000000" w:rsidP="004D0C66">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519F3E"/>
          </w:tcPr>
          <w:p w14:paraId="15D44E52" w14:textId="77777777" w:rsidR="00137E3A" w:rsidRPr="005F1669" w:rsidRDefault="00000000" w:rsidP="004D0C66">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0CCD5DE8"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D985703" w14:textId="77777777" w:rsidR="00137E3A" w:rsidRPr="005F1669" w:rsidRDefault="00000000"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184EDDBE" w14:textId="77777777" w:rsidR="00137E3A" w:rsidRPr="005F1669" w:rsidRDefault="00000000"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249D78B9" w14:textId="77777777" w:rsidR="00137E3A" w:rsidRPr="005F1669" w:rsidRDefault="00000000" w:rsidP="004D0C66">
            <w:pPr>
              <w:kinsoku w:val="0"/>
              <w:overflowPunct w:val="0"/>
              <w:autoSpaceDE w:val="0"/>
              <w:autoSpaceDN w:val="0"/>
              <w:adjustRightInd w:val="0"/>
              <w:spacing w:before="0" w:after="0" w:line="240" w:lineRule="auto"/>
              <w:ind w:left="77"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519F3E"/>
          </w:tcPr>
          <w:p w14:paraId="482D1B9C" w14:textId="77777777" w:rsidR="00137E3A" w:rsidRPr="005F1669" w:rsidRDefault="00000000" w:rsidP="004D0C66">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58917AD" w14:textId="77777777" w:rsidR="00137E3A" w:rsidRPr="005F1669" w:rsidRDefault="00000000"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75DFFD1"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C2BE910" w14:textId="77777777" w:rsidR="00137E3A" w:rsidRPr="005F1669" w:rsidRDefault="00000000"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6B98F9A1" w14:textId="77777777" w:rsidR="00137E3A" w:rsidRPr="005F1669" w:rsidRDefault="00000000" w:rsidP="004D0C66">
            <w:pPr>
              <w:kinsoku w:val="0"/>
              <w:overflowPunct w:val="0"/>
              <w:autoSpaceDE w:val="0"/>
              <w:autoSpaceDN w:val="0"/>
              <w:adjustRightInd w:val="0"/>
              <w:spacing w:before="0" w:after="0" w:line="240" w:lineRule="auto"/>
              <w:ind w:left="110"/>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519F3E"/>
          </w:tcPr>
          <w:p w14:paraId="66AD8834" w14:textId="77777777" w:rsidR="00137E3A" w:rsidRPr="005F1669" w:rsidRDefault="00000000" w:rsidP="004D0C66">
            <w:pPr>
              <w:kinsoku w:val="0"/>
              <w:overflowPunct w:val="0"/>
              <w:autoSpaceDE w:val="0"/>
              <w:autoSpaceDN w:val="0"/>
              <w:adjustRightInd w:val="0"/>
              <w:spacing w:before="0" w:after="0" w:line="240" w:lineRule="auto"/>
              <w:ind w:left="78" w:right="5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2A4F1054"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6322D66" w14:textId="77777777" w:rsidR="00137E3A" w:rsidRPr="005F1669" w:rsidRDefault="00000000"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E047573"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519F3E"/>
          </w:tcPr>
          <w:p w14:paraId="4C1A9CFC" w14:textId="77777777" w:rsidR="00137E3A" w:rsidRPr="005F1669" w:rsidRDefault="00000000" w:rsidP="004D0C66">
            <w:pPr>
              <w:kinsoku w:val="0"/>
              <w:overflowPunct w:val="0"/>
              <w:autoSpaceDE w:val="0"/>
              <w:autoSpaceDN w:val="0"/>
              <w:adjustRightInd w:val="0"/>
              <w:spacing w:before="0" w:after="0" w:line="240" w:lineRule="auto"/>
              <w:ind w:left="113"/>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5F56D868" w14:textId="77777777" w:rsidTr="004D0C66">
        <w:tc>
          <w:tcPr>
            <w:tcW w:w="4340" w:type="dxa"/>
            <w:shd w:val="clear" w:color="auto" w:fill="E9ECF4"/>
          </w:tcPr>
          <w:p w14:paraId="4B2A9DA2"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Exposure characterization</w:t>
            </w:r>
          </w:p>
        </w:tc>
        <w:tc>
          <w:tcPr>
            <w:tcW w:w="508" w:type="dxa"/>
            <w:shd w:val="clear" w:color="auto" w:fill="519F3E"/>
          </w:tcPr>
          <w:p w14:paraId="3CEE3DEC" w14:textId="77777777" w:rsidR="00137E3A" w:rsidRPr="005F1669" w:rsidRDefault="00000000" w:rsidP="004D0C66">
            <w:pPr>
              <w:kinsoku w:val="0"/>
              <w:overflowPunct w:val="0"/>
              <w:autoSpaceDE w:val="0"/>
              <w:autoSpaceDN w:val="0"/>
              <w:adjustRightInd w:val="0"/>
              <w:spacing w:before="0" w:after="0" w:line="240" w:lineRule="auto"/>
              <w:ind w:left="67" w:right="6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1ACA5A0F"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FEDA453"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AC5EACE"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D99593"/>
          </w:tcPr>
          <w:p w14:paraId="55CDB4D4"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4F9F1A9B"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C2D59B"/>
          </w:tcPr>
          <w:p w14:paraId="25CC943C" w14:textId="77777777" w:rsidR="00137E3A" w:rsidRPr="005F1669" w:rsidRDefault="00000000"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45F992A" w14:textId="77777777" w:rsidR="00137E3A" w:rsidRPr="005F1669" w:rsidRDefault="00000000"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5283B227" w14:textId="77777777" w:rsidR="00137E3A" w:rsidRPr="005F1669" w:rsidRDefault="00000000"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D99593"/>
          </w:tcPr>
          <w:p w14:paraId="21567077" w14:textId="77777777" w:rsidR="00137E3A" w:rsidRPr="005F1669" w:rsidRDefault="00000000"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0C254719" w14:textId="77777777" w:rsidR="00137E3A" w:rsidRPr="005F1669" w:rsidRDefault="00000000"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D253099"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6C61EFE" w14:textId="77777777" w:rsidR="00137E3A" w:rsidRPr="005F1669" w:rsidRDefault="00000000"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99FE611" w14:textId="77777777" w:rsidR="00137E3A" w:rsidRPr="005F1669" w:rsidRDefault="00000000"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B8DF8B"/>
          </w:tcPr>
          <w:p w14:paraId="6649F450" w14:textId="77777777" w:rsidR="00137E3A" w:rsidRPr="005F1669" w:rsidRDefault="00000000"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E2E8E9C"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1B21BF94" w14:textId="77777777" w:rsidR="00137E3A" w:rsidRPr="005F1669" w:rsidRDefault="00000000"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78BF607C"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B8DF8B"/>
          </w:tcPr>
          <w:p w14:paraId="60E57F70" w14:textId="77777777" w:rsidR="00137E3A" w:rsidRPr="005F1669" w:rsidRDefault="00000000" w:rsidP="004D0C66">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6C1BF8BA" w14:textId="77777777" w:rsidTr="004D0C66">
        <w:tc>
          <w:tcPr>
            <w:tcW w:w="4340" w:type="dxa"/>
            <w:shd w:val="clear" w:color="auto" w:fill="D0D7E8"/>
          </w:tcPr>
          <w:p w14:paraId="21B8FD20"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Outcome assessment</w:t>
            </w:r>
          </w:p>
        </w:tc>
        <w:tc>
          <w:tcPr>
            <w:tcW w:w="508" w:type="dxa"/>
            <w:shd w:val="clear" w:color="auto" w:fill="B8DF8B"/>
          </w:tcPr>
          <w:p w14:paraId="50D38B51" w14:textId="77777777" w:rsidR="00137E3A" w:rsidRPr="005F1669" w:rsidRDefault="00000000"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E948255"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258E3E7"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72BD369"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B8DF8B"/>
          </w:tcPr>
          <w:p w14:paraId="575A295B"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8F15A1B"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1E1A93AE" w14:textId="77777777" w:rsidR="00137E3A" w:rsidRPr="005F1669" w:rsidRDefault="00000000" w:rsidP="004D0C66">
            <w:pPr>
              <w:kinsoku w:val="0"/>
              <w:overflowPunct w:val="0"/>
              <w:autoSpaceDE w:val="0"/>
              <w:autoSpaceDN w:val="0"/>
              <w:adjustRightInd w:val="0"/>
              <w:spacing w:before="0" w:after="0" w:line="240" w:lineRule="auto"/>
              <w:ind w:right="93"/>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CA033D4" w14:textId="77777777" w:rsidR="00137E3A" w:rsidRPr="005F1669" w:rsidRDefault="00000000"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8F14002" w14:textId="77777777" w:rsidR="00137E3A" w:rsidRPr="005F1669" w:rsidRDefault="00000000"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D99593"/>
          </w:tcPr>
          <w:p w14:paraId="4A314718" w14:textId="77777777" w:rsidR="00137E3A" w:rsidRPr="005F1669" w:rsidRDefault="00000000"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5F8150AA" w14:textId="77777777" w:rsidR="00137E3A" w:rsidRPr="005F1669" w:rsidRDefault="00000000" w:rsidP="004D0C66">
            <w:pPr>
              <w:kinsoku w:val="0"/>
              <w:overflowPunct w:val="0"/>
              <w:autoSpaceDE w:val="0"/>
              <w:autoSpaceDN w:val="0"/>
              <w:adjustRightInd w:val="0"/>
              <w:spacing w:before="0" w:after="0" w:line="240" w:lineRule="auto"/>
              <w:ind w:left="78" w:right="6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F0067A4"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4D94EF45" w14:textId="77777777" w:rsidR="00137E3A" w:rsidRPr="005F1669" w:rsidRDefault="00000000" w:rsidP="004D0C66">
            <w:pPr>
              <w:kinsoku w:val="0"/>
              <w:overflowPunct w:val="0"/>
              <w:autoSpaceDE w:val="0"/>
              <w:autoSpaceDN w:val="0"/>
              <w:adjustRightInd w:val="0"/>
              <w:spacing w:before="0" w:after="0" w:line="240" w:lineRule="auto"/>
              <w:ind w:left="23"/>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5AC0B19" w14:textId="77777777" w:rsidR="00137E3A" w:rsidRPr="005F1669" w:rsidRDefault="00000000"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B8DF8B"/>
          </w:tcPr>
          <w:p w14:paraId="1432A08A" w14:textId="77777777" w:rsidR="00137E3A" w:rsidRPr="005F1669" w:rsidRDefault="00000000"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5459B88"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A6CA29A" w14:textId="77777777" w:rsidR="00137E3A" w:rsidRPr="005F1669" w:rsidRDefault="00000000"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4A69A88"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B8DF8B"/>
          </w:tcPr>
          <w:p w14:paraId="068309CF" w14:textId="77777777" w:rsidR="00137E3A" w:rsidRPr="005F1669" w:rsidRDefault="00000000" w:rsidP="004D0C66">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57F75CE2" w14:textId="77777777" w:rsidTr="004D0C66">
        <w:tc>
          <w:tcPr>
            <w:tcW w:w="4340" w:type="dxa"/>
            <w:shd w:val="clear" w:color="auto" w:fill="E9ECF4"/>
          </w:tcPr>
          <w:p w14:paraId="0821F00F"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Blinding of outcome assessors</w:t>
            </w:r>
          </w:p>
        </w:tc>
        <w:tc>
          <w:tcPr>
            <w:tcW w:w="508" w:type="dxa"/>
            <w:shd w:val="clear" w:color="auto" w:fill="B8DF8B"/>
          </w:tcPr>
          <w:p w14:paraId="190325ED" w14:textId="77777777" w:rsidR="00137E3A" w:rsidRPr="005F1669" w:rsidRDefault="00000000"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8D2AA99"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4E77D95"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FC99A57"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519F3E"/>
          </w:tcPr>
          <w:p w14:paraId="6432D3F2" w14:textId="77777777" w:rsidR="00137E3A" w:rsidRPr="005F1669" w:rsidRDefault="00000000" w:rsidP="004D0C66">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CF9CAAD"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5E10791" w14:textId="77777777" w:rsidR="00137E3A" w:rsidRPr="005F1669" w:rsidRDefault="00000000"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4EC32C6" w14:textId="77777777" w:rsidR="00137E3A" w:rsidRPr="005F1669" w:rsidRDefault="00000000"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4649B63" w14:textId="77777777" w:rsidR="00137E3A" w:rsidRPr="005F1669" w:rsidRDefault="00000000"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B8DF8B"/>
          </w:tcPr>
          <w:p w14:paraId="52AA0D6A" w14:textId="77777777" w:rsidR="00137E3A" w:rsidRPr="005F1669" w:rsidRDefault="00000000"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0D17D70" w14:textId="77777777" w:rsidR="00137E3A" w:rsidRPr="005F1669" w:rsidRDefault="00000000"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FC61B09"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C00000"/>
          </w:tcPr>
          <w:p w14:paraId="4E0810F2" w14:textId="77777777" w:rsidR="00137E3A" w:rsidRPr="005F1669" w:rsidRDefault="00000000" w:rsidP="004D0C66">
            <w:pPr>
              <w:kinsoku w:val="0"/>
              <w:overflowPunct w:val="0"/>
              <w:autoSpaceDE w:val="0"/>
              <w:autoSpaceDN w:val="0"/>
              <w:adjustRightInd w:val="0"/>
              <w:spacing w:before="0" w:after="0" w:line="240" w:lineRule="auto"/>
              <w:ind w:left="78" w:right="5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67EE43D" w14:textId="77777777" w:rsidR="00137E3A" w:rsidRPr="005F1669" w:rsidRDefault="00000000"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519F3E"/>
          </w:tcPr>
          <w:p w14:paraId="6D06C735" w14:textId="77777777" w:rsidR="00137E3A" w:rsidRPr="005F1669" w:rsidRDefault="00000000" w:rsidP="004D0C66">
            <w:pPr>
              <w:kinsoku w:val="0"/>
              <w:overflowPunct w:val="0"/>
              <w:autoSpaceDE w:val="0"/>
              <w:autoSpaceDN w:val="0"/>
              <w:adjustRightInd w:val="0"/>
              <w:spacing w:before="0" w:after="0" w:line="240" w:lineRule="auto"/>
              <w:ind w:left="78" w:right="5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8152E4C"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1F9DDEC5" w14:textId="77777777" w:rsidR="00137E3A" w:rsidRPr="005F1669" w:rsidRDefault="00000000" w:rsidP="004D0C66">
            <w:pPr>
              <w:kinsoku w:val="0"/>
              <w:overflowPunct w:val="0"/>
              <w:autoSpaceDE w:val="0"/>
              <w:autoSpaceDN w:val="0"/>
              <w:adjustRightInd w:val="0"/>
              <w:spacing w:before="0" w:after="0" w:line="240" w:lineRule="auto"/>
              <w:ind w:left="166"/>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677F826"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B8DF8B"/>
          </w:tcPr>
          <w:p w14:paraId="43776F58" w14:textId="77777777" w:rsidR="00137E3A" w:rsidRPr="005F1669" w:rsidRDefault="00000000" w:rsidP="004D0C66">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r w:rsidR="00B8056D" w14:paraId="3FFFA847" w14:textId="77777777" w:rsidTr="004D0C66">
        <w:tc>
          <w:tcPr>
            <w:tcW w:w="4340" w:type="dxa"/>
            <w:shd w:val="clear" w:color="auto" w:fill="D0D7E8"/>
          </w:tcPr>
          <w:p w14:paraId="47B322BE" w14:textId="77777777" w:rsidR="00137E3A" w:rsidRPr="005F1669" w:rsidRDefault="00000000" w:rsidP="004D0C66">
            <w:pPr>
              <w:kinsoku w:val="0"/>
              <w:overflowPunct w:val="0"/>
              <w:autoSpaceDE w:val="0"/>
              <w:autoSpaceDN w:val="0"/>
              <w:adjustRightInd w:val="0"/>
              <w:spacing w:before="0" w:after="0" w:line="240" w:lineRule="auto"/>
              <w:ind w:left="62"/>
              <w:contextualSpacing/>
              <w:rPr>
                <w:rFonts w:asciiTheme="minorHAnsi" w:hAnsiTheme="minorHAnsi" w:cstheme="minorHAnsi"/>
                <w:b/>
                <w:bCs/>
                <w:sz w:val="18"/>
                <w:szCs w:val="18"/>
              </w:rPr>
            </w:pPr>
            <w:r w:rsidRPr="005F1669">
              <w:rPr>
                <w:rFonts w:asciiTheme="minorHAnsi" w:hAnsiTheme="minorHAnsi" w:cstheme="minorHAnsi"/>
                <w:b/>
                <w:bCs/>
                <w:sz w:val="18"/>
                <w:szCs w:val="18"/>
              </w:rPr>
              <w:t>Outcome reporting</w:t>
            </w:r>
          </w:p>
        </w:tc>
        <w:tc>
          <w:tcPr>
            <w:tcW w:w="508" w:type="dxa"/>
            <w:shd w:val="clear" w:color="auto" w:fill="B8DF8B"/>
          </w:tcPr>
          <w:p w14:paraId="3E48A84B" w14:textId="77777777" w:rsidR="00137E3A" w:rsidRPr="005F1669" w:rsidRDefault="00000000" w:rsidP="004D0C66">
            <w:pPr>
              <w:kinsoku w:val="0"/>
              <w:overflowPunct w:val="0"/>
              <w:autoSpaceDE w:val="0"/>
              <w:autoSpaceDN w:val="0"/>
              <w:adjustRightInd w:val="0"/>
              <w:spacing w:before="0" w:after="0" w:line="240" w:lineRule="auto"/>
              <w:ind w:left="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46D13DA" w14:textId="77777777" w:rsidR="00137E3A" w:rsidRPr="005F1669" w:rsidRDefault="00000000" w:rsidP="004D0C66">
            <w:pPr>
              <w:kinsoku w:val="0"/>
              <w:overflowPunct w:val="0"/>
              <w:autoSpaceDE w:val="0"/>
              <w:autoSpaceDN w:val="0"/>
              <w:adjustRightInd w:val="0"/>
              <w:spacing w:before="0" w:after="0" w:line="240" w:lineRule="auto"/>
              <w:ind w:left="154"/>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79F3410" w14:textId="77777777" w:rsidR="00137E3A" w:rsidRPr="005F1669" w:rsidRDefault="00000000" w:rsidP="004D0C66">
            <w:pPr>
              <w:kinsoku w:val="0"/>
              <w:overflowPunct w:val="0"/>
              <w:autoSpaceDE w:val="0"/>
              <w:autoSpaceDN w:val="0"/>
              <w:adjustRightInd w:val="0"/>
              <w:spacing w:before="0" w:after="0" w:line="240" w:lineRule="auto"/>
              <w:ind w:left="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619D278C" w14:textId="77777777" w:rsidR="00137E3A" w:rsidRPr="005F1669" w:rsidRDefault="00000000" w:rsidP="004D0C66">
            <w:pPr>
              <w:kinsoku w:val="0"/>
              <w:overflowPunct w:val="0"/>
              <w:autoSpaceDE w:val="0"/>
              <w:autoSpaceDN w:val="0"/>
              <w:adjustRightInd w:val="0"/>
              <w:spacing w:before="0" w:after="0" w:line="240" w:lineRule="auto"/>
              <w:ind w:left="100"/>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C00000"/>
          </w:tcPr>
          <w:p w14:paraId="6503089D" w14:textId="77777777" w:rsidR="00137E3A" w:rsidRPr="005F1669" w:rsidRDefault="00000000" w:rsidP="004D0C66">
            <w:pPr>
              <w:kinsoku w:val="0"/>
              <w:overflowPunct w:val="0"/>
              <w:autoSpaceDE w:val="0"/>
              <w:autoSpaceDN w:val="0"/>
              <w:adjustRightInd w:val="0"/>
              <w:spacing w:before="0" w:after="0" w:line="240" w:lineRule="auto"/>
              <w:ind w:left="81" w:right="76"/>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406E584F" w14:textId="77777777" w:rsidR="00137E3A" w:rsidRPr="005F1669" w:rsidRDefault="00000000" w:rsidP="004D0C66">
            <w:pPr>
              <w:kinsoku w:val="0"/>
              <w:overflowPunct w:val="0"/>
              <w:autoSpaceDE w:val="0"/>
              <w:autoSpaceDN w:val="0"/>
              <w:adjustRightInd w:val="0"/>
              <w:spacing w:before="0" w:after="0" w:line="240" w:lineRule="auto"/>
              <w:ind w:left="15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643EB067" w14:textId="77777777" w:rsidR="00137E3A" w:rsidRPr="005F1669" w:rsidRDefault="00000000" w:rsidP="004D0C66">
            <w:pPr>
              <w:kinsoku w:val="0"/>
              <w:overflowPunct w:val="0"/>
              <w:autoSpaceDE w:val="0"/>
              <w:autoSpaceDN w:val="0"/>
              <w:adjustRightInd w:val="0"/>
              <w:spacing w:before="0" w:after="0" w:line="240" w:lineRule="auto"/>
              <w:ind w:right="147"/>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54025A39" w14:textId="77777777" w:rsidR="00137E3A" w:rsidRPr="005F1669" w:rsidRDefault="00000000" w:rsidP="004D0C66">
            <w:pPr>
              <w:kinsoku w:val="0"/>
              <w:overflowPunct w:val="0"/>
              <w:autoSpaceDE w:val="0"/>
              <w:autoSpaceDN w:val="0"/>
              <w:adjustRightInd w:val="0"/>
              <w:spacing w:before="0" w:after="0" w:line="240" w:lineRule="auto"/>
              <w:ind w:right="146"/>
              <w:contextualSpacing/>
              <w:jc w:val="right"/>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94C31BE" w14:textId="77777777" w:rsidR="00137E3A" w:rsidRPr="005F1669" w:rsidRDefault="00000000" w:rsidP="004D0C66">
            <w:pPr>
              <w:kinsoku w:val="0"/>
              <w:overflowPunct w:val="0"/>
              <w:autoSpaceDE w:val="0"/>
              <w:autoSpaceDN w:val="0"/>
              <w:adjustRightInd w:val="0"/>
              <w:spacing w:before="0" w:after="0" w:line="240" w:lineRule="auto"/>
              <w:ind w:left="10"/>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gridSpan w:val="2"/>
            <w:shd w:val="clear" w:color="auto" w:fill="D99593"/>
          </w:tcPr>
          <w:p w14:paraId="7B1D3B95" w14:textId="77777777" w:rsidR="00137E3A" w:rsidRPr="005F1669" w:rsidRDefault="00000000" w:rsidP="004D0C66">
            <w:pPr>
              <w:kinsoku w:val="0"/>
              <w:overflowPunct w:val="0"/>
              <w:autoSpaceDE w:val="0"/>
              <w:autoSpaceDN w:val="0"/>
              <w:adjustRightInd w:val="0"/>
              <w:spacing w:before="0" w:after="0" w:line="240" w:lineRule="auto"/>
              <w:ind w:left="15"/>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2B83C32F" w14:textId="77777777" w:rsidR="00137E3A" w:rsidRPr="005F1669" w:rsidRDefault="00000000" w:rsidP="004D0C66">
            <w:pPr>
              <w:kinsoku w:val="0"/>
              <w:overflowPunct w:val="0"/>
              <w:autoSpaceDE w:val="0"/>
              <w:autoSpaceDN w:val="0"/>
              <w:adjustRightInd w:val="0"/>
              <w:spacing w:before="0" w:after="0" w:line="240" w:lineRule="auto"/>
              <w:ind w:left="1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78E3A5E2" w14:textId="77777777" w:rsidR="00137E3A" w:rsidRPr="005F1669" w:rsidRDefault="00000000" w:rsidP="004D0C66">
            <w:pPr>
              <w:kinsoku w:val="0"/>
              <w:overflowPunct w:val="0"/>
              <w:autoSpaceDE w:val="0"/>
              <w:autoSpaceDN w:val="0"/>
              <w:adjustRightInd w:val="0"/>
              <w:spacing w:before="0" w:after="0" w:line="240" w:lineRule="auto"/>
              <w:ind w:left="19"/>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C00000"/>
          </w:tcPr>
          <w:p w14:paraId="505FB7B3" w14:textId="77777777" w:rsidR="00137E3A" w:rsidRPr="005F1669" w:rsidRDefault="00000000" w:rsidP="004D0C66">
            <w:pPr>
              <w:kinsoku w:val="0"/>
              <w:overflowPunct w:val="0"/>
              <w:autoSpaceDE w:val="0"/>
              <w:autoSpaceDN w:val="0"/>
              <w:adjustRightInd w:val="0"/>
              <w:spacing w:before="0" w:after="0" w:line="240" w:lineRule="auto"/>
              <w:ind w:left="78" w:right="54"/>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03173DC0" w14:textId="77777777" w:rsidR="00137E3A" w:rsidRPr="005F1669" w:rsidRDefault="00000000" w:rsidP="004D0C66">
            <w:pPr>
              <w:kinsoku w:val="0"/>
              <w:overflowPunct w:val="0"/>
              <w:autoSpaceDE w:val="0"/>
              <w:autoSpaceDN w:val="0"/>
              <w:adjustRightInd w:val="0"/>
              <w:spacing w:before="0" w:after="0" w:line="240" w:lineRule="auto"/>
              <w:ind w:left="165"/>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gridSpan w:val="2"/>
            <w:shd w:val="clear" w:color="auto" w:fill="B8DF8B"/>
          </w:tcPr>
          <w:p w14:paraId="2DA89B8F" w14:textId="77777777" w:rsidR="00137E3A" w:rsidRPr="005F1669" w:rsidRDefault="00000000" w:rsidP="004D0C66">
            <w:pPr>
              <w:kinsoku w:val="0"/>
              <w:overflowPunct w:val="0"/>
              <w:autoSpaceDE w:val="0"/>
              <w:autoSpaceDN w:val="0"/>
              <w:adjustRightInd w:val="0"/>
              <w:spacing w:before="0" w:after="0" w:line="240" w:lineRule="auto"/>
              <w:ind w:left="22"/>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B8DF8B"/>
          </w:tcPr>
          <w:p w14:paraId="38648841" w14:textId="77777777" w:rsidR="00137E3A" w:rsidRPr="005F1669" w:rsidRDefault="00000000" w:rsidP="004D0C66">
            <w:pPr>
              <w:kinsoku w:val="0"/>
              <w:overflowPunct w:val="0"/>
              <w:autoSpaceDE w:val="0"/>
              <w:autoSpaceDN w:val="0"/>
              <w:adjustRightInd w:val="0"/>
              <w:spacing w:before="0" w:after="0" w:line="240" w:lineRule="auto"/>
              <w:ind w:left="167"/>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519F3E"/>
          </w:tcPr>
          <w:p w14:paraId="03CC0527" w14:textId="77777777" w:rsidR="00137E3A" w:rsidRPr="005F1669" w:rsidRDefault="00000000" w:rsidP="004D0C66">
            <w:pPr>
              <w:kinsoku w:val="0"/>
              <w:overflowPunct w:val="0"/>
              <w:autoSpaceDE w:val="0"/>
              <w:autoSpaceDN w:val="0"/>
              <w:adjustRightInd w:val="0"/>
              <w:spacing w:before="0" w:after="0" w:line="240" w:lineRule="auto"/>
              <w:ind w:left="111"/>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8" w:type="dxa"/>
            <w:shd w:val="clear" w:color="auto" w:fill="D99593"/>
          </w:tcPr>
          <w:p w14:paraId="44EE4CFC" w14:textId="77777777" w:rsidR="00137E3A" w:rsidRPr="005F1669" w:rsidRDefault="00000000" w:rsidP="004D0C66">
            <w:pPr>
              <w:kinsoku w:val="0"/>
              <w:overflowPunct w:val="0"/>
              <w:autoSpaceDE w:val="0"/>
              <w:autoSpaceDN w:val="0"/>
              <w:adjustRightInd w:val="0"/>
              <w:spacing w:before="0" w:after="0" w:line="240" w:lineRule="auto"/>
              <w:ind w:left="31"/>
              <w:contextualSpacing/>
              <w:jc w:val="center"/>
              <w:rPr>
                <w:rFonts w:asciiTheme="minorHAnsi" w:hAnsiTheme="minorHAnsi" w:cstheme="minorHAnsi"/>
                <w:b/>
                <w:bCs/>
                <w:sz w:val="18"/>
                <w:szCs w:val="18"/>
              </w:rPr>
            </w:pPr>
            <w:r w:rsidRPr="005F1669">
              <w:rPr>
                <w:rFonts w:asciiTheme="minorHAnsi" w:hAnsiTheme="minorHAnsi" w:cstheme="minorHAnsi"/>
                <w:b/>
                <w:bCs/>
                <w:sz w:val="18"/>
                <w:szCs w:val="18"/>
              </w:rPr>
              <w:t>−</w:t>
            </w:r>
          </w:p>
        </w:tc>
        <w:tc>
          <w:tcPr>
            <w:tcW w:w="509" w:type="dxa"/>
            <w:shd w:val="clear" w:color="auto" w:fill="B8DF8B"/>
          </w:tcPr>
          <w:p w14:paraId="050C32A5" w14:textId="77777777" w:rsidR="00137E3A" w:rsidRPr="005F1669" w:rsidRDefault="00000000" w:rsidP="004D0C66">
            <w:pPr>
              <w:kinsoku w:val="0"/>
              <w:overflowPunct w:val="0"/>
              <w:autoSpaceDE w:val="0"/>
              <w:autoSpaceDN w:val="0"/>
              <w:adjustRightInd w:val="0"/>
              <w:spacing w:before="0" w:after="0" w:line="240" w:lineRule="auto"/>
              <w:ind w:left="168"/>
              <w:contextualSpacing/>
              <w:rPr>
                <w:rFonts w:asciiTheme="minorHAnsi" w:hAnsiTheme="minorHAnsi" w:cstheme="minorHAnsi"/>
                <w:b/>
                <w:bCs/>
                <w:sz w:val="18"/>
                <w:szCs w:val="18"/>
              </w:rPr>
            </w:pPr>
            <w:r w:rsidRPr="005F1669">
              <w:rPr>
                <w:rFonts w:asciiTheme="minorHAnsi" w:hAnsiTheme="minorHAnsi" w:cstheme="minorHAnsi"/>
                <w:b/>
                <w:bCs/>
                <w:sz w:val="18"/>
                <w:szCs w:val="18"/>
              </w:rPr>
              <w:t>+</w:t>
            </w:r>
          </w:p>
        </w:tc>
      </w:tr>
    </w:tbl>
    <w:p w14:paraId="4DE77872" w14:textId="77777777" w:rsidR="00137E3A" w:rsidRPr="005F1669" w:rsidRDefault="00000000" w:rsidP="00137E3A">
      <w:pPr>
        <w:kinsoku w:val="0"/>
        <w:overflowPunct w:val="0"/>
        <w:autoSpaceDE w:val="0"/>
        <w:autoSpaceDN w:val="0"/>
        <w:adjustRightInd w:val="0"/>
        <w:spacing w:before="0" w:after="0" w:line="240" w:lineRule="auto"/>
        <w:ind w:left="188"/>
        <w:rPr>
          <w:b/>
          <w:bCs/>
        </w:rPr>
      </w:pPr>
      <w:r w:rsidRPr="005F1669">
        <w:rPr>
          <w:b/>
          <w:bCs/>
        </w:rPr>
        <w:t>Key:</w:t>
      </w:r>
    </w:p>
    <w:tbl>
      <w:tblPr>
        <w:tblW w:w="4169" w:type="dxa"/>
        <w:tblInd w:w="116" w:type="dxa"/>
        <w:tblLayout w:type="fixed"/>
        <w:tblCellMar>
          <w:left w:w="0" w:type="dxa"/>
          <w:right w:w="0" w:type="dxa"/>
        </w:tblCellMar>
        <w:tblLook w:val="0000" w:firstRow="0" w:lastRow="0" w:firstColumn="0" w:lastColumn="0" w:noHBand="0" w:noVBand="0"/>
      </w:tblPr>
      <w:tblGrid>
        <w:gridCol w:w="3737"/>
        <w:gridCol w:w="432"/>
      </w:tblGrid>
      <w:tr w:rsidR="00B8056D" w14:paraId="34284414" w14:textId="77777777" w:rsidTr="004D0C66">
        <w:tc>
          <w:tcPr>
            <w:tcW w:w="3737" w:type="dxa"/>
            <w:tcBorders>
              <w:top w:val="none" w:sz="6" w:space="0" w:color="auto"/>
              <w:left w:val="none" w:sz="6" w:space="0" w:color="auto"/>
              <w:bottom w:val="none" w:sz="6" w:space="0" w:color="auto"/>
              <w:right w:val="none" w:sz="6" w:space="0" w:color="auto"/>
            </w:tcBorders>
          </w:tcPr>
          <w:p w14:paraId="44048049" w14:textId="77777777" w:rsidR="00137E3A" w:rsidRPr="005F1669" w:rsidRDefault="00000000" w:rsidP="004D0C66">
            <w:pPr>
              <w:kinsoku w:val="0"/>
              <w:overflowPunct w:val="0"/>
              <w:autoSpaceDE w:val="0"/>
              <w:autoSpaceDN w:val="0"/>
              <w:adjustRightInd w:val="0"/>
              <w:spacing w:before="0" w:after="0" w:line="240" w:lineRule="auto"/>
              <w:ind w:left="72"/>
              <w:rPr>
                <w:rFonts w:asciiTheme="minorHAnsi" w:hAnsiTheme="minorHAnsi" w:cstheme="minorHAnsi"/>
                <w:i/>
                <w:iCs/>
                <w:sz w:val="18"/>
                <w:szCs w:val="22"/>
              </w:rPr>
            </w:pPr>
            <w:r w:rsidRPr="005F1669">
              <w:rPr>
                <w:rFonts w:asciiTheme="minorHAnsi" w:hAnsiTheme="minorHAnsi" w:cstheme="minorHAnsi"/>
                <w:i/>
                <w:iCs/>
                <w:sz w:val="18"/>
                <w:szCs w:val="22"/>
              </w:rPr>
              <w:t>Definitely low risk of bias</w:t>
            </w:r>
          </w:p>
        </w:tc>
        <w:tc>
          <w:tcPr>
            <w:tcW w:w="432" w:type="dxa"/>
            <w:tcBorders>
              <w:top w:val="single" w:sz="4" w:space="0" w:color="FFFFFF"/>
              <w:left w:val="none" w:sz="6" w:space="0" w:color="auto"/>
              <w:bottom w:val="single" w:sz="4" w:space="0" w:color="FFFFFF"/>
              <w:right w:val="none" w:sz="6" w:space="0" w:color="auto"/>
            </w:tcBorders>
            <w:shd w:val="clear" w:color="auto" w:fill="519F3E"/>
          </w:tcPr>
          <w:p w14:paraId="7BBA464F" w14:textId="77777777" w:rsidR="00137E3A" w:rsidRPr="005F1669" w:rsidRDefault="00000000" w:rsidP="004D0C66">
            <w:pPr>
              <w:kinsoku w:val="0"/>
              <w:overflowPunct w:val="0"/>
              <w:autoSpaceDE w:val="0"/>
              <w:autoSpaceDN w:val="0"/>
              <w:adjustRightInd w:val="0"/>
              <w:spacing w:before="0" w:after="0" w:line="240" w:lineRule="auto"/>
              <w:ind w:right="3"/>
              <w:jc w:val="center"/>
              <w:rPr>
                <w:rFonts w:asciiTheme="minorHAnsi" w:hAnsiTheme="minorHAnsi" w:cstheme="minorHAnsi"/>
                <w:b/>
                <w:bCs/>
                <w:sz w:val="18"/>
                <w:szCs w:val="22"/>
              </w:rPr>
            </w:pPr>
            <w:r w:rsidRPr="005F1669">
              <w:rPr>
                <w:rFonts w:asciiTheme="minorHAnsi" w:hAnsiTheme="minorHAnsi" w:cstheme="minorHAnsi"/>
                <w:b/>
                <w:bCs/>
                <w:sz w:val="18"/>
                <w:szCs w:val="22"/>
              </w:rPr>
              <w:t>++</w:t>
            </w:r>
          </w:p>
        </w:tc>
      </w:tr>
      <w:tr w:rsidR="00B8056D" w14:paraId="4AE899E2" w14:textId="77777777" w:rsidTr="004D0C66">
        <w:tc>
          <w:tcPr>
            <w:tcW w:w="3737" w:type="dxa"/>
            <w:tcBorders>
              <w:top w:val="none" w:sz="6" w:space="0" w:color="auto"/>
              <w:left w:val="none" w:sz="6" w:space="0" w:color="auto"/>
              <w:bottom w:val="none" w:sz="6" w:space="0" w:color="auto"/>
              <w:right w:val="none" w:sz="6" w:space="0" w:color="auto"/>
            </w:tcBorders>
          </w:tcPr>
          <w:p w14:paraId="07C88504" w14:textId="77777777" w:rsidR="00137E3A" w:rsidRPr="005F1669" w:rsidRDefault="00000000" w:rsidP="004D0C66">
            <w:pPr>
              <w:kinsoku w:val="0"/>
              <w:overflowPunct w:val="0"/>
              <w:autoSpaceDE w:val="0"/>
              <w:autoSpaceDN w:val="0"/>
              <w:adjustRightInd w:val="0"/>
              <w:spacing w:before="0" w:after="0" w:line="240" w:lineRule="auto"/>
              <w:ind w:left="72"/>
              <w:rPr>
                <w:rFonts w:asciiTheme="minorHAnsi" w:hAnsiTheme="minorHAnsi" w:cstheme="minorHAnsi"/>
                <w:i/>
                <w:iCs/>
                <w:sz w:val="18"/>
                <w:szCs w:val="22"/>
              </w:rPr>
            </w:pPr>
            <w:r w:rsidRPr="005F1669">
              <w:rPr>
                <w:rFonts w:asciiTheme="minorHAnsi" w:hAnsiTheme="minorHAnsi" w:cstheme="minorHAnsi"/>
                <w:i/>
                <w:iCs/>
                <w:sz w:val="18"/>
                <w:szCs w:val="22"/>
              </w:rPr>
              <w:t>Probably low risk of bias</w:t>
            </w:r>
          </w:p>
        </w:tc>
        <w:tc>
          <w:tcPr>
            <w:tcW w:w="432" w:type="dxa"/>
            <w:tcBorders>
              <w:top w:val="single" w:sz="4" w:space="0" w:color="FFFFFF"/>
              <w:left w:val="none" w:sz="6" w:space="0" w:color="auto"/>
              <w:bottom w:val="single" w:sz="4" w:space="0" w:color="FFFFFF"/>
              <w:right w:val="none" w:sz="6" w:space="0" w:color="auto"/>
            </w:tcBorders>
            <w:shd w:val="clear" w:color="auto" w:fill="C2D59B"/>
          </w:tcPr>
          <w:p w14:paraId="32A3A473" w14:textId="77777777" w:rsidR="00137E3A" w:rsidRPr="005F1669" w:rsidRDefault="00000000" w:rsidP="004D0C66">
            <w:pPr>
              <w:kinsoku w:val="0"/>
              <w:overflowPunct w:val="0"/>
              <w:autoSpaceDE w:val="0"/>
              <w:autoSpaceDN w:val="0"/>
              <w:adjustRightInd w:val="0"/>
              <w:spacing w:before="0" w:after="0" w:line="240" w:lineRule="auto"/>
              <w:ind w:right="3"/>
              <w:jc w:val="center"/>
              <w:rPr>
                <w:rFonts w:asciiTheme="minorHAnsi" w:hAnsiTheme="minorHAnsi" w:cstheme="minorHAnsi"/>
                <w:b/>
                <w:bCs/>
                <w:sz w:val="18"/>
                <w:szCs w:val="22"/>
              </w:rPr>
            </w:pPr>
            <w:r w:rsidRPr="005F1669">
              <w:rPr>
                <w:rFonts w:asciiTheme="minorHAnsi" w:hAnsiTheme="minorHAnsi" w:cstheme="minorHAnsi"/>
                <w:b/>
                <w:bCs/>
                <w:sz w:val="18"/>
                <w:szCs w:val="22"/>
              </w:rPr>
              <w:t>+</w:t>
            </w:r>
          </w:p>
        </w:tc>
      </w:tr>
      <w:tr w:rsidR="00B8056D" w14:paraId="11DC311C" w14:textId="77777777" w:rsidTr="004D0C66">
        <w:tc>
          <w:tcPr>
            <w:tcW w:w="3737" w:type="dxa"/>
            <w:tcBorders>
              <w:top w:val="none" w:sz="6" w:space="0" w:color="auto"/>
              <w:left w:val="none" w:sz="6" w:space="0" w:color="auto"/>
              <w:bottom w:val="none" w:sz="6" w:space="0" w:color="auto"/>
              <w:right w:val="none" w:sz="6" w:space="0" w:color="auto"/>
            </w:tcBorders>
          </w:tcPr>
          <w:p w14:paraId="58643F3A" w14:textId="77777777" w:rsidR="00137E3A" w:rsidRPr="005F1669" w:rsidRDefault="00000000" w:rsidP="004D0C66">
            <w:pPr>
              <w:kinsoku w:val="0"/>
              <w:overflowPunct w:val="0"/>
              <w:autoSpaceDE w:val="0"/>
              <w:autoSpaceDN w:val="0"/>
              <w:adjustRightInd w:val="0"/>
              <w:spacing w:before="0" w:after="0" w:line="240" w:lineRule="auto"/>
              <w:ind w:left="72"/>
              <w:rPr>
                <w:rFonts w:asciiTheme="minorHAnsi" w:hAnsiTheme="minorHAnsi" w:cstheme="minorHAnsi"/>
                <w:i/>
                <w:iCs/>
                <w:sz w:val="18"/>
                <w:szCs w:val="22"/>
              </w:rPr>
            </w:pPr>
            <w:r w:rsidRPr="005F1669">
              <w:rPr>
                <w:rFonts w:asciiTheme="minorHAnsi" w:hAnsiTheme="minorHAnsi" w:cstheme="minorHAnsi"/>
                <w:i/>
                <w:iCs/>
                <w:sz w:val="18"/>
                <w:szCs w:val="22"/>
              </w:rPr>
              <w:t>Probably high risk of bias</w:t>
            </w:r>
          </w:p>
        </w:tc>
        <w:tc>
          <w:tcPr>
            <w:tcW w:w="432" w:type="dxa"/>
            <w:tcBorders>
              <w:top w:val="single" w:sz="4" w:space="0" w:color="FFFFFF"/>
              <w:left w:val="none" w:sz="6" w:space="0" w:color="auto"/>
              <w:bottom w:val="single" w:sz="6" w:space="0" w:color="FFFFFF"/>
              <w:right w:val="none" w:sz="6" w:space="0" w:color="auto"/>
            </w:tcBorders>
            <w:shd w:val="clear" w:color="auto" w:fill="E4B8B7"/>
          </w:tcPr>
          <w:p w14:paraId="18DA82E4" w14:textId="77777777" w:rsidR="00137E3A" w:rsidRPr="005F1669" w:rsidRDefault="00000000" w:rsidP="004D0C66">
            <w:pPr>
              <w:kinsoku w:val="0"/>
              <w:overflowPunct w:val="0"/>
              <w:autoSpaceDE w:val="0"/>
              <w:autoSpaceDN w:val="0"/>
              <w:adjustRightInd w:val="0"/>
              <w:spacing w:before="0" w:after="0" w:line="240" w:lineRule="auto"/>
              <w:ind w:right="3"/>
              <w:jc w:val="center"/>
              <w:rPr>
                <w:rFonts w:asciiTheme="minorHAnsi" w:hAnsiTheme="minorHAnsi" w:cstheme="minorHAnsi"/>
                <w:b/>
                <w:bCs/>
                <w:sz w:val="18"/>
                <w:szCs w:val="22"/>
              </w:rPr>
            </w:pPr>
            <w:r w:rsidRPr="005F1669">
              <w:rPr>
                <w:rFonts w:asciiTheme="minorHAnsi" w:hAnsiTheme="minorHAnsi" w:cstheme="minorHAnsi"/>
                <w:b/>
                <w:bCs/>
                <w:sz w:val="18"/>
                <w:szCs w:val="22"/>
              </w:rPr>
              <w:t>−</w:t>
            </w:r>
          </w:p>
        </w:tc>
      </w:tr>
      <w:tr w:rsidR="00B8056D" w14:paraId="166C583E" w14:textId="77777777" w:rsidTr="004D0C66">
        <w:tc>
          <w:tcPr>
            <w:tcW w:w="3737" w:type="dxa"/>
            <w:tcBorders>
              <w:top w:val="none" w:sz="6" w:space="0" w:color="auto"/>
            </w:tcBorders>
          </w:tcPr>
          <w:p w14:paraId="4754AF33" w14:textId="77777777" w:rsidR="00137E3A" w:rsidRPr="005F1669" w:rsidRDefault="00000000" w:rsidP="004D0C66">
            <w:pPr>
              <w:kinsoku w:val="0"/>
              <w:overflowPunct w:val="0"/>
              <w:autoSpaceDE w:val="0"/>
              <w:autoSpaceDN w:val="0"/>
              <w:adjustRightInd w:val="0"/>
              <w:spacing w:before="0" w:after="0" w:line="240" w:lineRule="auto"/>
              <w:ind w:left="72"/>
              <w:rPr>
                <w:rFonts w:asciiTheme="minorHAnsi" w:hAnsiTheme="minorHAnsi" w:cstheme="minorHAnsi"/>
                <w:i/>
                <w:iCs/>
                <w:sz w:val="18"/>
                <w:szCs w:val="22"/>
              </w:rPr>
            </w:pPr>
            <w:r w:rsidRPr="005F1669">
              <w:rPr>
                <w:rFonts w:asciiTheme="minorHAnsi" w:hAnsiTheme="minorHAnsi" w:cstheme="minorHAnsi"/>
                <w:i/>
                <w:iCs/>
                <w:sz w:val="18"/>
                <w:szCs w:val="22"/>
              </w:rPr>
              <w:t>Definitely high risk of bias</w:t>
            </w:r>
          </w:p>
        </w:tc>
        <w:tc>
          <w:tcPr>
            <w:tcW w:w="432" w:type="dxa"/>
            <w:tcBorders>
              <w:top w:val="single" w:sz="6" w:space="0" w:color="FFFFFF"/>
            </w:tcBorders>
            <w:shd w:val="clear" w:color="auto" w:fill="C00000"/>
          </w:tcPr>
          <w:p w14:paraId="16D221EE" w14:textId="77777777" w:rsidR="00137E3A" w:rsidRPr="005F1669" w:rsidRDefault="00000000" w:rsidP="004D0C66">
            <w:pPr>
              <w:kinsoku w:val="0"/>
              <w:overflowPunct w:val="0"/>
              <w:autoSpaceDE w:val="0"/>
              <w:autoSpaceDN w:val="0"/>
              <w:adjustRightInd w:val="0"/>
              <w:spacing w:before="0" w:after="0" w:line="240" w:lineRule="auto"/>
              <w:ind w:left="84" w:right="87"/>
              <w:jc w:val="center"/>
              <w:rPr>
                <w:rFonts w:asciiTheme="minorHAnsi" w:hAnsiTheme="minorHAnsi" w:cstheme="minorHAnsi"/>
                <w:b/>
                <w:bCs/>
                <w:sz w:val="18"/>
                <w:szCs w:val="22"/>
              </w:rPr>
            </w:pPr>
            <w:r w:rsidRPr="005F1669">
              <w:rPr>
                <w:rFonts w:asciiTheme="minorHAnsi" w:hAnsiTheme="minorHAnsi" w:cstheme="minorHAnsi"/>
                <w:b/>
                <w:bCs/>
                <w:sz w:val="18"/>
                <w:szCs w:val="22"/>
              </w:rPr>
              <w:t>−−</w:t>
            </w:r>
          </w:p>
        </w:tc>
      </w:tr>
    </w:tbl>
    <w:p w14:paraId="5581FF84" w14:textId="77777777" w:rsidR="00137E3A" w:rsidRPr="005F1669" w:rsidRDefault="00137E3A" w:rsidP="00137E3A"/>
    <w:p w14:paraId="77343F3F" w14:textId="77777777" w:rsidR="00137E3A" w:rsidRPr="005F1669" w:rsidRDefault="00137E3A" w:rsidP="00137E3A"/>
    <w:p w14:paraId="2A6B3AFD" w14:textId="77777777" w:rsidR="00137E3A" w:rsidRPr="005F1669" w:rsidRDefault="00137E3A" w:rsidP="00137E3A"/>
    <w:p w14:paraId="6EC2D359" w14:textId="77777777" w:rsidR="00137E3A" w:rsidRPr="005F1669" w:rsidRDefault="00137E3A" w:rsidP="00137E3A"/>
    <w:p w14:paraId="4332FC8F" w14:textId="77777777" w:rsidR="00137E3A" w:rsidRPr="005F1669" w:rsidRDefault="00000000" w:rsidP="00137E3A">
      <w:pPr>
        <w:pStyle w:val="Appendix"/>
      </w:pPr>
      <w:bookmarkStart w:id="281" w:name="_Toc48299190"/>
      <w:bookmarkStart w:id="282" w:name="_Toc48640170"/>
      <w:bookmarkStart w:id="283" w:name="_Hlk46931644"/>
      <w:r w:rsidRPr="005F1669">
        <w:lastRenderedPageBreak/>
        <w:t xml:space="preserve">Appendix </w:t>
      </w:r>
      <w:r w:rsidR="004B13BB" w:rsidRPr="005F1669">
        <w:t>9</w:t>
      </w:r>
      <w:r w:rsidRPr="005F1669">
        <w:t xml:space="preserve"> - Summary of findings – body of evidence</w:t>
      </w:r>
      <w:bookmarkEnd w:id="281"/>
      <w:bookmarkEnd w:id="282"/>
    </w:p>
    <w:bookmarkEnd w:id="283"/>
    <w:p w14:paraId="160FE446" w14:textId="77777777" w:rsidR="00137E3A" w:rsidRPr="005F1669" w:rsidRDefault="00000000" w:rsidP="00137E3A">
      <w:pPr>
        <w:rPr>
          <w:b/>
        </w:rPr>
      </w:pPr>
      <w:r w:rsidRPr="005F1669">
        <w:rPr>
          <w:b/>
        </w:rPr>
        <w:t xml:space="preserve">Summary of findings – body of evidence </w:t>
      </w:r>
      <w:r w:rsidRPr="005F1669">
        <w:t>(adapted from OHAT Handbook)</w:t>
      </w:r>
    </w:p>
    <w:tbl>
      <w:tblPr>
        <w:tblStyle w:val="TableGrid"/>
        <w:tblW w:w="13948" w:type="dxa"/>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Look w:val="04A0" w:firstRow="1" w:lastRow="0" w:firstColumn="1" w:lastColumn="0" w:noHBand="0" w:noVBand="1"/>
      </w:tblPr>
      <w:tblGrid>
        <w:gridCol w:w="1093"/>
        <w:gridCol w:w="972"/>
        <w:gridCol w:w="1268"/>
        <w:gridCol w:w="1311"/>
        <w:gridCol w:w="1097"/>
        <w:gridCol w:w="1085"/>
        <w:gridCol w:w="1078"/>
        <w:gridCol w:w="959"/>
        <w:gridCol w:w="1208"/>
        <w:gridCol w:w="1481"/>
        <w:gridCol w:w="1119"/>
        <w:gridCol w:w="1277"/>
      </w:tblGrid>
      <w:tr w:rsidR="00B8056D" w14:paraId="3B40D60D" w14:textId="77777777" w:rsidTr="004D0C66">
        <w:tc>
          <w:tcPr>
            <w:tcW w:w="1093" w:type="dxa"/>
            <w:shd w:val="clear" w:color="auto" w:fill="B5DDDC"/>
          </w:tcPr>
          <w:p w14:paraId="7AB5219A"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Body of evidence</w:t>
            </w:r>
          </w:p>
        </w:tc>
        <w:tc>
          <w:tcPr>
            <w:tcW w:w="972" w:type="dxa"/>
            <w:shd w:val="clear" w:color="auto" w:fill="B5DDDC"/>
          </w:tcPr>
          <w:p w14:paraId="11D6F86D"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Risk of bias</w:t>
            </w:r>
          </w:p>
        </w:tc>
        <w:tc>
          <w:tcPr>
            <w:tcW w:w="1268" w:type="dxa"/>
            <w:shd w:val="clear" w:color="auto" w:fill="B5DDDC"/>
          </w:tcPr>
          <w:p w14:paraId="7F051B3A"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Unexplained inconsistency</w:t>
            </w:r>
          </w:p>
        </w:tc>
        <w:tc>
          <w:tcPr>
            <w:tcW w:w="1311" w:type="dxa"/>
            <w:shd w:val="clear" w:color="auto" w:fill="B5DDDC"/>
          </w:tcPr>
          <w:p w14:paraId="01F271AA"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Indirectness</w:t>
            </w:r>
          </w:p>
        </w:tc>
        <w:tc>
          <w:tcPr>
            <w:tcW w:w="1097" w:type="dxa"/>
            <w:shd w:val="clear" w:color="auto" w:fill="B5DDDC"/>
          </w:tcPr>
          <w:p w14:paraId="4CFF4852"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Imprecision</w:t>
            </w:r>
          </w:p>
        </w:tc>
        <w:tc>
          <w:tcPr>
            <w:tcW w:w="1085" w:type="dxa"/>
            <w:shd w:val="clear" w:color="auto" w:fill="B5DDDC"/>
          </w:tcPr>
          <w:p w14:paraId="78864928"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Publication bias</w:t>
            </w:r>
          </w:p>
        </w:tc>
        <w:tc>
          <w:tcPr>
            <w:tcW w:w="1078" w:type="dxa"/>
            <w:shd w:val="clear" w:color="auto" w:fill="B5DDDC"/>
          </w:tcPr>
          <w:p w14:paraId="52B16C6E"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Magnitude of effect</w:t>
            </w:r>
          </w:p>
        </w:tc>
        <w:tc>
          <w:tcPr>
            <w:tcW w:w="959" w:type="dxa"/>
            <w:shd w:val="clear" w:color="auto" w:fill="B5DDDC"/>
          </w:tcPr>
          <w:p w14:paraId="7B999D30"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Dose Response</w:t>
            </w:r>
          </w:p>
        </w:tc>
        <w:tc>
          <w:tcPr>
            <w:tcW w:w="1208" w:type="dxa"/>
            <w:shd w:val="clear" w:color="auto" w:fill="B5DDDC"/>
          </w:tcPr>
          <w:p w14:paraId="4F30237D"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Residual confounding</w:t>
            </w:r>
          </w:p>
        </w:tc>
        <w:tc>
          <w:tcPr>
            <w:tcW w:w="1481" w:type="dxa"/>
            <w:shd w:val="clear" w:color="auto" w:fill="B5DDDC"/>
          </w:tcPr>
          <w:p w14:paraId="04CE3F5E"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Consistency across species/model</w:t>
            </w:r>
          </w:p>
        </w:tc>
        <w:tc>
          <w:tcPr>
            <w:tcW w:w="1119" w:type="dxa"/>
            <w:shd w:val="clear" w:color="auto" w:fill="B5DDDC"/>
          </w:tcPr>
          <w:p w14:paraId="77619B2A"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Other reason to increase confidence?</w:t>
            </w:r>
          </w:p>
        </w:tc>
        <w:tc>
          <w:tcPr>
            <w:tcW w:w="1277" w:type="dxa"/>
            <w:shd w:val="clear" w:color="auto" w:fill="B5DDDC"/>
          </w:tcPr>
          <w:p w14:paraId="768A85ED" w14:textId="77777777" w:rsidR="00137E3A" w:rsidRPr="005F1669" w:rsidRDefault="00000000" w:rsidP="004D0C66">
            <w:pPr>
              <w:spacing w:before="0" w:after="0" w:line="240" w:lineRule="auto"/>
              <w:rPr>
                <w:rFonts w:asciiTheme="minorHAnsi" w:hAnsiTheme="minorHAnsi" w:cstheme="minorHAnsi"/>
                <w:b/>
                <w:color w:val="008000"/>
                <w:sz w:val="16"/>
                <w:szCs w:val="16"/>
              </w:rPr>
            </w:pPr>
            <w:r w:rsidRPr="005F1669">
              <w:rPr>
                <w:rFonts w:asciiTheme="minorHAnsi" w:hAnsiTheme="minorHAnsi" w:cstheme="minorHAnsi"/>
                <w:b/>
                <w:color w:val="008000"/>
                <w:sz w:val="16"/>
                <w:szCs w:val="16"/>
              </w:rPr>
              <w:t>Final certainty rating</w:t>
            </w:r>
          </w:p>
        </w:tc>
      </w:tr>
      <w:tr w:rsidR="00B8056D" w14:paraId="0E893E4F" w14:textId="77777777" w:rsidTr="004D0C66">
        <w:tc>
          <w:tcPr>
            <w:tcW w:w="1093" w:type="dxa"/>
          </w:tcPr>
          <w:p w14:paraId="41607B6D"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 xml:space="preserve">Evidence </w:t>
            </w:r>
            <w:proofErr w:type="gramStart"/>
            <w:r w:rsidRPr="005F1669">
              <w:rPr>
                <w:rFonts w:asciiTheme="minorHAnsi" w:hAnsiTheme="minorHAnsi" w:cstheme="minorHAnsi"/>
                <w:i/>
                <w:sz w:val="16"/>
                <w:szCs w:val="16"/>
              </w:rPr>
              <w:t>stream</w:t>
            </w:r>
            <w:proofErr w:type="gramEnd"/>
            <w:r w:rsidRPr="005F1669">
              <w:rPr>
                <w:rFonts w:asciiTheme="minorHAnsi" w:hAnsiTheme="minorHAnsi" w:cstheme="minorHAnsi"/>
                <w:i/>
                <w:sz w:val="16"/>
                <w:szCs w:val="16"/>
              </w:rPr>
              <w:t xml:space="preserve"> or study type</w:t>
            </w:r>
          </w:p>
          <w:p w14:paraId="2D6BE21C"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 studies) initial certainty rating</w:t>
            </w:r>
          </w:p>
          <w:p w14:paraId="1ECE1A06" w14:textId="77777777" w:rsidR="00137E3A" w:rsidRPr="005F1669" w:rsidRDefault="00137E3A" w:rsidP="004D0C66">
            <w:pPr>
              <w:spacing w:before="0" w:after="0" w:line="240" w:lineRule="auto"/>
              <w:rPr>
                <w:rFonts w:asciiTheme="minorHAnsi" w:hAnsiTheme="minorHAnsi" w:cstheme="minorHAnsi"/>
                <w:i/>
                <w:sz w:val="16"/>
                <w:szCs w:val="16"/>
              </w:rPr>
            </w:pPr>
          </w:p>
        </w:tc>
        <w:tc>
          <w:tcPr>
            <w:tcW w:w="972" w:type="dxa"/>
          </w:tcPr>
          <w:p w14:paraId="63C92774"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Serious, not serious, unknown</w:t>
            </w:r>
          </w:p>
          <w:p w14:paraId="36FB6DB9" w14:textId="77777777" w:rsidR="00137E3A" w:rsidRPr="005F1669" w:rsidRDefault="00137E3A" w:rsidP="004D0C66">
            <w:pPr>
              <w:spacing w:before="0" w:after="0" w:line="240" w:lineRule="auto"/>
              <w:rPr>
                <w:rFonts w:asciiTheme="minorHAnsi" w:hAnsiTheme="minorHAnsi" w:cstheme="minorHAnsi"/>
                <w:sz w:val="16"/>
                <w:szCs w:val="16"/>
              </w:rPr>
            </w:pPr>
          </w:p>
          <w:p w14:paraId="66AD3137"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Describe trends, key questions, issues</w:t>
            </w:r>
          </w:p>
        </w:tc>
        <w:tc>
          <w:tcPr>
            <w:tcW w:w="1268" w:type="dxa"/>
          </w:tcPr>
          <w:p w14:paraId="1D45F11C"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Serious, not serious, not applicable</w:t>
            </w:r>
          </w:p>
          <w:p w14:paraId="1F3F88C1" w14:textId="77777777" w:rsidR="00137E3A" w:rsidRPr="005F1669" w:rsidRDefault="00137E3A" w:rsidP="004D0C66">
            <w:pPr>
              <w:spacing w:before="0" w:after="0" w:line="240" w:lineRule="auto"/>
              <w:rPr>
                <w:rFonts w:asciiTheme="minorHAnsi" w:hAnsiTheme="minorHAnsi" w:cstheme="minorHAnsi"/>
                <w:sz w:val="16"/>
                <w:szCs w:val="16"/>
              </w:rPr>
            </w:pPr>
          </w:p>
          <w:p w14:paraId="636E15D3"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Describe results in terms of consistency, explain apparent inconsistency (if it can be explained)</w:t>
            </w:r>
          </w:p>
        </w:tc>
        <w:tc>
          <w:tcPr>
            <w:tcW w:w="1311" w:type="dxa"/>
          </w:tcPr>
          <w:p w14:paraId="114824F5"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Serious or not serious</w:t>
            </w:r>
          </w:p>
          <w:p w14:paraId="17BE94A9" w14:textId="77777777" w:rsidR="00137E3A" w:rsidRPr="005F1669" w:rsidRDefault="00137E3A" w:rsidP="004D0C66">
            <w:pPr>
              <w:spacing w:before="0" w:after="0" w:line="240" w:lineRule="auto"/>
              <w:rPr>
                <w:rFonts w:asciiTheme="minorHAnsi" w:hAnsiTheme="minorHAnsi" w:cstheme="minorHAnsi"/>
                <w:sz w:val="16"/>
                <w:szCs w:val="16"/>
              </w:rPr>
            </w:pPr>
          </w:p>
          <w:p w14:paraId="0559E014"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Discuss use of upstream indicators or populations with less relevance, any</w:t>
            </w:r>
          </w:p>
          <w:p w14:paraId="63F61A15"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 xml:space="preserve">time-related exposure considerations (see OHAT </w:t>
            </w:r>
            <w:proofErr w:type="spellStart"/>
            <w:r w:rsidRPr="005F1669">
              <w:rPr>
                <w:rFonts w:asciiTheme="minorHAnsi" w:hAnsiTheme="minorHAnsi" w:cstheme="minorHAnsi"/>
                <w:sz w:val="16"/>
                <w:szCs w:val="16"/>
              </w:rPr>
              <w:t>RoB</w:t>
            </w:r>
            <w:proofErr w:type="spellEnd"/>
            <w:r w:rsidRPr="005F1669">
              <w:rPr>
                <w:rFonts w:asciiTheme="minorHAnsi" w:hAnsiTheme="minorHAnsi" w:cstheme="minorHAnsi"/>
                <w:sz w:val="16"/>
                <w:szCs w:val="16"/>
              </w:rPr>
              <w:t xml:space="preserve"> tool)</w:t>
            </w:r>
          </w:p>
        </w:tc>
        <w:tc>
          <w:tcPr>
            <w:tcW w:w="1097" w:type="dxa"/>
          </w:tcPr>
          <w:p w14:paraId="73538805"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Serious, not serious, unknown</w:t>
            </w:r>
          </w:p>
          <w:p w14:paraId="66961356" w14:textId="77777777" w:rsidR="00137E3A" w:rsidRPr="005F1669" w:rsidRDefault="00137E3A" w:rsidP="004D0C66">
            <w:pPr>
              <w:spacing w:before="0" w:after="0" w:line="240" w:lineRule="auto"/>
              <w:rPr>
                <w:rFonts w:asciiTheme="minorHAnsi" w:hAnsiTheme="minorHAnsi" w:cstheme="minorHAnsi"/>
                <w:sz w:val="16"/>
                <w:szCs w:val="16"/>
              </w:rPr>
            </w:pPr>
          </w:p>
          <w:p w14:paraId="2670BD42"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Discuss ability to distinguish treatment from control, describe confidence intervals (if available)</w:t>
            </w:r>
          </w:p>
        </w:tc>
        <w:tc>
          <w:tcPr>
            <w:tcW w:w="1085" w:type="dxa"/>
          </w:tcPr>
          <w:p w14:paraId="4E195FD9"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Detected, undetected, unknown</w:t>
            </w:r>
          </w:p>
          <w:p w14:paraId="3E7EDDA0" w14:textId="77777777" w:rsidR="00137E3A" w:rsidRPr="005F1669" w:rsidRDefault="00137E3A" w:rsidP="004D0C66">
            <w:pPr>
              <w:spacing w:before="0" w:after="0" w:line="240" w:lineRule="auto"/>
              <w:rPr>
                <w:rFonts w:asciiTheme="minorHAnsi" w:hAnsiTheme="minorHAnsi" w:cstheme="minorHAnsi"/>
                <w:sz w:val="16"/>
                <w:szCs w:val="16"/>
              </w:rPr>
            </w:pPr>
          </w:p>
          <w:p w14:paraId="24091C24"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Discuss factors that might indicate publication bias (e.g., funding, lag)</w:t>
            </w:r>
          </w:p>
        </w:tc>
        <w:tc>
          <w:tcPr>
            <w:tcW w:w="1078" w:type="dxa"/>
          </w:tcPr>
          <w:p w14:paraId="0C8962D4"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Large, not large, unknown</w:t>
            </w:r>
          </w:p>
          <w:p w14:paraId="0DA11903" w14:textId="77777777" w:rsidR="00137E3A" w:rsidRPr="005F1669" w:rsidRDefault="00137E3A" w:rsidP="004D0C66">
            <w:pPr>
              <w:spacing w:before="0" w:after="0" w:line="240" w:lineRule="auto"/>
              <w:rPr>
                <w:rFonts w:asciiTheme="minorHAnsi" w:hAnsiTheme="minorHAnsi" w:cstheme="minorHAnsi"/>
                <w:sz w:val="16"/>
                <w:szCs w:val="16"/>
              </w:rPr>
            </w:pPr>
          </w:p>
          <w:p w14:paraId="78495231"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Describe magnitude of response</w:t>
            </w:r>
          </w:p>
        </w:tc>
        <w:tc>
          <w:tcPr>
            <w:tcW w:w="959" w:type="dxa"/>
          </w:tcPr>
          <w:p w14:paraId="2FE3144B"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Yes, no, unknown</w:t>
            </w:r>
          </w:p>
          <w:p w14:paraId="358E49B4" w14:textId="77777777" w:rsidR="00137E3A" w:rsidRPr="005F1669" w:rsidRDefault="00137E3A" w:rsidP="004D0C66">
            <w:pPr>
              <w:spacing w:before="0" w:after="0" w:line="240" w:lineRule="auto"/>
              <w:rPr>
                <w:rFonts w:asciiTheme="minorHAnsi" w:hAnsiTheme="minorHAnsi" w:cstheme="minorHAnsi"/>
                <w:sz w:val="16"/>
                <w:szCs w:val="16"/>
              </w:rPr>
            </w:pPr>
          </w:p>
          <w:p w14:paraId="2EAE4AAB"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Outline evidence for or against dose response</w:t>
            </w:r>
          </w:p>
        </w:tc>
        <w:tc>
          <w:tcPr>
            <w:tcW w:w="1208" w:type="dxa"/>
          </w:tcPr>
          <w:p w14:paraId="6F735883"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Yes, no, unknown</w:t>
            </w:r>
          </w:p>
          <w:p w14:paraId="371783FD" w14:textId="77777777" w:rsidR="00137E3A" w:rsidRPr="005F1669" w:rsidRDefault="00137E3A" w:rsidP="004D0C66">
            <w:pPr>
              <w:spacing w:before="0" w:after="0" w:line="240" w:lineRule="auto"/>
              <w:rPr>
                <w:rFonts w:asciiTheme="minorHAnsi" w:hAnsiTheme="minorHAnsi" w:cstheme="minorHAnsi"/>
                <w:sz w:val="16"/>
                <w:szCs w:val="16"/>
              </w:rPr>
            </w:pPr>
          </w:p>
          <w:p w14:paraId="1C2F580E"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Address whether there is evidence that confounding would bias toward null</w:t>
            </w:r>
          </w:p>
        </w:tc>
        <w:tc>
          <w:tcPr>
            <w:tcW w:w="1481" w:type="dxa"/>
          </w:tcPr>
          <w:p w14:paraId="5F51CE13"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Yes, no, not applicable (NA)</w:t>
            </w:r>
          </w:p>
          <w:p w14:paraId="605BA98F" w14:textId="77777777" w:rsidR="00137E3A" w:rsidRPr="005F1669" w:rsidRDefault="00137E3A" w:rsidP="004D0C66">
            <w:pPr>
              <w:spacing w:before="0" w:after="0" w:line="240" w:lineRule="auto"/>
              <w:rPr>
                <w:rFonts w:asciiTheme="minorHAnsi" w:hAnsiTheme="minorHAnsi" w:cstheme="minorHAnsi"/>
                <w:sz w:val="16"/>
                <w:szCs w:val="16"/>
              </w:rPr>
            </w:pPr>
          </w:p>
          <w:p w14:paraId="3784BA0D"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Describe cross-species, model, or population consistency</w:t>
            </w:r>
          </w:p>
        </w:tc>
        <w:tc>
          <w:tcPr>
            <w:tcW w:w="1119" w:type="dxa"/>
          </w:tcPr>
          <w:p w14:paraId="79E25C29"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Yes or no</w:t>
            </w:r>
          </w:p>
          <w:p w14:paraId="7BF6901F" w14:textId="77777777" w:rsidR="00137E3A" w:rsidRPr="005F1669" w:rsidRDefault="00137E3A" w:rsidP="004D0C66">
            <w:pPr>
              <w:spacing w:before="0" w:after="0" w:line="240" w:lineRule="auto"/>
              <w:rPr>
                <w:rFonts w:asciiTheme="minorHAnsi" w:hAnsiTheme="minorHAnsi" w:cstheme="minorHAnsi"/>
                <w:sz w:val="16"/>
                <w:szCs w:val="16"/>
              </w:rPr>
            </w:pPr>
          </w:p>
          <w:p w14:paraId="3D03DF96"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Describe any other factors that increase confidence in the results</w:t>
            </w:r>
          </w:p>
        </w:tc>
        <w:tc>
          <w:tcPr>
            <w:tcW w:w="1277" w:type="dxa"/>
          </w:tcPr>
          <w:p w14:paraId="58A54DBD" w14:textId="77777777" w:rsidR="00137E3A" w:rsidRPr="005F1669" w:rsidRDefault="00000000" w:rsidP="004D0C66">
            <w:pPr>
              <w:spacing w:before="0" w:after="0" w:line="240" w:lineRule="auto"/>
              <w:rPr>
                <w:rFonts w:asciiTheme="minorHAnsi" w:hAnsiTheme="minorHAnsi" w:cstheme="minorHAnsi"/>
                <w:b/>
                <w:i/>
                <w:sz w:val="16"/>
                <w:szCs w:val="16"/>
              </w:rPr>
            </w:pPr>
            <w:r w:rsidRPr="005F1669">
              <w:rPr>
                <w:rFonts w:asciiTheme="minorHAnsi" w:hAnsiTheme="minorHAnsi" w:cstheme="minorHAnsi"/>
                <w:b/>
                <w:i/>
                <w:sz w:val="16"/>
                <w:szCs w:val="16"/>
              </w:rPr>
              <w:t>High, moderate or low</w:t>
            </w:r>
          </w:p>
          <w:p w14:paraId="58A43A1A" w14:textId="77777777" w:rsidR="00137E3A" w:rsidRPr="005F1669" w:rsidRDefault="00137E3A" w:rsidP="004D0C66">
            <w:pPr>
              <w:spacing w:before="0" w:after="0" w:line="240" w:lineRule="auto"/>
              <w:rPr>
                <w:rFonts w:asciiTheme="minorHAnsi" w:hAnsiTheme="minorHAnsi" w:cstheme="minorHAnsi"/>
                <w:sz w:val="16"/>
                <w:szCs w:val="16"/>
              </w:rPr>
            </w:pPr>
          </w:p>
          <w:p w14:paraId="2F55ED9C"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sz w:val="16"/>
                <w:szCs w:val="16"/>
              </w:rPr>
              <w:t>List reasons for downgrading or upgrading</w:t>
            </w:r>
          </w:p>
        </w:tc>
      </w:tr>
      <w:tr w:rsidR="00B8056D" w14:paraId="28D082C3" w14:textId="77777777" w:rsidTr="004D0C66">
        <w:tc>
          <w:tcPr>
            <w:tcW w:w="10071" w:type="dxa"/>
            <w:gridSpan w:val="9"/>
            <w:shd w:val="clear" w:color="auto" w:fill="D6EAEB"/>
          </w:tcPr>
          <w:p w14:paraId="42281EDC" w14:textId="77777777" w:rsidR="00137E3A" w:rsidRPr="005F1669" w:rsidRDefault="00000000" w:rsidP="004D0C66">
            <w:pPr>
              <w:spacing w:before="0" w:after="0" w:line="240" w:lineRule="auto"/>
              <w:rPr>
                <w:rFonts w:asciiTheme="minorHAnsi" w:hAnsiTheme="minorHAnsi" w:cstheme="minorHAnsi"/>
                <w:b/>
                <w:sz w:val="16"/>
                <w:szCs w:val="16"/>
              </w:rPr>
            </w:pPr>
            <w:r w:rsidRPr="005F1669">
              <w:rPr>
                <w:rFonts w:asciiTheme="minorHAnsi" w:hAnsiTheme="minorHAnsi" w:cstheme="minorHAnsi"/>
                <w:b/>
                <w:sz w:val="16"/>
                <w:szCs w:val="16"/>
              </w:rPr>
              <w:t xml:space="preserve">Research question: </w:t>
            </w:r>
            <w:r w:rsidRPr="005F1669">
              <w:rPr>
                <w:rFonts w:asciiTheme="minorHAnsi" w:hAnsiTheme="minorHAnsi" w:cstheme="minorHAnsi"/>
                <w:i/>
                <w:sz w:val="16"/>
                <w:szCs w:val="16"/>
              </w:rPr>
              <w:t>e.g. What are the risks to human health from microbial sources in recreational water exposure?</w:t>
            </w:r>
          </w:p>
        </w:tc>
        <w:tc>
          <w:tcPr>
            <w:tcW w:w="1481" w:type="dxa"/>
            <w:shd w:val="clear" w:color="auto" w:fill="D6EAEB"/>
          </w:tcPr>
          <w:p w14:paraId="1834C6AD" w14:textId="77777777" w:rsidR="00137E3A" w:rsidRPr="005F1669" w:rsidRDefault="00137E3A" w:rsidP="004D0C66">
            <w:pPr>
              <w:spacing w:before="0" w:after="0" w:line="240" w:lineRule="auto"/>
              <w:rPr>
                <w:rFonts w:asciiTheme="minorHAnsi" w:hAnsiTheme="minorHAnsi" w:cstheme="minorHAnsi"/>
                <w:b/>
                <w:sz w:val="16"/>
                <w:szCs w:val="16"/>
              </w:rPr>
            </w:pPr>
          </w:p>
        </w:tc>
        <w:tc>
          <w:tcPr>
            <w:tcW w:w="1119" w:type="dxa"/>
            <w:shd w:val="clear" w:color="auto" w:fill="D6EAEB"/>
          </w:tcPr>
          <w:p w14:paraId="3BB68BC7" w14:textId="77777777" w:rsidR="00137E3A" w:rsidRPr="005F1669" w:rsidRDefault="00137E3A" w:rsidP="004D0C66">
            <w:pPr>
              <w:spacing w:before="0" w:after="0" w:line="240" w:lineRule="auto"/>
              <w:rPr>
                <w:rFonts w:asciiTheme="minorHAnsi" w:hAnsiTheme="minorHAnsi" w:cstheme="minorHAnsi"/>
                <w:b/>
                <w:sz w:val="16"/>
                <w:szCs w:val="16"/>
              </w:rPr>
            </w:pPr>
          </w:p>
        </w:tc>
        <w:tc>
          <w:tcPr>
            <w:tcW w:w="1277" w:type="dxa"/>
            <w:shd w:val="clear" w:color="auto" w:fill="D6EAEB"/>
          </w:tcPr>
          <w:p w14:paraId="651D1C38" w14:textId="77777777" w:rsidR="00137E3A" w:rsidRPr="005F1669" w:rsidRDefault="00137E3A" w:rsidP="004D0C66">
            <w:pPr>
              <w:spacing w:before="0" w:after="0" w:line="240" w:lineRule="auto"/>
              <w:rPr>
                <w:rFonts w:asciiTheme="minorHAnsi" w:hAnsiTheme="minorHAnsi" w:cstheme="minorHAnsi"/>
                <w:b/>
                <w:sz w:val="16"/>
                <w:szCs w:val="16"/>
              </w:rPr>
            </w:pPr>
          </w:p>
        </w:tc>
      </w:tr>
      <w:tr w:rsidR="00B8056D" w14:paraId="2E254AEA" w14:textId="77777777" w:rsidTr="004D0C66">
        <w:tc>
          <w:tcPr>
            <w:tcW w:w="13948" w:type="dxa"/>
            <w:gridSpan w:val="12"/>
            <w:shd w:val="clear" w:color="auto" w:fill="D6EAEB"/>
          </w:tcPr>
          <w:p w14:paraId="62353453" w14:textId="77777777" w:rsidR="00137E3A" w:rsidRPr="005F1669" w:rsidRDefault="00000000" w:rsidP="004D0C66">
            <w:pPr>
              <w:spacing w:before="0" w:after="0" w:line="240" w:lineRule="auto"/>
              <w:rPr>
                <w:rFonts w:asciiTheme="minorHAnsi" w:hAnsiTheme="minorHAnsi" w:cstheme="minorHAnsi"/>
                <w:b/>
                <w:sz w:val="16"/>
                <w:szCs w:val="16"/>
              </w:rPr>
            </w:pPr>
            <w:r w:rsidRPr="005F1669">
              <w:rPr>
                <w:rFonts w:asciiTheme="minorHAnsi" w:hAnsiTheme="minorHAnsi" w:cstheme="minorHAnsi"/>
                <w:b/>
                <w:sz w:val="16"/>
                <w:szCs w:val="16"/>
              </w:rPr>
              <w:t xml:space="preserve">Outcome 1. </w:t>
            </w:r>
            <w:proofErr w:type="spellStart"/>
            <w:r w:rsidRPr="005F1669">
              <w:rPr>
                <w:rFonts w:asciiTheme="minorHAnsi" w:hAnsiTheme="minorHAnsi" w:cstheme="minorHAnsi"/>
                <w:i/>
                <w:sz w:val="16"/>
                <w:szCs w:val="16"/>
              </w:rPr>
              <w:t>e.g</w:t>
            </w:r>
            <w:proofErr w:type="spellEnd"/>
            <w:r w:rsidRPr="005F1669">
              <w:rPr>
                <w:rFonts w:asciiTheme="minorHAnsi" w:hAnsiTheme="minorHAnsi" w:cstheme="minorHAnsi"/>
                <w:i/>
                <w:sz w:val="16"/>
                <w:szCs w:val="16"/>
              </w:rPr>
              <w:t xml:space="preserve"> gastrointestinal illness</w:t>
            </w:r>
          </w:p>
        </w:tc>
      </w:tr>
      <w:tr w:rsidR="00B8056D" w14:paraId="61430F84" w14:textId="77777777" w:rsidTr="004D0C66">
        <w:tc>
          <w:tcPr>
            <w:tcW w:w="1093" w:type="dxa"/>
          </w:tcPr>
          <w:p w14:paraId="67B7C906"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e.g. human case control studies</w:t>
            </w:r>
          </w:p>
          <w:p w14:paraId="10A7D91A" w14:textId="77777777" w:rsidR="00137E3A" w:rsidRPr="005F1669" w:rsidRDefault="00000000" w:rsidP="004D0C66">
            <w:pPr>
              <w:spacing w:before="0" w:after="0" w:line="240" w:lineRule="auto"/>
              <w:rPr>
                <w:rFonts w:asciiTheme="minorHAnsi" w:hAnsiTheme="minorHAnsi" w:cstheme="minorHAnsi"/>
                <w:i/>
                <w:sz w:val="16"/>
                <w:szCs w:val="16"/>
              </w:rPr>
            </w:pPr>
            <w:r w:rsidRPr="005F1669">
              <w:rPr>
                <w:rFonts w:asciiTheme="minorHAnsi" w:hAnsiTheme="minorHAnsi" w:cstheme="minorHAnsi"/>
                <w:i/>
                <w:sz w:val="16"/>
                <w:szCs w:val="16"/>
              </w:rPr>
              <w:t>(5 studies)</w:t>
            </w:r>
          </w:p>
          <w:p w14:paraId="12407FD5"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i/>
                <w:sz w:val="16"/>
                <w:szCs w:val="16"/>
              </w:rPr>
              <w:t>Low to moderate certainty</w:t>
            </w:r>
          </w:p>
        </w:tc>
        <w:tc>
          <w:tcPr>
            <w:tcW w:w="972" w:type="dxa"/>
          </w:tcPr>
          <w:p w14:paraId="4F74C97F" w14:textId="77777777" w:rsidR="00137E3A" w:rsidRPr="005F1669" w:rsidRDefault="00137E3A" w:rsidP="004D0C66">
            <w:pPr>
              <w:spacing w:before="0" w:after="0" w:line="240" w:lineRule="auto"/>
              <w:rPr>
                <w:rFonts w:asciiTheme="minorHAnsi" w:hAnsiTheme="minorHAnsi" w:cstheme="minorHAnsi"/>
                <w:sz w:val="16"/>
                <w:szCs w:val="16"/>
              </w:rPr>
            </w:pPr>
          </w:p>
        </w:tc>
        <w:tc>
          <w:tcPr>
            <w:tcW w:w="1268" w:type="dxa"/>
          </w:tcPr>
          <w:p w14:paraId="4E62F30A" w14:textId="77777777" w:rsidR="00137E3A" w:rsidRPr="005F1669" w:rsidRDefault="00137E3A" w:rsidP="004D0C66">
            <w:pPr>
              <w:spacing w:before="0" w:after="0" w:line="240" w:lineRule="auto"/>
              <w:rPr>
                <w:rFonts w:asciiTheme="minorHAnsi" w:hAnsiTheme="minorHAnsi" w:cstheme="minorHAnsi"/>
                <w:sz w:val="16"/>
                <w:szCs w:val="16"/>
              </w:rPr>
            </w:pPr>
          </w:p>
        </w:tc>
        <w:tc>
          <w:tcPr>
            <w:tcW w:w="1311" w:type="dxa"/>
          </w:tcPr>
          <w:p w14:paraId="4512A1AC" w14:textId="77777777" w:rsidR="00137E3A" w:rsidRPr="005F1669" w:rsidRDefault="00137E3A" w:rsidP="004D0C66">
            <w:pPr>
              <w:spacing w:before="0" w:after="0" w:line="240" w:lineRule="auto"/>
              <w:rPr>
                <w:rFonts w:asciiTheme="minorHAnsi" w:hAnsiTheme="minorHAnsi" w:cstheme="minorHAnsi"/>
                <w:sz w:val="16"/>
                <w:szCs w:val="16"/>
              </w:rPr>
            </w:pPr>
          </w:p>
        </w:tc>
        <w:tc>
          <w:tcPr>
            <w:tcW w:w="1097" w:type="dxa"/>
          </w:tcPr>
          <w:p w14:paraId="76D1118E" w14:textId="77777777" w:rsidR="00137E3A" w:rsidRPr="005F1669" w:rsidRDefault="00137E3A" w:rsidP="004D0C66">
            <w:pPr>
              <w:spacing w:before="0" w:after="0" w:line="240" w:lineRule="auto"/>
              <w:rPr>
                <w:rFonts w:asciiTheme="minorHAnsi" w:hAnsiTheme="minorHAnsi" w:cstheme="minorHAnsi"/>
                <w:sz w:val="16"/>
                <w:szCs w:val="16"/>
              </w:rPr>
            </w:pPr>
          </w:p>
        </w:tc>
        <w:tc>
          <w:tcPr>
            <w:tcW w:w="1085" w:type="dxa"/>
          </w:tcPr>
          <w:p w14:paraId="4D9B7F21" w14:textId="77777777" w:rsidR="00137E3A" w:rsidRPr="005F1669" w:rsidRDefault="00137E3A" w:rsidP="004D0C66">
            <w:pPr>
              <w:spacing w:before="0" w:after="0" w:line="240" w:lineRule="auto"/>
              <w:rPr>
                <w:rFonts w:asciiTheme="minorHAnsi" w:hAnsiTheme="minorHAnsi" w:cstheme="minorHAnsi"/>
                <w:sz w:val="16"/>
                <w:szCs w:val="16"/>
              </w:rPr>
            </w:pPr>
          </w:p>
        </w:tc>
        <w:tc>
          <w:tcPr>
            <w:tcW w:w="1078" w:type="dxa"/>
          </w:tcPr>
          <w:p w14:paraId="6168E948" w14:textId="77777777" w:rsidR="00137E3A" w:rsidRPr="005F1669" w:rsidRDefault="00137E3A" w:rsidP="004D0C66">
            <w:pPr>
              <w:spacing w:before="0" w:after="0" w:line="240" w:lineRule="auto"/>
              <w:rPr>
                <w:rFonts w:asciiTheme="minorHAnsi" w:hAnsiTheme="minorHAnsi" w:cstheme="minorHAnsi"/>
                <w:sz w:val="16"/>
                <w:szCs w:val="16"/>
              </w:rPr>
            </w:pPr>
          </w:p>
        </w:tc>
        <w:tc>
          <w:tcPr>
            <w:tcW w:w="959" w:type="dxa"/>
          </w:tcPr>
          <w:p w14:paraId="10CA5643" w14:textId="77777777" w:rsidR="00137E3A" w:rsidRPr="005F1669" w:rsidRDefault="00137E3A" w:rsidP="004D0C66">
            <w:pPr>
              <w:spacing w:before="0" w:after="0" w:line="240" w:lineRule="auto"/>
              <w:rPr>
                <w:rFonts w:asciiTheme="minorHAnsi" w:hAnsiTheme="minorHAnsi" w:cstheme="minorHAnsi"/>
                <w:sz w:val="16"/>
                <w:szCs w:val="16"/>
              </w:rPr>
            </w:pPr>
          </w:p>
        </w:tc>
        <w:tc>
          <w:tcPr>
            <w:tcW w:w="1208" w:type="dxa"/>
          </w:tcPr>
          <w:p w14:paraId="3D5BF96B" w14:textId="77777777" w:rsidR="00137E3A" w:rsidRPr="005F1669" w:rsidRDefault="00137E3A" w:rsidP="004D0C66">
            <w:pPr>
              <w:spacing w:before="0" w:after="0" w:line="240" w:lineRule="auto"/>
              <w:rPr>
                <w:rFonts w:asciiTheme="minorHAnsi" w:hAnsiTheme="minorHAnsi" w:cstheme="minorHAnsi"/>
                <w:sz w:val="16"/>
                <w:szCs w:val="16"/>
              </w:rPr>
            </w:pPr>
          </w:p>
        </w:tc>
        <w:tc>
          <w:tcPr>
            <w:tcW w:w="1481" w:type="dxa"/>
          </w:tcPr>
          <w:p w14:paraId="0C7C56BD" w14:textId="77777777" w:rsidR="00137E3A" w:rsidRPr="005F1669" w:rsidRDefault="00137E3A" w:rsidP="004D0C66">
            <w:pPr>
              <w:spacing w:before="0" w:after="0" w:line="240" w:lineRule="auto"/>
              <w:rPr>
                <w:rFonts w:asciiTheme="minorHAnsi" w:hAnsiTheme="minorHAnsi" w:cstheme="minorHAnsi"/>
                <w:sz w:val="16"/>
                <w:szCs w:val="16"/>
              </w:rPr>
            </w:pPr>
          </w:p>
        </w:tc>
        <w:tc>
          <w:tcPr>
            <w:tcW w:w="1119" w:type="dxa"/>
          </w:tcPr>
          <w:p w14:paraId="19185479" w14:textId="77777777" w:rsidR="00137E3A" w:rsidRPr="005F1669" w:rsidRDefault="00137E3A" w:rsidP="004D0C66">
            <w:pPr>
              <w:spacing w:before="0" w:after="0" w:line="240" w:lineRule="auto"/>
              <w:rPr>
                <w:rFonts w:asciiTheme="minorHAnsi" w:hAnsiTheme="minorHAnsi" w:cstheme="minorHAnsi"/>
                <w:sz w:val="16"/>
                <w:szCs w:val="16"/>
              </w:rPr>
            </w:pPr>
          </w:p>
        </w:tc>
        <w:tc>
          <w:tcPr>
            <w:tcW w:w="1277" w:type="dxa"/>
          </w:tcPr>
          <w:p w14:paraId="556D6831" w14:textId="77777777" w:rsidR="00137E3A" w:rsidRPr="005F1669" w:rsidRDefault="00137E3A" w:rsidP="004D0C66">
            <w:pPr>
              <w:spacing w:before="0" w:after="0" w:line="240" w:lineRule="auto"/>
              <w:rPr>
                <w:rFonts w:asciiTheme="minorHAnsi" w:hAnsiTheme="minorHAnsi" w:cstheme="minorHAnsi"/>
                <w:b/>
                <w:sz w:val="16"/>
                <w:szCs w:val="16"/>
              </w:rPr>
            </w:pPr>
          </w:p>
        </w:tc>
      </w:tr>
      <w:tr w:rsidR="00B8056D" w14:paraId="0D5D140E" w14:textId="77777777" w:rsidTr="004D0C66">
        <w:tc>
          <w:tcPr>
            <w:tcW w:w="1093" w:type="dxa"/>
          </w:tcPr>
          <w:p w14:paraId="64B7347C" w14:textId="77777777" w:rsidR="00137E3A" w:rsidRPr="005F1669" w:rsidRDefault="00137E3A" w:rsidP="004D0C66">
            <w:pPr>
              <w:spacing w:before="0" w:after="0" w:line="240" w:lineRule="auto"/>
              <w:rPr>
                <w:rFonts w:asciiTheme="minorHAnsi" w:hAnsiTheme="minorHAnsi" w:cstheme="minorHAnsi"/>
                <w:sz w:val="16"/>
                <w:szCs w:val="16"/>
              </w:rPr>
            </w:pPr>
          </w:p>
        </w:tc>
        <w:tc>
          <w:tcPr>
            <w:tcW w:w="972" w:type="dxa"/>
          </w:tcPr>
          <w:p w14:paraId="63656AB6" w14:textId="77777777" w:rsidR="00137E3A" w:rsidRPr="005F1669" w:rsidRDefault="00137E3A" w:rsidP="004D0C66">
            <w:pPr>
              <w:spacing w:before="0" w:after="0" w:line="240" w:lineRule="auto"/>
              <w:rPr>
                <w:rFonts w:asciiTheme="minorHAnsi" w:hAnsiTheme="minorHAnsi" w:cstheme="minorHAnsi"/>
                <w:sz w:val="16"/>
                <w:szCs w:val="16"/>
              </w:rPr>
            </w:pPr>
          </w:p>
        </w:tc>
        <w:tc>
          <w:tcPr>
            <w:tcW w:w="1268" w:type="dxa"/>
          </w:tcPr>
          <w:p w14:paraId="44BBB703" w14:textId="77777777" w:rsidR="00137E3A" w:rsidRPr="005F1669" w:rsidRDefault="00137E3A" w:rsidP="004D0C66">
            <w:pPr>
              <w:spacing w:before="0" w:after="0" w:line="240" w:lineRule="auto"/>
              <w:rPr>
                <w:rFonts w:asciiTheme="minorHAnsi" w:hAnsiTheme="minorHAnsi" w:cstheme="minorHAnsi"/>
                <w:sz w:val="16"/>
                <w:szCs w:val="16"/>
              </w:rPr>
            </w:pPr>
          </w:p>
        </w:tc>
        <w:tc>
          <w:tcPr>
            <w:tcW w:w="1311" w:type="dxa"/>
          </w:tcPr>
          <w:p w14:paraId="7068C155" w14:textId="77777777" w:rsidR="00137E3A" w:rsidRPr="005F1669" w:rsidRDefault="00137E3A" w:rsidP="004D0C66">
            <w:pPr>
              <w:spacing w:before="0" w:after="0" w:line="240" w:lineRule="auto"/>
              <w:rPr>
                <w:rFonts w:asciiTheme="minorHAnsi" w:hAnsiTheme="minorHAnsi" w:cstheme="minorHAnsi"/>
                <w:sz w:val="16"/>
                <w:szCs w:val="16"/>
              </w:rPr>
            </w:pPr>
          </w:p>
        </w:tc>
        <w:tc>
          <w:tcPr>
            <w:tcW w:w="1097" w:type="dxa"/>
          </w:tcPr>
          <w:p w14:paraId="7DCDD283" w14:textId="77777777" w:rsidR="00137E3A" w:rsidRPr="005F1669" w:rsidRDefault="00137E3A" w:rsidP="004D0C66">
            <w:pPr>
              <w:spacing w:before="0" w:after="0" w:line="240" w:lineRule="auto"/>
              <w:rPr>
                <w:rFonts w:asciiTheme="minorHAnsi" w:hAnsiTheme="minorHAnsi" w:cstheme="minorHAnsi"/>
                <w:sz w:val="16"/>
                <w:szCs w:val="16"/>
              </w:rPr>
            </w:pPr>
          </w:p>
        </w:tc>
        <w:tc>
          <w:tcPr>
            <w:tcW w:w="1085" w:type="dxa"/>
          </w:tcPr>
          <w:p w14:paraId="5C11D683" w14:textId="77777777" w:rsidR="00137E3A" w:rsidRPr="005F1669" w:rsidRDefault="00137E3A" w:rsidP="004D0C66">
            <w:pPr>
              <w:spacing w:before="0" w:after="0" w:line="240" w:lineRule="auto"/>
              <w:rPr>
                <w:rFonts w:asciiTheme="minorHAnsi" w:hAnsiTheme="minorHAnsi" w:cstheme="minorHAnsi"/>
                <w:sz w:val="16"/>
                <w:szCs w:val="16"/>
              </w:rPr>
            </w:pPr>
          </w:p>
        </w:tc>
        <w:tc>
          <w:tcPr>
            <w:tcW w:w="1078" w:type="dxa"/>
          </w:tcPr>
          <w:p w14:paraId="335F4139" w14:textId="77777777" w:rsidR="00137E3A" w:rsidRPr="005F1669" w:rsidRDefault="00137E3A" w:rsidP="004D0C66">
            <w:pPr>
              <w:spacing w:before="0" w:after="0" w:line="240" w:lineRule="auto"/>
              <w:rPr>
                <w:rFonts w:asciiTheme="minorHAnsi" w:hAnsiTheme="minorHAnsi" w:cstheme="minorHAnsi"/>
                <w:sz w:val="16"/>
                <w:szCs w:val="16"/>
              </w:rPr>
            </w:pPr>
          </w:p>
        </w:tc>
        <w:tc>
          <w:tcPr>
            <w:tcW w:w="959" w:type="dxa"/>
          </w:tcPr>
          <w:p w14:paraId="6855F52E" w14:textId="77777777" w:rsidR="00137E3A" w:rsidRPr="005F1669" w:rsidRDefault="00137E3A" w:rsidP="004D0C66">
            <w:pPr>
              <w:spacing w:before="0" w:after="0" w:line="240" w:lineRule="auto"/>
              <w:rPr>
                <w:rFonts w:asciiTheme="minorHAnsi" w:hAnsiTheme="minorHAnsi" w:cstheme="minorHAnsi"/>
                <w:sz w:val="16"/>
                <w:szCs w:val="16"/>
              </w:rPr>
            </w:pPr>
          </w:p>
        </w:tc>
        <w:tc>
          <w:tcPr>
            <w:tcW w:w="1208" w:type="dxa"/>
          </w:tcPr>
          <w:p w14:paraId="44ABDEDF" w14:textId="77777777" w:rsidR="00137E3A" w:rsidRPr="005F1669" w:rsidRDefault="00137E3A" w:rsidP="004D0C66">
            <w:pPr>
              <w:spacing w:before="0" w:after="0" w:line="240" w:lineRule="auto"/>
              <w:rPr>
                <w:rFonts w:asciiTheme="minorHAnsi" w:hAnsiTheme="minorHAnsi" w:cstheme="minorHAnsi"/>
                <w:sz w:val="16"/>
                <w:szCs w:val="16"/>
              </w:rPr>
            </w:pPr>
          </w:p>
        </w:tc>
        <w:tc>
          <w:tcPr>
            <w:tcW w:w="1481" w:type="dxa"/>
          </w:tcPr>
          <w:p w14:paraId="1091DFD7" w14:textId="77777777" w:rsidR="00137E3A" w:rsidRPr="005F1669" w:rsidRDefault="00137E3A" w:rsidP="004D0C66">
            <w:pPr>
              <w:spacing w:before="0" w:after="0" w:line="240" w:lineRule="auto"/>
              <w:rPr>
                <w:rFonts w:asciiTheme="minorHAnsi" w:hAnsiTheme="minorHAnsi" w:cstheme="minorHAnsi"/>
                <w:sz w:val="16"/>
                <w:szCs w:val="16"/>
              </w:rPr>
            </w:pPr>
          </w:p>
        </w:tc>
        <w:tc>
          <w:tcPr>
            <w:tcW w:w="1119" w:type="dxa"/>
          </w:tcPr>
          <w:p w14:paraId="4744F1E1" w14:textId="77777777" w:rsidR="00137E3A" w:rsidRPr="005F1669" w:rsidRDefault="00137E3A" w:rsidP="004D0C66">
            <w:pPr>
              <w:spacing w:before="0" w:after="0" w:line="240" w:lineRule="auto"/>
              <w:rPr>
                <w:rFonts w:asciiTheme="minorHAnsi" w:hAnsiTheme="minorHAnsi" w:cstheme="minorHAnsi"/>
                <w:sz w:val="16"/>
                <w:szCs w:val="16"/>
              </w:rPr>
            </w:pPr>
          </w:p>
        </w:tc>
        <w:tc>
          <w:tcPr>
            <w:tcW w:w="1277" w:type="dxa"/>
          </w:tcPr>
          <w:p w14:paraId="3B00161C" w14:textId="77777777" w:rsidR="00137E3A" w:rsidRPr="005F1669" w:rsidRDefault="00137E3A" w:rsidP="004D0C66">
            <w:pPr>
              <w:spacing w:before="0" w:after="0" w:line="240" w:lineRule="auto"/>
              <w:rPr>
                <w:rFonts w:asciiTheme="minorHAnsi" w:hAnsiTheme="minorHAnsi" w:cstheme="minorHAnsi"/>
                <w:b/>
                <w:sz w:val="16"/>
                <w:szCs w:val="16"/>
              </w:rPr>
            </w:pPr>
          </w:p>
        </w:tc>
      </w:tr>
      <w:tr w:rsidR="00B8056D" w14:paraId="14879E01" w14:textId="77777777" w:rsidTr="004D0C66">
        <w:tc>
          <w:tcPr>
            <w:tcW w:w="1093" w:type="dxa"/>
          </w:tcPr>
          <w:p w14:paraId="46D7156F" w14:textId="77777777" w:rsidR="00137E3A" w:rsidRPr="005F1669" w:rsidRDefault="00137E3A" w:rsidP="004D0C66">
            <w:pPr>
              <w:spacing w:before="0" w:after="0" w:line="240" w:lineRule="auto"/>
              <w:rPr>
                <w:rFonts w:asciiTheme="minorHAnsi" w:hAnsiTheme="minorHAnsi" w:cstheme="minorHAnsi"/>
                <w:sz w:val="16"/>
                <w:szCs w:val="16"/>
              </w:rPr>
            </w:pPr>
          </w:p>
        </w:tc>
        <w:tc>
          <w:tcPr>
            <w:tcW w:w="972" w:type="dxa"/>
          </w:tcPr>
          <w:p w14:paraId="445E0D94" w14:textId="77777777" w:rsidR="00137E3A" w:rsidRPr="005F1669" w:rsidRDefault="00137E3A" w:rsidP="004D0C66">
            <w:pPr>
              <w:spacing w:before="0" w:after="0" w:line="240" w:lineRule="auto"/>
              <w:rPr>
                <w:rFonts w:asciiTheme="minorHAnsi" w:hAnsiTheme="minorHAnsi" w:cstheme="minorHAnsi"/>
                <w:sz w:val="16"/>
                <w:szCs w:val="16"/>
              </w:rPr>
            </w:pPr>
          </w:p>
        </w:tc>
        <w:tc>
          <w:tcPr>
            <w:tcW w:w="1268" w:type="dxa"/>
          </w:tcPr>
          <w:p w14:paraId="673BC0D4" w14:textId="77777777" w:rsidR="00137E3A" w:rsidRPr="005F1669" w:rsidRDefault="00137E3A" w:rsidP="004D0C66">
            <w:pPr>
              <w:spacing w:before="0" w:after="0" w:line="240" w:lineRule="auto"/>
              <w:rPr>
                <w:rFonts w:asciiTheme="minorHAnsi" w:hAnsiTheme="minorHAnsi" w:cstheme="minorHAnsi"/>
                <w:sz w:val="16"/>
                <w:szCs w:val="16"/>
              </w:rPr>
            </w:pPr>
          </w:p>
        </w:tc>
        <w:tc>
          <w:tcPr>
            <w:tcW w:w="1311" w:type="dxa"/>
          </w:tcPr>
          <w:p w14:paraId="7A616B97" w14:textId="77777777" w:rsidR="00137E3A" w:rsidRPr="005F1669" w:rsidRDefault="00137E3A" w:rsidP="004D0C66">
            <w:pPr>
              <w:spacing w:before="0" w:after="0" w:line="240" w:lineRule="auto"/>
              <w:rPr>
                <w:rFonts w:asciiTheme="minorHAnsi" w:hAnsiTheme="minorHAnsi" w:cstheme="minorHAnsi"/>
                <w:sz w:val="16"/>
                <w:szCs w:val="16"/>
              </w:rPr>
            </w:pPr>
          </w:p>
        </w:tc>
        <w:tc>
          <w:tcPr>
            <w:tcW w:w="1097" w:type="dxa"/>
          </w:tcPr>
          <w:p w14:paraId="06697340" w14:textId="77777777" w:rsidR="00137E3A" w:rsidRPr="005F1669" w:rsidRDefault="00137E3A" w:rsidP="004D0C66">
            <w:pPr>
              <w:spacing w:before="0" w:after="0" w:line="240" w:lineRule="auto"/>
              <w:rPr>
                <w:rFonts w:asciiTheme="minorHAnsi" w:hAnsiTheme="minorHAnsi" w:cstheme="minorHAnsi"/>
                <w:sz w:val="16"/>
                <w:szCs w:val="16"/>
              </w:rPr>
            </w:pPr>
          </w:p>
        </w:tc>
        <w:tc>
          <w:tcPr>
            <w:tcW w:w="1085" w:type="dxa"/>
          </w:tcPr>
          <w:p w14:paraId="1677073D" w14:textId="77777777" w:rsidR="00137E3A" w:rsidRPr="005F1669" w:rsidRDefault="00137E3A" w:rsidP="004D0C66">
            <w:pPr>
              <w:spacing w:before="0" w:after="0" w:line="240" w:lineRule="auto"/>
              <w:rPr>
                <w:rFonts w:asciiTheme="minorHAnsi" w:hAnsiTheme="minorHAnsi" w:cstheme="minorHAnsi"/>
                <w:sz w:val="16"/>
                <w:szCs w:val="16"/>
              </w:rPr>
            </w:pPr>
          </w:p>
        </w:tc>
        <w:tc>
          <w:tcPr>
            <w:tcW w:w="1078" w:type="dxa"/>
          </w:tcPr>
          <w:p w14:paraId="6F5D7058" w14:textId="77777777" w:rsidR="00137E3A" w:rsidRPr="005F1669" w:rsidRDefault="00137E3A" w:rsidP="004D0C66">
            <w:pPr>
              <w:spacing w:before="0" w:after="0" w:line="240" w:lineRule="auto"/>
              <w:rPr>
                <w:rFonts w:asciiTheme="minorHAnsi" w:hAnsiTheme="minorHAnsi" w:cstheme="minorHAnsi"/>
                <w:sz w:val="16"/>
                <w:szCs w:val="16"/>
              </w:rPr>
            </w:pPr>
          </w:p>
        </w:tc>
        <w:tc>
          <w:tcPr>
            <w:tcW w:w="959" w:type="dxa"/>
          </w:tcPr>
          <w:p w14:paraId="6EABE138" w14:textId="77777777" w:rsidR="00137E3A" w:rsidRPr="005F1669" w:rsidRDefault="00137E3A" w:rsidP="004D0C66">
            <w:pPr>
              <w:spacing w:before="0" w:after="0" w:line="240" w:lineRule="auto"/>
              <w:rPr>
                <w:rFonts w:asciiTheme="minorHAnsi" w:hAnsiTheme="minorHAnsi" w:cstheme="minorHAnsi"/>
                <w:sz w:val="16"/>
                <w:szCs w:val="16"/>
              </w:rPr>
            </w:pPr>
          </w:p>
        </w:tc>
        <w:tc>
          <w:tcPr>
            <w:tcW w:w="1208" w:type="dxa"/>
          </w:tcPr>
          <w:p w14:paraId="52EC07EB" w14:textId="77777777" w:rsidR="00137E3A" w:rsidRPr="005F1669" w:rsidRDefault="00137E3A" w:rsidP="004D0C66">
            <w:pPr>
              <w:spacing w:before="0" w:after="0" w:line="240" w:lineRule="auto"/>
              <w:rPr>
                <w:rFonts w:asciiTheme="minorHAnsi" w:hAnsiTheme="minorHAnsi" w:cstheme="minorHAnsi"/>
                <w:sz w:val="16"/>
                <w:szCs w:val="16"/>
              </w:rPr>
            </w:pPr>
          </w:p>
        </w:tc>
        <w:tc>
          <w:tcPr>
            <w:tcW w:w="1481" w:type="dxa"/>
          </w:tcPr>
          <w:p w14:paraId="43F8B5D6" w14:textId="77777777" w:rsidR="00137E3A" w:rsidRPr="005F1669" w:rsidRDefault="00137E3A" w:rsidP="004D0C66">
            <w:pPr>
              <w:spacing w:before="0" w:after="0" w:line="240" w:lineRule="auto"/>
              <w:rPr>
                <w:rFonts w:asciiTheme="minorHAnsi" w:hAnsiTheme="minorHAnsi" w:cstheme="minorHAnsi"/>
                <w:sz w:val="16"/>
                <w:szCs w:val="16"/>
              </w:rPr>
            </w:pPr>
          </w:p>
        </w:tc>
        <w:tc>
          <w:tcPr>
            <w:tcW w:w="1119" w:type="dxa"/>
          </w:tcPr>
          <w:p w14:paraId="3764A90F" w14:textId="77777777" w:rsidR="00137E3A" w:rsidRPr="005F1669" w:rsidRDefault="00137E3A" w:rsidP="004D0C66">
            <w:pPr>
              <w:spacing w:before="0" w:after="0" w:line="240" w:lineRule="auto"/>
              <w:rPr>
                <w:rFonts w:asciiTheme="minorHAnsi" w:hAnsiTheme="minorHAnsi" w:cstheme="minorHAnsi"/>
                <w:sz w:val="16"/>
                <w:szCs w:val="16"/>
              </w:rPr>
            </w:pPr>
          </w:p>
        </w:tc>
        <w:tc>
          <w:tcPr>
            <w:tcW w:w="1277" w:type="dxa"/>
          </w:tcPr>
          <w:p w14:paraId="2BB687E1" w14:textId="77777777" w:rsidR="00137E3A" w:rsidRPr="005F1669" w:rsidRDefault="00137E3A" w:rsidP="004D0C66">
            <w:pPr>
              <w:spacing w:before="0" w:after="0" w:line="240" w:lineRule="auto"/>
              <w:rPr>
                <w:rFonts w:asciiTheme="minorHAnsi" w:hAnsiTheme="minorHAnsi" w:cstheme="minorHAnsi"/>
                <w:b/>
                <w:sz w:val="16"/>
                <w:szCs w:val="16"/>
              </w:rPr>
            </w:pPr>
          </w:p>
        </w:tc>
      </w:tr>
      <w:tr w:rsidR="00B8056D" w14:paraId="788D9CFF" w14:textId="77777777" w:rsidTr="004D0C66">
        <w:tc>
          <w:tcPr>
            <w:tcW w:w="13948" w:type="dxa"/>
            <w:gridSpan w:val="12"/>
            <w:shd w:val="clear" w:color="auto" w:fill="D6EAEB"/>
          </w:tcPr>
          <w:p w14:paraId="31C548FB" w14:textId="77777777" w:rsidR="00137E3A" w:rsidRPr="005F1669" w:rsidRDefault="00000000" w:rsidP="004D0C66">
            <w:pPr>
              <w:spacing w:before="0" w:after="0" w:line="240" w:lineRule="auto"/>
              <w:rPr>
                <w:rFonts w:asciiTheme="minorHAnsi" w:hAnsiTheme="minorHAnsi" w:cstheme="minorHAnsi"/>
                <w:b/>
                <w:sz w:val="16"/>
                <w:szCs w:val="16"/>
              </w:rPr>
            </w:pPr>
            <w:r w:rsidRPr="005F1669">
              <w:rPr>
                <w:rFonts w:asciiTheme="minorHAnsi" w:hAnsiTheme="minorHAnsi" w:cstheme="minorHAnsi"/>
                <w:b/>
                <w:sz w:val="16"/>
                <w:szCs w:val="16"/>
              </w:rPr>
              <w:t xml:space="preserve">Outcome 2: </w:t>
            </w:r>
          </w:p>
        </w:tc>
      </w:tr>
      <w:tr w:rsidR="00B8056D" w14:paraId="5FEE1BE5" w14:textId="77777777" w:rsidTr="004D0C66">
        <w:tc>
          <w:tcPr>
            <w:tcW w:w="1093" w:type="dxa"/>
          </w:tcPr>
          <w:p w14:paraId="6BCCDE57" w14:textId="77777777" w:rsidR="00137E3A" w:rsidRPr="005F1669" w:rsidRDefault="00137E3A" w:rsidP="004D0C66">
            <w:pPr>
              <w:spacing w:before="0" w:after="0" w:line="240" w:lineRule="auto"/>
              <w:rPr>
                <w:rFonts w:asciiTheme="minorHAnsi" w:hAnsiTheme="minorHAnsi" w:cstheme="minorHAnsi"/>
                <w:sz w:val="16"/>
                <w:szCs w:val="16"/>
              </w:rPr>
            </w:pPr>
          </w:p>
        </w:tc>
        <w:tc>
          <w:tcPr>
            <w:tcW w:w="972" w:type="dxa"/>
          </w:tcPr>
          <w:p w14:paraId="2D7AAB9D" w14:textId="77777777" w:rsidR="00137E3A" w:rsidRPr="005F1669" w:rsidRDefault="00137E3A" w:rsidP="004D0C66">
            <w:pPr>
              <w:spacing w:before="0" w:after="0" w:line="240" w:lineRule="auto"/>
              <w:rPr>
                <w:rFonts w:asciiTheme="minorHAnsi" w:hAnsiTheme="minorHAnsi" w:cstheme="minorHAnsi"/>
                <w:sz w:val="16"/>
                <w:szCs w:val="16"/>
              </w:rPr>
            </w:pPr>
          </w:p>
        </w:tc>
        <w:tc>
          <w:tcPr>
            <w:tcW w:w="1268" w:type="dxa"/>
          </w:tcPr>
          <w:p w14:paraId="56167130" w14:textId="77777777" w:rsidR="00137E3A" w:rsidRPr="005F1669" w:rsidRDefault="00137E3A" w:rsidP="004D0C66">
            <w:pPr>
              <w:spacing w:before="0" w:after="0" w:line="240" w:lineRule="auto"/>
              <w:rPr>
                <w:rFonts w:asciiTheme="minorHAnsi" w:hAnsiTheme="minorHAnsi" w:cstheme="minorHAnsi"/>
                <w:sz w:val="16"/>
                <w:szCs w:val="16"/>
              </w:rPr>
            </w:pPr>
          </w:p>
        </w:tc>
        <w:tc>
          <w:tcPr>
            <w:tcW w:w="1311" w:type="dxa"/>
          </w:tcPr>
          <w:p w14:paraId="36011F65" w14:textId="77777777" w:rsidR="00137E3A" w:rsidRPr="005F1669" w:rsidRDefault="00137E3A" w:rsidP="004D0C66">
            <w:pPr>
              <w:spacing w:before="0" w:after="0" w:line="240" w:lineRule="auto"/>
              <w:rPr>
                <w:rFonts w:asciiTheme="minorHAnsi" w:hAnsiTheme="minorHAnsi" w:cstheme="minorHAnsi"/>
                <w:sz w:val="16"/>
                <w:szCs w:val="16"/>
              </w:rPr>
            </w:pPr>
          </w:p>
        </w:tc>
        <w:tc>
          <w:tcPr>
            <w:tcW w:w="1097" w:type="dxa"/>
          </w:tcPr>
          <w:p w14:paraId="641E412D" w14:textId="77777777" w:rsidR="00137E3A" w:rsidRPr="005F1669" w:rsidRDefault="00137E3A" w:rsidP="004D0C66">
            <w:pPr>
              <w:spacing w:before="0" w:after="0" w:line="240" w:lineRule="auto"/>
              <w:rPr>
                <w:rFonts w:asciiTheme="minorHAnsi" w:hAnsiTheme="minorHAnsi" w:cstheme="minorHAnsi"/>
                <w:sz w:val="16"/>
                <w:szCs w:val="16"/>
              </w:rPr>
            </w:pPr>
          </w:p>
        </w:tc>
        <w:tc>
          <w:tcPr>
            <w:tcW w:w="1085" w:type="dxa"/>
          </w:tcPr>
          <w:p w14:paraId="77B7533B" w14:textId="77777777" w:rsidR="00137E3A" w:rsidRPr="005F1669" w:rsidRDefault="00137E3A" w:rsidP="004D0C66">
            <w:pPr>
              <w:spacing w:before="0" w:after="0" w:line="240" w:lineRule="auto"/>
              <w:rPr>
                <w:rFonts w:asciiTheme="minorHAnsi" w:hAnsiTheme="minorHAnsi" w:cstheme="minorHAnsi"/>
                <w:sz w:val="16"/>
                <w:szCs w:val="16"/>
              </w:rPr>
            </w:pPr>
          </w:p>
        </w:tc>
        <w:tc>
          <w:tcPr>
            <w:tcW w:w="1078" w:type="dxa"/>
          </w:tcPr>
          <w:p w14:paraId="4F00F040" w14:textId="77777777" w:rsidR="00137E3A" w:rsidRPr="005F1669" w:rsidRDefault="00137E3A" w:rsidP="004D0C66">
            <w:pPr>
              <w:spacing w:before="0" w:after="0" w:line="240" w:lineRule="auto"/>
              <w:rPr>
                <w:rFonts w:asciiTheme="minorHAnsi" w:hAnsiTheme="minorHAnsi" w:cstheme="minorHAnsi"/>
                <w:sz w:val="16"/>
                <w:szCs w:val="16"/>
              </w:rPr>
            </w:pPr>
          </w:p>
        </w:tc>
        <w:tc>
          <w:tcPr>
            <w:tcW w:w="959" w:type="dxa"/>
          </w:tcPr>
          <w:p w14:paraId="720D9DCA" w14:textId="77777777" w:rsidR="00137E3A" w:rsidRPr="005F1669" w:rsidRDefault="00137E3A" w:rsidP="004D0C66">
            <w:pPr>
              <w:spacing w:before="0" w:after="0" w:line="240" w:lineRule="auto"/>
              <w:rPr>
                <w:rFonts w:asciiTheme="minorHAnsi" w:hAnsiTheme="minorHAnsi" w:cstheme="minorHAnsi"/>
                <w:sz w:val="16"/>
                <w:szCs w:val="16"/>
              </w:rPr>
            </w:pPr>
          </w:p>
        </w:tc>
        <w:tc>
          <w:tcPr>
            <w:tcW w:w="1208" w:type="dxa"/>
          </w:tcPr>
          <w:p w14:paraId="0F6B46B9" w14:textId="77777777" w:rsidR="00137E3A" w:rsidRPr="005F1669" w:rsidRDefault="00137E3A" w:rsidP="004D0C66">
            <w:pPr>
              <w:spacing w:before="0" w:after="0" w:line="240" w:lineRule="auto"/>
              <w:rPr>
                <w:rFonts w:asciiTheme="minorHAnsi" w:hAnsiTheme="minorHAnsi" w:cstheme="minorHAnsi"/>
                <w:sz w:val="16"/>
                <w:szCs w:val="16"/>
              </w:rPr>
            </w:pPr>
          </w:p>
        </w:tc>
        <w:tc>
          <w:tcPr>
            <w:tcW w:w="1481" w:type="dxa"/>
          </w:tcPr>
          <w:p w14:paraId="2184CFE5" w14:textId="77777777" w:rsidR="00137E3A" w:rsidRPr="005F1669" w:rsidRDefault="00137E3A" w:rsidP="004D0C66">
            <w:pPr>
              <w:spacing w:before="0" w:after="0" w:line="240" w:lineRule="auto"/>
              <w:rPr>
                <w:rFonts w:asciiTheme="minorHAnsi" w:hAnsiTheme="minorHAnsi" w:cstheme="minorHAnsi"/>
                <w:sz w:val="16"/>
                <w:szCs w:val="16"/>
              </w:rPr>
            </w:pPr>
          </w:p>
        </w:tc>
        <w:tc>
          <w:tcPr>
            <w:tcW w:w="1119" w:type="dxa"/>
          </w:tcPr>
          <w:p w14:paraId="7F284FDE" w14:textId="77777777" w:rsidR="00137E3A" w:rsidRPr="005F1669" w:rsidRDefault="00137E3A" w:rsidP="004D0C66">
            <w:pPr>
              <w:spacing w:before="0" w:after="0" w:line="240" w:lineRule="auto"/>
              <w:rPr>
                <w:rFonts w:asciiTheme="minorHAnsi" w:hAnsiTheme="minorHAnsi" w:cstheme="minorHAnsi"/>
                <w:sz w:val="16"/>
                <w:szCs w:val="16"/>
              </w:rPr>
            </w:pPr>
          </w:p>
        </w:tc>
        <w:tc>
          <w:tcPr>
            <w:tcW w:w="1277" w:type="dxa"/>
          </w:tcPr>
          <w:p w14:paraId="488CE305" w14:textId="77777777" w:rsidR="00137E3A" w:rsidRPr="005F1669" w:rsidRDefault="00137E3A" w:rsidP="004D0C66">
            <w:pPr>
              <w:spacing w:before="0" w:after="0" w:line="240" w:lineRule="auto"/>
              <w:rPr>
                <w:rFonts w:asciiTheme="minorHAnsi" w:hAnsiTheme="minorHAnsi" w:cstheme="minorHAnsi"/>
                <w:b/>
                <w:sz w:val="16"/>
                <w:szCs w:val="16"/>
              </w:rPr>
            </w:pPr>
          </w:p>
        </w:tc>
      </w:tr>
      <w:tr w:rsidR="00B8056D" w14:paraId="1AC63371" w14:textId="77777777" w:rsidTr="004D0C66">
        <w:tc>
          <w:tcPr>
            <w:tcW w:w="1093" w:type="dxa"/>
          </w:tcPr>
          <w:p w14:paraId="4CB0FB4E" w14:textId="77777777" w:rsidR="00137E3A" w:rsidRPr="005F1669" w:rsidRDefault="00137E3A" w:rsidP="004D0C66">
            <w:pPr>
              <w:spacing w:before="0" w:after="0" w:line="240" w:lineRule="auto"/>
              <w:rPr>
                <w:rFonts w:asciiTheme="minorHAnsi" w:hAnsiTheme="minorHAnsi" w:cstheme="minorHAnsi"/>
                <w:sz w:val="16"/>
                <w:szCs w:val="16"/>
              </w:rPr>
            </w:pPr>
          </w:p>
        </w:tc>
        <w:tc>
          <w:tcPr>
            <w:tcW w:w="972" w:type="dxa"/>
          </w:tcPr>
          <w:p w14:paraId="3CA5B461" w14:textId="77777777" w:rsidR="00137E3A" w:rsidRPr="005F1669" w:rsidRDefault="00137E3A" w:rsidP="004D0C66">
            <w:pPr>
              <w:spacing w:before="0" w:after="0" w:line="240" w:lineRule="auto"/>
              <w:rPr>
                <w:rFonts w:asciiTheme="minorHAnsi" w:hAnsiTheme="minorHAnsi" w:cstheme="minorHAnsi"/>
                <w:sz w:val="16"/>
                <w:szCs w:val="16"/>
              </w:rPr>
            </w:pPr>
          </w:p>
        </w:tc>
        <w:tc>
          <w:tcPr>
            <w:tcW w:w="1268" w:type="dxa"/>
          </w:tcPr>
          <w:p w14:paraId="3C05CD4C" w14:textId="77777777" w:rsidR="00137E3A" w:rsidRPr="005F1669" w:rsidRDefault="00137E3A" w:rsidP="004D0C66">
            <w:pPr>
              <w:spacing w:before="0" w:after="0" w:line="240" w:lineRule="auto"/>
              <w:rPr>
                <w:rFonts w:asciiTheme="minorHAnsi" w:hAnsiTheme="minorHAnsi" w:cstheme="minorHAnsi"/>
                <w:sz w:val="16"/>
                <w:szCs w:val="16"/>
              </w:rPr>
            </w:pPr>
          </w:p>
        </w:tc>
        <w:tc>
          <w:tcPr>
            <w:tcW w:w="1311" w:type="dxa"/>
          </w:tcPr>
          <w:p w14:paraId="45A1B134" w14:textId="77777777" w:rsidR="00137E3A" w:rsidRPr="005F1669" w:rsidRDefault="00137E3A" w:rsidP="004D0C66">
            <w:pPr>
              <w:spacing w:before="0" w:after="0" w:line="240" w:lineRule="auto"/>
              <w:rPr>
                <w:rFonts w:asciiTheme="minorHAnsi" w:hAnsiTheme="minorHAnsi" w:cstheme="minorHAnsi"/>
                <w:sz w:val="16"/>
                <w:szCs w:val="16"/>
              </w:rPr>
            </w:pPr>
          </w:p>
        </w:tc>
        <w:tc>
          <w:tcPr>
            <w:tcW w:w="1097" w:type="dxa"/>
          </w:tcPr>
          <w:p w14:paraId="6717F480" w14:textId="77777777" w:rsidR="00137E3A" w:rsidRPr="005F1669" w:rsidRDefault="00137E3A" w:rsidP="004D0C66">
            <w:pPr>
              <w:spacing w:before="0" w:after="0" w:line="240" w:lineRule="auto"/>
              <w:rPr>
                <w:rFonts w:asciiTheme="minorHAnsi" w:hAnsiTheme="minorHAnsi" w:cstheme="minorHAnsi"/>
                <w:sz w:val="16"/>
                <w:szCs w:val="16"/>
              </w:rPr>
            </w:pPr>
          </w:p>
        </w:tc>
        <w:tc>
          <w:tcPr>
            <w:tcW w:w="1085" w:type="dxa"/>
          </w:tcPr>
          <w:p w14:paraId="1D0BBFD3" w14:textId="77777777" w:rsidR="00137E3A" w:rsidRPr="005F1669" w:rsidRDefault="00137E3A" w:rsidP="004D0C66">
            <w:pPr>
              <w:spacing w:before="0" w:after="0" w:line="240" w:lineRule="auto"/>
              <w:rPr>
                <w:rFonts w:asciiTheme="minorHAnsi" w:hAnsiTheme="minorHAnsi" w:cstheme="minorHAnsi"/>
                <w:sz w:val="16"/>
                <w:szCs w:val="16"/>
              </w:rPr>
            </w:pPr>
          </w:p>
        </w:tc>
        <w:tc>
          <w:tcPr>
            <w:tcW w:w="1078" w:type="dxa"/>
          </w:tcPr>
          <w:p w14:paraId="66CAB5A7" w14:textId="77777777" w:rsidR="00137E3A" w:rsidRPr="005F1669" w:rsidRDefault="00137E3A" w:rsidP="004D0C66">
            <w:pPr>
              <w:spacing w:before="0" w:after="0" w:line="240" w:lineRule="auto"/>
              <w:rPr>
                <w:rFonts w:asciiTheme="minorHAnsi" w:hAnsiTheme="minorHAnsi" w:cstheme="minorHAnsi"/>
                <w:sz w:val="16"/>
                <w:szCs w:val="16"/>
              </w:rPr>
            </w:pPr>
          </w:p>
        </w:tc>
        <w:tc>
          <w:tcPr>
            <w:tcW w:w="959" w:type="dxa"/>
          </w:tcPr>
          <w:p w14:paraId="09A7A3C2" w14:textId="77777777" w:rsidR="00137E3A" w:rsidRPr="005F1669" w:rsidRDefault="00137E3A" w:rsidP="004D0C66">
            <w:pPr>
              <w:spacing w:before="0" w:after="0" w:line="240" w:lineRule="auto"/>
              <w:rPr>
                <w:rFonts w:asciiTheme="minorHAnsi" w:hAnsiTheme="minorHAnsi" w:cstheme="minorHAnsi"/>
                <w:sz w:val="16"/>
                <w:szCs w:val="16"/>
              </w:rPr>
            </w:pPr>
          </w:p>
        </w:tc>
        <w:tc>
          <w:tcPr>
            <w:tcW w:w="1208" w:type="dxa"/>
          </w:tcPr>
          <w:p w14:paraId="7F420604" w14:textId="77777777" w:rsidR="00137E3A" w:rsidRPr="005F1669" w:rsidRDefault="00137E3A" w:rsidP="004D0C66">
            <w:pPr>
              <w:spacing w:before="0" w:after="0" w:line="240" w:lineRule="auto"/>
              <w:rPr>
                <w:rFonts w:asciiTheme="minorHAnsi" w:hAnsiTheme="minorHAnsi" w:cstheme="minorHAnsi"/>
                <w:sz w:val="16"/>
                <w:szCs w:val="16"/>
              </w:rPr>
            </w:pPr>
          </w:p>
        </w:tc>
        <w:tc>
          <w:tcPr>
            <w:tcW w:w="1481" w:type="dxa"/>
          </w:tcPr>
          <w:p w14:paraId="22EDBEAB" w14:textId="77777777" w:rsidR="00137E3A" w:rsidRPr="005F1669" w:rsidRDefault="00137E3A" w:rsidP="004D0C66">
            <w:pPr>
              <w:spacing w:before="0" w:after="0" w:line="240" w:lineRule="auto"/>
              <w:rPr>
                <w:rFonts w:asciiTheme="minorHAnsi" w:hAnsiTheme="minorHAnsi" w:cstheme="minorHAnsi"/>
                <w:sz w:val="16"/>
                <w:szCs w:val="16"/>
              </w:rPr>
            </w:pPr>
          </w:p>
        </w:tc>
        <w:tc>
          <w:tcPr>
            <w:tcW w:w="1119" w:type="dxa"/>
          </w:tcPr>
          <w:p w14:paraId="15B8594D" w14:textId="77777777" w:rsidR="00137E3A" w:rsidRPr="005F1669" w:rsidRDefault="00137E3A" w:rsidP="004D0C66">
            <w:pPr>
              <w:spacing w:before="0" w:after="0" w:line="240" w:lineRule="auto"/>
              <w:rPr>
                <w:rFonts w:asciiTheme="minorHAnsi" w:hAnsiTheme="minorHAnsi" w:cstheme="minorHAnsi"/>
                <w:sz w:val="16"/>
                <w:szCs w:val="16"/>
              </w:rPr>
            </w:pPr>
          </w:p>
        </w:tc>
        <w:tc>
          <w:tcPr>
            <w:tcW w:w="1277" w:type="dxa"/>
          </w:tcPr>
          <w:p w14:paraId="5C4694C5" w14:textId="77777777" w:rsidR="00137E3A" w:rsidRPr="005F1669" w:rsidRDefault="00137E3A" w:rsidP="004D0C66">
            <w:pPr>
              <w:spacing w:before="0" w:after="0" w:line="240" w:lineRule="auto"/>
              <w:rPr>
                <w:rFonts w:asciiTheme="minorHAnsi" w:hAnsiTheme="minorHAnsi" w:cstheme="minorHAnsi"/>
                <w:b/>
                <w:sz w:val="16"/>
                <w:szCs w:val="16"/>
              </w:rPr>
            </w:pPr>
          </w:p>
        </w:tc>
      </w:tr>
    </w:tbl>
    <w:p w14:paraId="40B042C7" w14:textId="77777777" w:rsidR="00137E3A" w:rsidRPr="005F1669" w:rsidRDefault="00137E3A" w:rsidP="00137E3A"/>
    <w:p w14:paraId="44FEA622" w14:textId="77777777" w:rsidR="00137E3A" w:rsidRPr="005F1669" w:rsidRDefault="00137E3A" w:rsidP="00137E3A"/>
    <w:p w14:paraId="78383805" w14:textId="77777777" w:rsidR="00137E3A" w:rsidRPr="005F1669" w:rsidRDefault="00137E3A" w:rsidP="00137E3A"/>
    <w:p w14:paraId="1FCA1792" w14:textId="77777777" w:rsidR="00137E3A" w:rsidRPr="005F1669" w:rsidRDefault="00000000" w:rsidP="00137E3A">
      <w:pPr>
        <w:pStyle w:val="Appendix"/>
      </w:pPr>
      <w:bookmarkStart w:id="284" w:name="_Toc48299191"/>
      <w:bookmarkStart w:id="285" w:name="_Toc48640171"/>
      <w:r w:rsidRPr="005F1669">
        <w:lastRenderedPageBreak/>
        <w:t>Appendix 1</w:t>
      </w:r>
      <w:r w:rsidR="004B13BB" w:rsidRPr="005F1669">
        <w:t>0</w:t>
      </w:r>
      <w:r w:rsidRPr="005F1669">
        <w:t xml:space="preserve"> - Administrative and technical criteria for assessing existing guidance or reviews</w:t>
      </w:r>
      <w:bookmarkEnd w:id="284"/>
      <w:bookmarkEnd w:id="285"/>
    </w:p>
    <w:p w14:paraId="26F70A57" w14:textId="77777777" w:rsidR="00137E3A" w:rsidRPr="005F1669" w:rsidRDefault="00000000" w:rsidP="00137E3A">
      <w:pPr>
        <w:rPr>
          <w:b/>
          <w:bCs/>
        </w:rPr>
      </w:pPr>
      <w:r w:rsidRPr="005F1669">
        <w:rPr>
          <w:b/>
          <w:bCs/>
        </w:rPr>
        <w:t>Administrative and technical criteria for assessing existing guidance or reviews</w:t>
      </w:r>
    </w:p>
    <w:p w14:paraId="6E547E53" w14:textId="77777777" w:rsidR="00137E3A" w:rsidRPr="005F1669" w:rsidRDefault="00000000" w:rsidP="00137E3A">
      <w:pPr>
        <w:rPr>
          <w:sz w:val="18"/>
          <w:szCs w:val="18"/>
          <w:shd w:val="clear" w:color="auto" w:fill="C2D69B" w:themeFill="accent3" w:themeFillTint="99"/>
        </w:rPr>
      </w:pPr>
      <w:r w:rsidRPr="005F1669">
        <w:rPr>
          <w:sz w:val="18"/>
          <w:szCs w:val="18"/>
        </w:rPr>
        <w:t xml:space="preserve">Criteria have been colour-coded to assess minimum requirements as follows: </w:t>
      </w:r>
      <w:r w:rsidRPr="005F1669">
        <w:rPr>
          <w:sz w:val="18"/>
          <w:szCs w:val="18"/>
          <w:shd w:val="clear" w:color="auto" w:fill="92D050"/>
        </w:rPr>
        <w:t>‘Must have’</w:t>
      </w:r>
      <w:r w:rsidRPr="005F1669">
        <w:rPr>
          <w:sz w:val="18"/>
          <w:szCs w:val="18"/>
        </w:rPr>
        <w:t xml:space="preserve">, </w:t>
      </w:r>
      <w:r w:rsidRPr="005F1669">
        <w:rPr>
          <w:sz w:val="18"/>
          <w:szCs w:val="18"/>
          <w:shd w:val="clear" w:color="auto" w:fill="FFFF00"/>
        </w:rPr>
        <w:t>‘Should have’</w:t>
      </w:r>
      <w:r w:rsidRPr="005F1669">
        <w:rPr>
          <w:sz w:val="18"/>
          <w:szCs w:val="18"/>
        </w:rPr>
        <w:t xml:space="preserve"> or </w:t>
      </w:r>
      <w:r w:rsidRPr="005F1669">
        <w:rPr>
          <w:sz w:val="18"/>
          <w:szCs w:val="18"/>
          <w:shd w:val="clear" w:color="auto" w:fill="BFBFBF" w:themeFill="background1" w:themeFillShade="BF"/>
        </w:rPr>
        <w:t>‘</w:t>
      </w:r>
      <w:r w:rsidRPr="005F1669">
        <w:rPr>
          <w:sz w:val="18"/>
          <w:szCs w:val="18"/>
          <w:shd w:val="clear" w:color="auto" w:fill="92CDDC" w:themeFill="accent5" w:themeFillTint="99"/>
        </w:rPr>
        <w:t>May have’</w:t>
      </w:r>
    </w:p>
    <w:tbl>
      <w:tblPr>
        <w:tblStyle w:val="TableGrid"/>
        <w:tblW w:w="5000" w:type="pct"/>
        <w:tblBorders>
          <w:top w:val="single" w:sz="12" w:space="0" w:color="B5DDDC"/>
          <w:left w:val="single" w:sz="12" w:space="0" w:color="B5DDDC"/>
          <w:bottom w:val="single" w:sz="12" w:space="0" w:color="B5DDDC"/>
          <w:right w:val="single" w:sz="12" w:space="0" w:color="B5DDDC"/>
          <w:insideH w:val="single" w:sz="12" w:space="0" w:color="B5DDDC"/>
          <w:insideV w:val="single" w:sz="12" w:space="0" w:color="B5DDDC"/>
        </w:tblBorders>
        <w:tblLook w:val="04A0" w:firstRow="1" w:lastRow="0" w:firstColumn="1" w:lastColumn="0" w:noHBand="0" w:noVBand="1"/>
      </w:tblPr>
      <w:tblGrid>
        <w:gridCol w:w="489"/>
        <w:gridCol w:w="8"/>
        <w:gridCol w:w="6526"/>
        <w:gridCol w:w="1024"/>
        <w:gridCol w:w="5755"/>
      </w:tblGrid>
      <w:tr w:rsidR="00B8056D" w14:paraId="44DC9C9B" w14:textId="77777777" w:rsidTr="004D0C66">
        <w:trPr>
          <w:cantSplit/>
          <w:tblHeader/>
        </w:trPr>
        <w:tc>
          <w:tcPr>
            <w:tcW w:w="2544" w:type="pct"/>
            <w:gridSpan w:val="3"/>
            <w:shd w:val="clear" w:color="auto" w:fill="BFBFBF" w:themeFill="background1" w:themeFillShade="BF"/>
            <w:vAlign w:val="center"/>
          </w:tcPr>
          <w:p w14:paraId="3A7F245F" w14:textId="77777777" w:rsidR="00137E3A" w:rsidRPr="005F1669" w:rsidRDefault="00000000" w:rsidP="004D0C66">
            <w:pPr>
              <w:spacing w:before="0" w:after="0" w:line="240" w:lineRule="auto"/>
              <w:jc w:val="center"/>
              <w:rPr>
                <w:rFonts w:asciiTheme="minorHAnsi" w:hAnsiTheme="minorHAnsi" w:cstheme="minorHAnsi"/>
                <w:sz w:val="16"/>
                <w:szCs w:val="16"/>
                <w:vertAlign w:val="superscript"/>
              </w:rPr>
            </w:pPr>
            <w:r w:rsidRPr="005F1669">
              <w:rPr>
                <w:rFonts w:asciiTheme="minorHAnsi" w:hAnsiTheme="minorHAnsi" w:cstheme="minorHAnsi"/>
                <w:b/>
                <w:sz w:val="16"/>
                <w:szCs w:val="16"/>
              </w:rPr>
              <w:t>Criteria</w:t>
            </w:r>
          </w:p>
        </w:tc>
        <w:tc>
          <w:tcPr>
            <w:tcW w:w="371" w:type="pct"/>
            <w:shd w:val="clear" w:color="auto" w:fill="BFBFBF" w:themeFill="background1" w:themeFillShade="BF"/>
            <w:vAlign w:val="center"/>
          </w:tcPr>
          <w:p w14:paraId="3AA331D8" w14:textId="77777777" w:rsidR="00137E3A" w:rsidRPr="005F1669" w:rsidRDefault="00000000" w:rsidP="004D0C66">
            <w:pPr>
              <w:spacing w:before="0" w:after="0" w:line="240" w:lineRule="auto"/>
              <w:jc w:val="center"/>
              <w:rPr>
                <w:rFonts w:asciiTheme="minorHAnsi" w:hAnsiTheme="minorHAnsi" w:cstheme="minorHAnsi"/>
                <w:b/>
                <w:sz w:val="16"/>
                <w:szCs w:val="16"/>
              </w:rPr>
            </w:pPr>
            <w:r w:rsidRPr="005F1669">
              <w:rPr>
                <w:rFonts w:asciiTheme="minorHAnsi" w:hAnsiTheme="minorHAnsi" w:cstheme="minorHAnsi"/>
                <w:b/>
                <w:sz w:val="16"/>
                <w:szCs w:val="16"/>
              </w:rPr>
              <w:t>Y/N</w:t>
            </w:r>
            <w:proofErr w:type="gramStart"/>
            <w:r w:rsidRPr="005F1669">
              <w:rPr>
                <w:rFonts w:asciiTheme="minorHAnsi" w:hAnsiTheme="minorHAnsi" w:cstheme="minorHAnsi"/>
                <w:b/>
                <w:sz w:val="16"/>
                <w:szCs w:val="16"/>
              </w:rPr>
              <w:t>/?/</w:t>
            </w:r>
            <w:proofErr w:type="gramEnd"/>
            <w:r w:rsidRPr="005F1669">
              <w:rPr>
                <w:rFonts w:asciiTheme="minorHAnsi" w:hAnsiTheme="minorHAnsi" w:cstheme="minorHAnsi"/>
                <w:b/>
                <w:sz w:val="16"/>
                <w:szCs w:val="16"/>
              </w:rPr>
              <w:t>NA</w:t>
            </w:r>
          </w:p>
        </w:tc>
        <w:tc>
          <w:tcPr>
            <w:tcW w:w="2085" w:type="pct"/>
            <w:shd w:val="clear" w:color="auto" w:fill="BFBFBF" w:themeFill="background1" w:themeFillShade="BF"/>
          </w:tcPr>
          <w:p w14:paraId="21BC0370" w14:textId="77777777" w:rsidR="00137E3A" w:rsidRPr="005F1669" w:rsidRDefault="00000000" w:rsidP="004D0C66">
            <w:pPr>
              <w:spacing w:before="0" w:after="0" w:line="240" w:lineRule="auto"/>
              <w:jc w:val="center"/>
              <w:rPr>
                <w:rFonts w:asciiTheme="minorHAnsi" w:hAnsiTheme="minorHAnsi" w:cstheme="minorHAnsi"/>
                <w:b/>
                <w:sz w:val="16"/>
                <w:szCs w:val="16"/>
              </w:rPr>
            </w:pPr>
            <w:r w:rsidRPr="005F1669">
              <w:rPr>
                <w:rFonts w:asciiTheme="minorHAnsi" w:hAnsiTheme="minorHAnsi" w:cstheme="minorHAnsi"/>
                <w:b/>
                <w:sz w:val="16"/>
                <w:szCs w:val="16"/>
              </w:rPr>
              <w:t>Notes</w:t>
            </w:r>
          </w:p>
        </w:tc>
      </w:tr>
      <w:tr w:rsidR="00B8056D" w14:paraId="64A264F8" w14:textId="77777777" w:rsidTr="004D0C66">
        <w:trPr>
          <w:cantSplit/>
          <w:tblHeader/>
        </w:trPr>
        <w:tc>
          <w:tcPr>
            <w:tcW w:w="180" w:type="pct"/>
            <w:gridSpan w:val="2"/>
            <w:shd w:val="clear" w:color="auto" w:fill="BFBFBF" w:themeFill="background1" w:themeFillShade="BF"/>
            <w:vAlign w:val="center"/>
          </w:tcPr>
          <w:p w14:paraId="5E70B3A2" w14:textId="77777777" w:rsidR="00137E3A" w:rsidRPr="005F1669" w:rsidRDefault="00137E3A" w:rsidP="004D0C66">
            <w:pPr>
              <w:spacing w:before="0" w:after="0" w:line="240" w:lineRule="auto"/>
              <w:jc w:val="center"/>
              <w:rPr>
                <w:rFonts w:asciiTheme="minorHAnsi" w:hAnsiTheme="minorHAnsi" w:cstheme="minorHAnsi"/>
                <w:b/>
                <w:sz w:val="16"/>
                <w:szCs w:val="16"/>
              </w:rPr>
            </w:pPr>
          </w:p>
        </w:tc>
        <w:tc>
          <w:tcPr>
            <w:tcW w:w="4820" w:type="pct"/>
            <w:gridSpan w:val="3"/>
            <w:shd w:val="clear" w:color="auto" w:fill="BFBFBF" w:themeFill="background1" w:themeFillShade="BF"/>
            <w:vAlign w:val="center"/>
          </w:tcPr>
          <w:p w14:paraId="24A83913" w14:textId="77777777" w:rsidR="00137E3A" w:rsidRPr="005F1669" w:rsidRDefault="00000000" w:rsidP="004D0C66">
            <w:pPr>
              <w:spacing w:before="0" w:after="0" w:line="240" w:lineRule="auto"/>
              <w:rPr>
                <w:rFonts w:asciiTheme="minorHAnsi" w:hAnsiTheme="minorHAnsi" w:cstheme="minorHAnsi"/>
                <w:b/>
                <w:sz w:val="16"/>
                <w:szCs w:val="16"/>
              </w:rPr>
            </w:pPr>
            <w:r w:rsidRPr="005F1669">
              <w:rPr>
                <w:rFonts w:asciiTheme="minorHAnsi" w:hAnsiTheme="minorHAnsi" w:cstheme="minorHAnsi"/>
                <w:b/>
                <w:sz w:val="16"/>
                <w:szCs w:val="16"/>
              </w:rPr>
              <w:t>Overall guidance/advice development process</w:t>
            </w:r>
          </w:p>
        </w:tc>
      </w:tr>
      <w:tr w:rsidR="00B8056D" w14:paraId="1644BC3D" w14:textId="77777777" w:rsidTr="004D0C66">
        <w:trPr>
          <w:cantSplit/>
        </w:trPr>
        <w:tc>
          <w:tcPr>
            <w:tcW w:w="180" w:type="pct"/>
            <w:gridSpan w:val="2"/>
            <w:shd w:val="clear" w:color="auto" w:fill="92D050"/>
            <w:vAlign w:val="center"/>
          </w:tcPr>
          <w:p w14:paraId="45085A7B"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4" w:type="pct"/>
            <w:vAlign w:val="center"/>
          </w:tcPr>
          <w:p w14:paraId="6C83F919"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Are the key stages of the organisation’s advice development processes compatible with Australian processes?</w:t>
            </w:r>
          </w:p>
        </w:tc>
        <w:tc>
          <w:tcPr>
            <w:tcW w:w="371" w:type="pct"/>
            <w:vAlign w:val="center"/>
          </w:tcPr>
          <w:p w14:paraId="1DF81AD0" w14:textId="77777777" w:rsidR="00137E3A" w:rsidRPr="005F1669" w:rsidRDefault="00137E3A" w:rsidP="004D0C66">
            <w:pPr>
              <w:spacing w:before="0" w:after="0" w:line="240" w:lineRule="auto"/>
              <w:rPr>
                <w:rFonts w:asciiTheme="minorHAnsi" w:hAnsiTheme="minorHAnsi" w:cstheme="minorHAnsi"/>
                <w:color w:val="FF0000"/>
                <w:sz w:val="16"/>
                <w:szCs w:val="16"/>
              </w:rPr>
            </w:pPr>
          </w:p>
        </w:tc>
        <w:tc>
          <w:tcPr>
            <w:tcW w:w="2085" w:type="pct"/>
          </w:tcPr>
          <w:p w14:paraId="5229523C" w14:textId="77777777" w:rsidR="00137E3A" w:rsidRPr="005F1669" w:rsidRDefault="00137E3A" w:rsidP="004D0C66">
            <w:pPr>
              <w:spacing w:before="0" w:after="0" w:line="240" w:lineRule="auto"/>
              <w:rPr>
                <w:rFonts w:asciiTheme="minorHAnsi" w:hAnsiTheme="minorHAnsi" w:cstheme="minorHAnsi"/>
                <w:color w:val="FF0000"/>
                <w:sz w:val="16"/>
                <w:szCs w:val="16"/>
              </w:rPr>
            </w:pPr>
          </w:p>
        </w:tc>
      </w:tr>
      <w:tr w:rsidR="00B8056D" w14:paraId="073214B2" w14:textId="77777777" w:rsidTr="004D0C66">
        <w:trPr>
          <w:cantSplit/>
        </w:trPr>
        <w:tc>
          <w:tcPr>
            <w:tcW w:w="180" w:type="pct"/>
            <w:gridSpan w:val="2"/>
            <w:shd w:val="clear" w:color="auto" w:fill="92D050"/>
            <w:vAlign w:val="center"/>
          </w:tcPr>
          <w:p w14:paraId="65F62DF9"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4" w:type="pct"/>
            <w:vAlign w:val="center"/>
          </w:tcPr>
          <w:p w14:paraId="304EA40A"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Are the administrative processes documented and publicly available?</w:t>
            </w:r>
          </w:p>
        </w:tc>
        <w:tc>
          <w:tcPr>
            <w:tcW w:w="371" w:type="pct"/>
            <w:vAlign w:val="center"/>
          </w:tcPr>
          <w:p w14:paraId="53F7F3C4"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6A4F81C3"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7E33BCDE" w14:textId="77777777" w:rsidTr="004D0C66">
        <w:trPr>
          <w:cantSplit/>
        </w:trPr>
        <w:tc>
          <w:tcPr>
            <w:tcW w:w="180" w:type="pct"/>
            <w:gridSpan w:val="2"/>
            <w:shd w:val="clear" w:color="auto" w:fill="92D050"/>
            <w:vAlign w:val="center"/>
          </w:tcPr>
          <w:p w14:paraId="2750B7FF"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4" w:type="pct"/>
            <w:vAlign w:val="center"/>
          </w:tcPr>
          <w:p w14:paraId="5EAF887A"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Was the work overseen by an expert advisory committee? Are potential conflicts of interest of committee members declared, managed and/or reported?</w:t>
            </w:r>
          </w:p>
        </w:tc>
        <w:tc>
          <w:tcPr>
            <w:tcW w:w="371" w:type="pct"/>
            <w:vAlign w:val="center"/>
          </w:tcPr>
          <w:p w14:paraId="0F139E2B"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7EA79608"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1052D485" w14:textId="77777777" w:rsidTr="004D0C66">
        <w:trPr>
          <w:cantSplit/>
        </w:trPr>
        <w:tc>
          <w:tcPr>
            <w:tcW w:w="180" w:type="pct"/>
            <w:gridSpan w:val="2"/>
            <w:shd w:val="clear" w:color="auto" w:fill="92D050"/>
            <w:vAlign w:val="center"/>
          </w:tcPr>
          <w:p w14:paraId="21E19C8B"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4" w:type="pct"/>
            <w:vAlign w:val="center"/>
          </w:tcPr>
          <w:p w14:paraId="673F38C4"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Are funding sources declared?</w:t>
            </w:r>
          </w:p>
        </w:tc>
        <w:tc>
          <w:tcPr>
            <w:tcW w:w="371" w:type="pct"/>
            <w:vAlign w:val="center"/>
          </w:tcPr>
          <w:p w14:paraId="7F71A0D9" w14:textId="77777777" w:rsidR="00137E3A" w:rsidRPr="005F1669" w:rsidRDefault="00137E3A" w:rsidP="004D0C66">
            <w:pPr>
              <w:spacing w:before="0" w:after="0" w:line="240" w:lineRule="auto"/>
              <w:rPr>
                <w:rFonts w:asciiTheme="minorHAnsi" w:hAnsiTheme="minorHAnsi" w:cstheme="minorHAnsi"/>
                <w:color w:val="FF0000"/>
                <w:sz w:val="16"/>
                <w:szCs w:val="16"/>
              </w:rPr>
            </w:pPr>
          </w:p>
        </w:tc>
        <w:tc>
          <w:tcPr>
            <w:tcW w:w="2085" w:type="pct"/>
          </w:tcPr>
          <w:p w14:paraId="4534A961" w14:textId="77777777" w:rsidR="00137E3A" w:rsidRPr="005F1669" w:rsidRDefault="00137E3A" w:rsidP="004D0C66">
            <w:pPr>
              <w:spacing w:before="0" w:after="0" w:line="240" w:lineRule="auto"/>
              <w:rPr>
                <w:rFonts w:asciiTheme="minorHAnsi" w:hAnsiTheme="minorHAnsi" w:cstheme="minorHAnsi"/>
                <w:color w:val="FF0000"/>
                <w:sz w:val="16"/>
                <w:szCs w:val="16"/>
              </w:rPr>
            </w:pPr>
          </w:p>
        </w:tc>
      </w:tr>
      <w:tr w:rsidR="00B8056D" w14:paraId="48DB01BB" w14:textId="77777777" w:rsidTr="004D0C66">
        <w:trPr>
          <w:cantSplit/>
        </w:trPr>
        <w:tc>
          <w:tcPr>
            <w:tcW w:w="180" w:type="pct"/>
            <w:gridSpan w:val="2"/>
            <w:shd w:val="clear" w:color="auto" w:fill="FFFF00"/>
            <w:vAlign w:val="center"/>
          </w:tcPr>
          <w:p w14:paraId="54AFA378"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4" w:type="pct"/>
            <w:vAlign w:val="center"/>
          </w:tcPr>
          <w:p w14:paraId="711F126D"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Was there public consultation on this work? If so, provide details.</w:t>
            </w:r>
          </w:p>
        </w:tc>
        <w:tc>
          <w:tcPr>
            <w:tcW w:w="371" w:type="pct"/>
            <w:vAlign w:val="center"/>
          </w:tcPr>
          <w:p w14:paraId="5012C5A6"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7B355A6D"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29193D1C" w14:textId="77777777" w:rsidTr="004D0C66">
        <w:trPr>
          <w:cantSplit/>
        </w:trPr>
        <w:tc>
          <w:tcPr>
            <w:tcW w:w="180" w:type="pct"/>
            <w:gridSpan w:val="2"/>
            <w:shd w:val="clear" w:color="auto" w:fill="FFFF00"/>
            <w:vAlign w:val="center"/>
          </w:tcPr>
          <w:p w14:paraId="14DE3FC6"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4" w:type="pct"/>
            <w:vAlign w:val="center"/>
          </w:tcPr>
          <w:p w14:paraId="2D41446E"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Is the advice peer reviewed? If so, is the peer review outcome documented and/or published?</w:t>
            </w:r>
          </w:p>
        </w:tc>
        <w:tc>
          <w:tcPr>
            <w:tcW w:w="371" w:type="pct"/>
            <w:vAlign w:val="center"/>
          </w:tcPr>
          <w:p w14:paraId="3BEAFDF6"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411DA394"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34118473" w14:textId="77777777" w:rsidTr="004D0C66">
        <w:trPr>
          <w:cantSplit/>
        </w:trPr>
        <w:tc>
          <w:tcPr>
            <w:tcW w:w="180" w:type="pct"/>
            <w:gridSpan w:val="2"/>
            <w:shd w:val="clear" w:color="auto" w:fill="FFFF00"/>
            <w:vAlign w:val="center"/>
          </w:tcPr>
          <w:p w14:paraId="484A1491"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4" w:type="pct"/>
            <w:vAlign w:val="center"/>
          </w:tcPr>
          <w:p w14:paraId="5D03DDC2"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Was the guidance/advice developed or updated recently? Provide details.</w:t>
            </w:r>
          </w:p>
        </w:tc>
        <w:tc>
          <w:tcPr>
            <w:tcW w:w="371" w:type="pct"/>
            <w:vAlign w:val="center"/>
          </w:tcPr>
          <w:p w14:paraId="785F4892"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7A6FF4DC"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26F1B20B" w14:textId="77777777" w:rsidTr="004D0C66">
        <w:trPr>
          <w:cantSplit/>
        </w:trPr>
        <w:tc>
          <w:tcPr>
            <w:tcW w:w="177" w:type="pct"/>
            <w:shd w:val="clear" w:color="auto" w:fill="BFBFBF" w:themeFill="background1" w:themeFillShade="BF"/>
            <w:vAlign w:val="center"/>
          </w:tcPr>
          <w:p w14:paraId="1F12F23E" w14:textId="77777777" w:rsidR="00137E3A" w:rsidRPr="005F1669" w:rsidRDefault="00137E3A" w:rsidP="004D0C66">
            <w:pPr>
              <w:spacing w:before="0" w:after="0" w:line="240" w:lineRule="auto"/>
              <w:rPr>
                <w:rFonts w:asciiTheme="minorHAnsi" w:hAnsiTheme="minorHAnsi" w:cstheme="minorHAnsi"/>
                <w:b/>
                <w:sz w:val="16"/>
                <w:szCs w:val="16"/>
              </w:rPr>
            </w:pPr>
          </w:p>
        </w:tc>
        <w:tc>
          <w:tcPr>
            <w:tcW w:w="4823" w:type="pct"/>
            <w:gridSpan w:val="4"/>
            <w:shd w:val="clear" w:color="auto" w:fill="BFBFBF" w:themeFill="background1" w:themeFillShade="BF"/>
            <w:vAlign w:val="center"/>
          </w:tcPr>
          <w:p w14:paraId="34E3EC6C" w14:textId="77777777" w:rsidR="00137E3A" w:rsidRPr="005F1669" w:rsidRDefault="00000000" w:rsidP="004D0C66">
            <w:pPr>
              <w:spacing w:before="0" w:after="0" w:line="240" w:lineRule="auto"/>
              <w:rPr>
                <w:rFonts w:asciiTheme="minorHAnsi" w:hAnsiTheme="minorHAnsi" w:cstheme="minorHAnsi"/>
                <w:b/>
                <w:sz w:val="16"/>
                <w:szCs w:val="16"/>
              </w:rPr>
            </w:pPr>
            <w:r w:rsidRPr="005F1669">
              <w:rPr>
                <w:rFonts w:asciiTheme="minorHAnsi" w:hAnsiTheme="minorHAnsi" w:cstheme="minorHAnsi"/>
                <w:b/>
                <w:sz w:val="16"/>
                <w:szCs w:val="16"/>
              </w:rPr>
              <w:t xml:space="preserve">Evidence </w:t>
            </w:r>
            <w:proofErr w:type="gramStart"/>
            <w:r w:rsidRPr="005F1669">
              <w:rPr>
                <w:rFonts w:asciiTheme="minorHAnsi" w:hAnsiTheme="minorHAnsi" w:cstheme="minorHAnsi"/>
                <w:b/>
                <w:sz w:val="16"/>
                <w:szCs w:val="16"/>
              </w:rPr>
              <w:t>review</w:t>
            </w:r>
            <w:proofErr w:type="gramEnd"/>
            <w:r w:rsidRPr="005F1669">
              <w:rPr>
                <w:rFonts w:asciiTheme="minorHAnsi" w:hAnsiTheme="minorHAnsi" w:cstheme="minorHAnsi"/>
                <w:b/>
                <w:sz w:val="16"/>
                <w:szCs w:val="16"/>
              </w:rPr>
              <w:t xml:space="preserve"> parameters</w:t>
            </w:r>
          </w:p>
        </w:tc>
      </w:tr>
      <w:tr w:rsidR="00B8056D" w14:paraId="685CF95B" w14:textId="77777777" w:rsidTr="004D0C66">
        <w:trPr>
          <w:cantSplit/>
        </w:trPr>
        <w:tc>
          <w:tcPr>
            <w:tcW w:w="177" w:type="pct"/>
            <w:shd w:val="clear" w:color="auto" w:fill="92D050"/>
            <w:vAlign w:val="center"/>
          </w:tcPr>
          <w:p w14:paraId="21481C6D"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66773F90"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Are decisions about scope, definitions and evidence review parameters documented and publicly available?</w:t>
            </w:r>
          </w:p>
        </w:tc>
        <w:tc>
          <w:tcPr>
            <w:tcW w:w="371" w:type="pct"/>
            <w:vAlign w:val="center"/>
          </w:tcPr>
          <w:p w14:paraId="07CE5979" w14:textId="77777777" w:rsidR="00137E3A" w:rsidRPr="005F1669" w:rsidRDefault="00137E3A" w:rsidP="004D0C66">
            <w:pPr>
              <w:spacing w:before="0" w:after="0" w:line="240" w:lineRule="auto"/>
              <w:rPr>
                <w:rFonts w:asciiTheme="minorHAnsi" w:hAnsiTheme="minorHAnsi" w:cstheme="minorHAnsi"/>
                <w:color w:val="FF0000"/>
                <w:sz w:val="16"/>
                <w:szCs w:val="16"/>
              </w:rPr>
            </w:pPr>
          </w:p>
        </w:tc>
        <w:tc>
          <w:tcPr>
            <w:tcW w:w="2085" w:type="pct"/>
          </w:tcPr>
          <w:p w14:paraId="124B287D" w14:textId="77777777" w:rsidR="00137E3A" w:rsidRPr="005F1669" w:rsidRDefault="00137E3A" w:rsidP="004D0C66">
            <w:pPr>
              <w:spacing w:before="0" w:after="0" w:line="240" w:lineRule="auto"/>
              <w:rPr>
                <w:rFonts w:asciiTheme="minorHAnsi" w:hAnsiTheme="minorHAnsi" w:cstheme="minorHAnsi"/>
                <w:color w:val="FF0000"/>
                <w:sz w:val="16"/>
                <w:szCs w:val="16"/>
              </w:rPr>
            </w:pPr>
          </w:p>
        </w:tc>
      </w:tr>
      <w:tr w:rsidR="00B8056D" w14:paraId="0733D913" w14:textId="77777777" w:rsidTr="004D0C66">
        <w:trPr>
          <w:cantSplit/>
        </w:trPr>
        <w:tc>
          <w:tcPr>
            <w:tcW w:w="177" w:type="pct"/>
            <w:shd w:val="clear" w:color="auto" w:fill="92D050"/>
            <w:vAlign w:val="center"/>
          </w:tcPr>
          <w:p w14:paraId="51D70FDE"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4288A27F"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Is there a preference for data from studies that follow agreed international protocols or meet appropriate industry standards?</w:t>
            </w:r>
          </w:p>
        </w:tc>
        <w:tc>
          <w:tcPr>
            <w:tcW w:w="371" w:type="pct"/>
            <w:vAlign w:val="center"/>
          </w:tcPr>
          <w:p w14:paraId="0ECEBCBA" w14:textId="77777777" w:rsidR="00137E3A" w:rsidRPr="005F1669" w:rsidRDefault="00137E3A" w:rsidP="004D0C66">
            <w:pPr>
              <w:spacing w:before="0" w:after="0" w:line="240" w:lineRule="auto"/>
              <w:rPr>
                <w:rFonts w:asciiTheme="minorHAnsi" w:hAnsiTheme="minorHAnsi" w:cstheme="minorHAnsi"/>
                <w:color w:val="FF0000"/>
                <w:sz w:val="16"/>
                <w:szCs w:val="16"/>
              </w:rPr>
            </w:pPr>
          </w:p>
        </w:tc>
        <w:tc>
          <w:tcPr>
            <w:tcW w:w="2085" w:type="pct"/>
          </w:tcPr>
          <w:p w14:paraId="2C2AF633" w14:textId="77777777" w:rsidR="00137E3A" w:rsidRPr="005F1669" w:rsidRDefault="00137E3A" w:rsidP="004D0C66">
            <w:pPr>
              <w:spacing w:before="0" w:after="0" w:line="240" w:lineRule="auto"/>
              <w:rPr>
                <w:rFonts w:asciiTheme="minorHAnsi" w:hAnsiTheme="minorHAnsi" w:cstheme="minorHAnsi"/>
                <w:color w:val="FF0000"/>
                <w:sz w:val="16"/>
                <w:szCs w:val="16"/>
              </w:rPr>
            </w:pPr>
          </w:p>
        </w:tc>
      </w:tr>
      <w:tr w:rsidR="00B8056D" w14:paraId="40CAEA09" w14:textId="77777777" w:rsidTr="004D0C66">
        <w:trPr>
          <w:cantSplit/>
        </w:trPr>
        <w:tc>
          <w:tcPr>
            <w:tcW w:w="177" w:type="pct"/>
            <w:shd w:val="clear" w:color="auto" w:fill="92D050"/>
            <w:vAlign w:val="center"/>
          </w:tcPr>
          <w:p w14:paraId="6B1B5982"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1345C57E"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Does the organisation use or undertake systematic literature review methods to identify and select data underpinning the advice? Are the methods used documented clearly?</w:t>
            </w:r>
          </w:p>
        </w:tc>
        <w:tc>
          <w:tcPr>
            <w:tcW w:w="371" w:type="pct"/>
            <w:vAlign w:val="center"/>
          </w:tcPr>
          <w:p w14:paraId="76B63096"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4672E513"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2322480C" w14:textId="77777777" w:rsidTr="004D0C66">
        <w:trPr>
          <w:cantSplit/>
        </w:trPr>
        <w:tc>
          <w:tcPr>
            <w:tcW w:w="177" w:type="pct"/>
            <w:shd w:val="clear" w:color="auto" w:fill="92D050"/>
            <w:vAlign w:val="center"/>
          </w:tcPr>
          <w:p w14:paraId="438136D5"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4F2161DE"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If proprietary/confidential studies or data are considered by the agency, are these appropriately described/recorded?</w:t>
            </w:r>
          </w:p>
        </w:tc>
        <w:tc>
          <w:tcPr>
            <w:tcW w:w="371" w:type="pct"/>
            <w:vAlign w:val="center"/>
          </w:tcPr>
          <w:p w14:paraId="4EB46F58"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7B2059CF"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577FC4CD" w14:textId="77777777" w:rsidTr="004D0C66">
        <w:trPr>
          <w:cantSplit/>
        </w:trPr>
        <w:tc>
          <w:tcPr>
            <w:tcW w:w="177" w:type="pct"/>
            <w:shd w:val="clear" w:color="auto" w:fill="92D050"/>
            <w:vAlign w:val="center"/>
          </w:tcPr>
          <w:p w14:paraId="7532B2EC"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3506FB46"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Are inclusion/exclusion criteria used to select or exclude certain studies from the review? If so, is justification provided?</w:t>
            </w:r>
          </w:p>
        </w:tc>
        <w:tc>
          <w:tcPr>
            <w:tcW w:w="371" w:type="pct"/>
            <w:vAlign w:val="center"/>
          </w:tcPr>
          <w:p w14:paraId="67E289DD"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78CFD087"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1005BFBF" w14:textId="77777777" w:rsidTr="004D0C66">
        <w:trPr>
          <w:cantSplit/>
        </w:trPr>
        <w:tc>
          <w:tcPr>
            <w:tcW w:w="177" w:type="pct"/>
            <w:shd w:val="clear" w:color="auto" w:fill="92D050"/>
            <w:vAlign w:val="center"/>
          </w:tcPr>
          <w:p w14:paraId="5BADCCC1"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3594F19D"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Does the organisation use or adopt review findings or risk assessments from other organisations? What process was used to critically assess these external findings?</w:t>
            </w:r>
          </w:p>
        </w:tc>
        <w:tc>
          <w:tcPr>
            <w:tcW w:w="371" w:type="pct"/>
            <w:vAlign w:val="center"/>
          </w:tcPr>
          <w:p w14:paraId="2E05E449"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33138C9A"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3D041A5E" w14:textId="77777777" w:rsidTr="004D0C66">
        <w:trPr>
          <w:cantSplit/>
        </w:trPr>
        <w:tc>
          <w:tcPr>
            <w:tcW w:w="177" w:type="pct"/>
            <w:shd w:val="clear" w:color="auto" w:fill="FFFF00"/>
            <w:vAlign w:val="center"/>
          </w:tcPr>
          <w:p w14:paraId="4799C705"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7174F357"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 xml:space="preserve">Can grey literature such as government reports and policy documents be included? </w:t>
            </w:r>
          </w:p>
        </w:tc>
        <w:tc>
          <w:tcPr>
            <w:tcW w:w="371" w:type="pct"/>
            <w:vAlign w:val="center"/>
          </w:tcPr>
          <w:p w14:paraId="2EA8395B"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06AD2F81"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5D2DC2C3" w14:textId="77777777" w:rsidTr="004D0C66">
        <w:trPr>
          <w:cantSplit/>
        </w:trPr>
        <w:tc>
          <w:tcPr>
            <w:tcW w:w="177" w:type="pct"/>
            <w:shd w:val="clear" w:color="auto" w:fill="FFFF00"/>
            <w:vAlign w:val="center"/>
          </w:tcPr>
          <w:p w14:paraId="61744BF5"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4592DE9B" w14:textId="77777777" w:rsidR="00137E3A" w:rsidRPr="005F1669" w:rsidRDefault="00000000" w:rsidP="004D0C66">
            <w:pPr>
              <w:spacing w:before="0" w:after="0" w:line="240" w:lineRule="auto"/>
              <w:rPr>
                <w:rFonts w:asciiTheme="minorHAnsi" w:hAnsiTheme="minorHAnsi" w:cstheme="minorHAnsi"/>
                <w:sz w:val="16"/>
                <w:szCs w:val="16"/>
              </w:rPr>
            </w:pPr>
            <w:proofErr w:type="gramStart"/>
            <w:r w:rsidRPr="005F1669">
              <w:rPr>
                <w:rFonts w:asciiTheme="minorHAnsi" w:hAnsiTheme="minorHAnsi" w:cstheme="minorHAnsi"/>
                <w:sz w:val="16"/>
                <w:szCs w:val="16"/>
              </w:rPr>
              <w:t>Is</w:t>
            </w:r>
            <w:proofErr w:type="gramEnd"/>
            <w:r w:rsidRPr="005F1669">
              <w:rPr>
                <w:rFonts w:asciiTheme="minorHAnsi" w:hAnsiTheme="minorHAnsi" w:cstheme="minorHAnsi"/>
                <w:sz w:val="16"/>
                <w:szCs w:val="16"/>
              </w:rPr>
              <w:t xml:space="preserve"> there documentation and justification on the selection of a toxicological endpoint for use as point of departure for health-based guideline derivation?</w:t>
            </w:r>
          </w:p>
        </w:tc>
        <w:tc>
          <w:tcPr>
            <w:tcW w:w="371" w:type="pct"/>
            <w:vAlign w:val="center"/>
          </w:tcPr>
          <w:p w14:paraId="2E72A9AA"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7FE3B1ED"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007F1CAA" w14:textId="77777777" w:rsidTr="004D0C66">
        <w:trPr>
          <w:cantSplit/>
        </w:trPr>
        <w:tc>
          <w:tcPr>
            <w:tcW w:w="177" w:type="pct"/>
            <w:shd w:val="clear" w:color="auto" w:fill="BFBFBF" w:themeFill="background1" w:themeFillShade="BF"/>
            <w:vAlign w:val="center"/>
          </w:tcPr>
          <w:p w14:paraId="3F95A1CF" w14:textId="77777777" w:rsidR="00137E3A" w:rsidRPr="005F1669" w:rsidRDefault="00137E3A" w:rsidP="004D0C66">
            <w:pPr>
              <w:spacing w:before="0" w:after="0" w:line="240" w:lineRule="auto"/>
              <w:rPr>
                <w:rFonts w:asciiTheme="minorHAnsi" w:hAnsiTheme="minorHAnsi" w:cstheme="minorHAnsi"/>
                <w:b/>
                <w:sz w:val="16"/>
                <w:szCs w:val="16"/>
              </w:rPr>
            </w:pPr>
          </w:p>
        </w:tc>
        <w:tc>
          <w:tcPr>
            <w:tcW w:w="4823" w:type="pct"/>
            <w:gridSpan w:val="4"/>
            <w:shd w:val="clear" w:color="auto" w:fill="BFBFBF" w:themeFill="background1" w:themeFillShade="BF"/>
            <w:vAlign w:val="center"/>
          </w:tcPr>
          <w:p w14:paraId="6A6D5C69" w14:textId="77777777" w:rsidR="00137E3A" w:rsidRPr="005F1669" w:rsidRDefault="00000000" w:rsidP="004D0C66">
            <w:pPr>
              <w:spacing w:before="0" w:after="0" w:line="240" w:lineRule="auto"/>
              <w:rPr>
                <w:rFonts w:asciiTheme="minorHAnsi" w:hAnsiTheme="minorHAnsi" w:cstheme="minorHAnsi"/>
                <w:b/>
                <w:sz w:val="16"/>
                <w:szCs w:val="16"/>
              </w:rPr>
            </w:pPr>
            <w:r w:rsidRPr="005F1669">
              <w:rPr>
                <w:rFonts w:asciiTheme="minorHAnsi" w:hAnsiTheme="minorHAnsi" w:cstheme="minorHAnsi"/>
                <w:b/>
                <w:sz w:val="16"/>
                <w:szCs w:val="16"/>
              </w:rPr>
              <w:t xml:space="preserve">Evidence </w:t>
            </w:r>
            <w:proofErr w:type="gramStart"/>
            <w:r w:rsidRPr="005F1669">
              <w:rPr>
                <w:rFonts w:asciiTheme="minorHAnsi" w:hAnsiTheme="minorHAnsi" w:cstheme="minorHAnsi"/>
                <w:b/>
                <w:sz w:val="16"/>
                <w:szCs w:val="16"/>
              </w:rPr>
              <w:t>search</w:t>
            </w:r>
            <w:proofErr w:type="gramEnd"/>
          </w:p>
        </w:tc>
      </w:tr>
      <w:tr w:rsidR="00B8056D" w14:paraId="3B19F447" w14:textId="77777777" w:rsidTr="004D0C66">
        <w:trPr>
          <w:cantSplit/>
        </w:trPr>
        <w:tc>
          <w:tcPr>
            <w:tcW w:w="177" w:type="pct"/>
            <w:shd w:val="clear" w:color="auto" w:fill="92D050"/>
            <w:vAlign w:val="center"/>
          </w:tcPr>
          <w:p w14:paraId="277B442E"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3EF368D0"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Are databases and other sources of evidence specified?</w:t>
            </w:r>
          </w:p>
        </w:tc>
        <w:tc>
          <w:tcPr>
            <w:tcW w:w="371" w:type="pct"/>
            <w:vAlign w:val="center"/>
          </w:tcPr>
          <w:p w14:paraId="1B08B936"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38B60CE8"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67474EE4" w14:textId="77777777" w:rsidTr="004D0C66">
        <w:trPr>
          <w:cantSplit/>
        </w:trPr>
        <w:tc>
          <w:tcPr>
            <w:tcW w:w="177" w:type="pct"/>
            <w:shd w:val="clear" w:color="auto" w:fill="92D050"/>
            <w:vAlign w:val="center"/>
          </w:tcPr>
          <w:p w14:paraId="6DBD1305"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098F8EBF"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 xml:space="preserve">Does the literature search cover at least more than one scientific database as well as additional sources (which may include government reports and grey literature)? </w:t>
            </w:r>
          </w:p>
        </w:tc>
        <w:tc>
          <w:tcPr>
            <w:tcW w:w="371" w:type="pct"/>
            <w:vAlign w:val="center"/>
          </w:tcPr>
          <w:p w14:paraId="6363E677"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0A8D3C19"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4788DCFF" w14:textId="77777777" w:rsidTr="004D0C66">
        <w:trPr>
          <w:cantSplit/>
        </w:trPr>
        <w:tc>
          <w:tcPr>
            <w:tcW w:w="177" w:type="pct"/>
            <w:shd w:val="clear" w:color="auto" w:fill="92D050"/>
            <w:vAlign w:val="center"/>
          </w:tcPr>
          <w:p w14:paraId="35AA696E"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659B6A50"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Is it specified what date range the literature search covers? Is there a justification?</w:t>
            </w:r>
          </w:p>
        </w:tc>
        <w:tc>
          <w:tcPr>
            <w:tcW w:w="371" w:type="pct"/>
            <w:vAlign w:val="center"/>
          </w:tcPr>
          <w:p w14:paraId="164A7899"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420150E3"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18DF7BD5" w14:textId="77777777" w:rsidTr="004D0C66">
        <w:trPr>
          <w:cantSplit/>
        </w:trPr>
        <w:tc>
          <w:tcPr>
            <w:tcW w:w="177" w:type="pct"/>
            <w:shd w:val="clear" w:color="auto" w:fill="FFFF00"/>
            <w:vAlign w:val="center"/>
          </w:tcPr>
          <w:p w14:paraId="6892F5E1"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68EFB15F"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 xml:space="preserve">Are search terms and/or search strings specified? </w:t>
            </w:r>
          </w:p>
        </w:tc>
        <w:tc>
          <w:tcPr>
            <w:tcW w:w="371" w:type="pct"/>
            <w:vAlign w:val="center"/>
          </w:tcPr>
          <w:p w14:paraId="4E747449"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649DE823"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0EFBC26A" w14:textId="77777777" w:rsidTr="004D0C66">
        <w:trPr>
          <w:cantSplit/>
        </w:trPr>
        <w:tc>
          <w:tcPr>
            <w:tcW w:w="177" w:type="pct"/>
            <w:shd w:val="clear" w:color="auto" w:fill="92CDDC" w:themeFill="accent5" w:themeFillTint="99"/>
            <w:vAlign w:val="center"/>
          </w:tcPr>
          <w:p w14:paraId="509E4A2F"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6390C291"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 xml:space="preserve">Are there any other exclusion criteria for literature (e.g. publication language, publication dates)? If so, what are they and are they appropriate? </w:t>
            </w:r>
          </w:p>
        </w:tc>
        <w:tc>
          <w:tcPr>
            <w:tcW w:w="371" w:type="pct"/>
            <w:vAlign w:val="center"/>
          </w:tcPr>
          <w:p w14:paraId="4385182E"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63FD7EF1"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73730C23" w14:textId="77777777" w:rsidTr="004D0C66">
        <w:trPr>
          <w:cantSplit/>
        </w:trPr>
        <w:tc>
          <w:tcPr>
            <w:tcW w:w="177" w:type="pct"/>
            <w:shd w:val="clear" w:color="auto" w:fill="BFBFBF" w:themeFill="background1" w:themeFillShade="BF"/>
            <w:vAlign w:val="center"/>
          </w:tcPr>
          <w:p w14:paraId="6B5E0E55" w14:textId="77777777" w:rsidR="00137E3A" w:rsidRPr="005F1669" w:rsidRDefault="00137E3A" w:rsidP="004D0C66">
            <w:pPr>
              <w:spacing w:before="0" w:after="0" w:line="240" w:lineRule="auto"/>
              <w:rPr>
                <w:rFonts w:asciiTheme="minorHAnsi" w:hAnsiTheme="minorHAnsi" w:cstheme="minorHAnsi"/>
                <w:b/>
                <w:sz w:val="16"/>
                <w:szCs w:val="16"/>
              </w:rPr>
            </w:pPr>
          </w:p>
        </w:tc>
        <w:tc>
          <w:tcPr>
            <w:tcW w:w="4823" w:type="pct"/>
            <w:gridSpan w:val="4"/>
            <w:shd w:val="clear" w:color="auto" w:fill="BFBFBF" w:themeFill="background1" w:themeFillShade="BF"/>
            <w:vAlign w:val="center"/>
          </w:tcPr>
          <w:p w14:paraId="1258CB11" w14:textId="77777777" w:rsidR="00137E3A" w:rsidRPr="005F1669" w:rsidRDefault="00000000" w:rsidP="004D0C66">
            <w:pPr>
              <w:spacing w:before="0" w:after="0" w:line="240" w:lineRule="auto"/>
              <w:rPr>
                <w:rFonts w:asciiTheme="minorHAnsi" w:hAnsiTheme="minorHAnsi" w:cstheme="minorHAnsi"/>
                <w:b/>
                <w:sz w:val="16"/>
                <w:szCs w:val="16"/>
              </w:rPr>
            </w:pPr>
            <w:r w:rsidRPr="005F1669">
              <w:rPr>
                <w:rFonts w:asciiTheme="minorHAnsi" w:hAnsiTheme="minorHAnsi" w:cstheme="minorHAnsi"/>
                <w:b/>
                <w:sz w:val="16"/>
                <w:szCs w:val="16"/>
              </w:rPr>
              <w:t>Critical appraisal methods and tools</w:t>
            </w:r>
          </w:p>
        </w:tc>
      </w:tr>
      <w:tr w:rsidR="00B8056D" w14:paraId="1CD60541" w14:textId="77777777" w:rsidTr="004D0C66">
        <w:trPr>
          <w:cantSplit/>
        </w:trPr>
        <w:tc>
          <w:tcPr>
            <w:tcW w:w="177" w:type="pct"/>
            <w:shd w:val="clear" w:color="auto" w:fill="92D050"/>
            <w:vAlign w:val="center"/>
          </w:tcPr>
          <w:p w14:paraId="1FA58710"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2C3B3D77"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Is risk of bias of individual studies taken into consideration to assess internal validity? If so, what tools are used? If not, was any method used to assess study quality?</w:t>
            </w:r>
          </w:p>
        </w:tc>
        <w:tc>
          <w:tcPr>
            <w:tcW w:w="371" w:type="pct"/>
            <w:vAlign w:val="center"/>
          </w:tcPr>
          <w:p w14:paraId="77B1D119" w14:textId="77777777" w:rsidR="00137E3A" w:rsidRPr="005F1669" w:rsidRDefault="00137E3A" w:rsidP="004D0C66">
            <w:pPr>
              <w:spacing w:before="0" w:after="0" w:line="240" w:lineRule="auto"/>
              <w:rPr>
                <w:rFonts w:asciiTheme="minorHAnsi" w:hAnsiTheme="minorHAnsi" w:cstheme="minorHAnsi"/>
                <w:color w:val="FF0000"/>
                <w:sz w:val="16"/>
                <w:szCs w:val="16"/>
              </w:rPr>
            </w:pPr>
          </w:p>
        </w:tc>
        <w:tc>
          <w:tcPr>
            <w:tcW w:w="2085" w:type="pct"/>
          </w:tcPr>
          <w:p w14:paraId="7BAFA83C" w14:textId="77777777" w:rsidR="00137E3A" w:rsidRPr="005F1669" w:rsidRDefault="00137E3A" w:rsidP="004D0C66">
            <w:pPr>
              <w:spacing w:before="0" w:after="0" w:line="240" w:lineRule="auto"/>
              <w:rPr>
                <w:rFonts w:asciiTheme="minorHAnsi" w:hAnsiTheme="minorHAnsi" w:cstheme="minorHAnsi"/>
                <w:color w:val="FF0000"/>
                <w:sz w:val="16"/>
                <w:szCs w:val="16"/>
              </w:rPr>
            </w:pPr>
          </w:p>
        </w:tc>
      </w:tr>
      <w:tr w:rsidR="00B8056D" w14:paraId="0289BD50" w14:textId="77777777" w:rsidTr="004D0C66">
        <w:trPr>
          <w:cantSplit/>
        </w:trPr>
        <w:tc>
          <w:tcPr>
            <w:tcW w:w="177" w:type="pct"/>
            <w:shd w:val="clear" w:color="auto" w:fill="FFFF00"/>
            <w:vAlign w:val="center"/>
          </w:tcPr>
          <w:p w14:paraId="5994410A"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278FFFD7"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Does the organisation use a systematic or some other methodological approach to synthesise the evidence (i.e. to assess and summarise the information provided in the studies)? If so, provide details.</w:t>
            </w:r>
          </w:p>
        </w:tc>
        <w:tc>
          <w:tcPr>
            <w:tcW w:w="371" w:type="pct"/>
            <w:vAlign w:val="center"/>
          </w:tcPr>
          <w:p w14:paraId="5A56A176"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487D1B36"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42690FAF" w14:textId="77777777" w:rsidTr="004D0C66">
        <w:trPr>
          <w:cantSplit/>
        </w:trPr>
        <w:tc>
          <w:tcPr>
            <w:tcW w:w="177" w:type="pct"/>
            <w:shd w:val="clear" w:color="auto" w:fill="FFFF00"/>
            <w:vAlign w:val="center"/>
          </w:tcPr>
          <w:p w14:paraId="79305F9B"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4FD0AA55"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Does the organisation assess the overall certainty of the evidence and reach recommendations? If so, provide details.</w:t>
            </w:r>
          </w:p>
        </w:tc>
        <w:tc>
          <w:tcPr>
            <w:tcW w:w="371" w:type="pct"/>
            <w:vAlign w:val="center"/>
          </w:tcPr>
          <w:p w14:paraId="13235460" w14:textId="77777777" w:rsidR="00137E3A" w:rsidRPr="005F1669" w:rsidRDefault="00137E3A" w:rsidP="004D0C66">
            <w:pPr>
              <w:spacing w:before="0" w:after="0" w:line="240" w:lineRule="auto"/>
              <w:rPr>
                <w:rFonts w:asciiTheme="minorHAnsi" w:hAnsiTheme="minorHAnsi" w:cstheme="minorHAnsi"/>
                <w:color w:val="FF0000"/>
                <w:sz w:val="16"/>
                <w:szCs w:val="16"/>
              </w:rPr>
            </w:pPr>
          </w:p>
        </w:tc>
        <w:tc>
          <w:tcPr>
            <w:tcW w:w="2085" w:type="pct"/>
          </w:tcPr>
          <w:p w14:paraId="4D68A404" w14:textId="77777777" w:rsidR="00137E3A" w:rsidRPr="005F1669" w:rsidRDefault="00137E3A" w:rsidP="004D0C66">
            <w:pPr>
              <w:spacing w:before="0" w:after="0" w:line="240" w:lineRule="auto"/>
              <w:rPr>
                <w:rFonts w:asciiTheme="minorHAnsi" w:hAnsiTheme="minorHAnsi" w:cstheme="minorHAnsi"/>
                <w:color w:val="FF0000"/>
                <w:sz w:val="16"/>
                <w:szCs w:val="16"/>
              </w:rPr>
            </w:pPr>
          </w:p>
        </w:tc>
      </w:tr>
      <w:tr w:rsidR="00B8056D" w14:paraId="28210EC7" w14:textId="77777777" w:rsidTr="004D0C66">
        <w:trPr>
          <w:cantSplit/>
        </w:trPr>
        <w:tc>
          <w:tcPr>
            <w:tcW w:w="177" w:type="pct"/>
            <w:shd w:val="clear" w:color="auto" w:fill="BFBFBF" w:themeFill="background1" w:themeFillShade="BF"/>
            <w:vAlign w:val="center"/>
          </w:tcPr>
          <w:p w14:paraId="538B8B6F" w14:textId="77777777" w:rsidR="00137E3A" w:rsidRPr="005F1669" w:rsidRDefault="00137E3A" w:rsidP="004D0C66">
            <w:pPr>
              <w:spacing w:before="0" w:after="0" w:line="240" w:lineRule="auto"/>
              <w:rPr>
                <w:rFonts w:asciiTheme="minorHAnsi" w:hAnsiTheme="minorHAnsi" w:cstheme="minorHAnsi"/>
                <w:b/>
                <w:sz w:val="16"/>
                <w:szCs w:val="16"/>
              </w:rPr>
            </w:pPr>
          </w:p>
        </w:tc>
        <w:tc>
          <w:tcPr>
            <w:tcW w:w="4823" w:type="pct"/>
            <w:gridSpan w:val="4"/>
            <w:shd w:val="clear" w:color="auto" w:fill="BFBFBF" w:themeFill="background1" w:themeFillShade="BF"/>
            <w:vAlign w:val="center"/>
          </w:tcPr>
          <w:p w14:paraId="2B70F984" w14:textId="77777777" w:rsidR="00137E3A" w:rsidRPr="005F1669" w:rsidRDefault="00000000" w:rsidP="004D0C66">
            <w:pPr>
              <w:spacing w:before="0" w:after="0" w:line="240" w:lineRule="auto"/>
              <w:rPr>
                <w:rFonts w:asciiTheme="minorHAnsi" w:hAnsiTheme="minorHAnsi" w:cstheme="minorHAnsi"/>
                <w:b/>
                <w:sz w:val="16"/>
                <w:szCs w:val="16"/>
              </w:rPr>
            </w:pPr>
            <w:r w:rsidRPr="005F1669">
              <w:rPr>
                <w:rFonts w:asciiTheme="minorHAnsi" w:hAnsiTheme="minorHAnsi" w:cstheme="minorHAnsi"/>
                <w:b/>
                <w:sz w:val="16"/>
                <w:szCs w:val="16"/>
              </w:rPr>
              <w:t>Derivation of health-based guideline values</w:t>
            </w:r>
          </w:p>
        </w:tc>
      </w:tr>
      <w:tr w:rsidR="00B8056D" w14:paraId="16F72BF4" w14:textId="77777777" w:rsidTr="004D0C66">
        <w:trPr>
          <w:cantSplit/>
        </w:trPr>
        <w:tc>
          <w:tcPr>
            <w:tcW w:w="177" w:type="pct"/>
            <w:shd w:val="clear" w:color="auto" w:fill="92D050"/>
            <w:vAlign w:val="center"/>
          </w:tcPr>
          <w:p w14:paraId="1740A942"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26AA0EF6"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 xml:space="preserve">Is there justification for the choice of uncertainty and safety factors? </w:t>
            </w:r>
          </w:p>
        </w:tc>
        <w:tc>
          <w:tcPr>
            <w:tcW w:w="371" w:type="pct"/>
            <w:vAlign w:val="center"/>
          </w:tcPr>
          <w:p w14:paraId="650CBFDE"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352992F2"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7DEA2170" w14:textId="77777777" w:rsidTr="004D0C66">
        <w:trPr>
          <w:cantSplit/>
        </w:trPr>
        <w:tc>
          <w:tcPr>
            <w:tcW w:w="177" w:type="pct"/>
            <w:shd w:val="clear" w:color="auto" w:fill="92D050"/>
            <w:vAlign w:val="center"/>
          </w:tcPr>
          <w:p w14:paraId="235DE18C"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63A26A49"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 xml:space="preserve">Are the parameter value assumptions documented and explained?  </w:t>
            </w:r>
          </w:p>
        </w:tc>
        <w:tc>
          <w:tcPr>
            <w:tcW w:w="371" w:type="pct"/>
            <w:vAlign w:val="center"/>
          </w:tcPr>
          <w:p w14:paraId="68D455B9"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34E986EE"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0ADE949F" w14:textId="77777777" w:rsidTr="004D0C66">
        <w:trPr>
          <w:cantSplit/>
        </w:trPr>
        <w:tc>
          <w:tcPr>
            <w:tcW w:w="177" w:type="pct"/>
            <w:shd w:val="clear" w:color="auto" w:fill="92D050"/>
            <w:vAlign w:val="center"/>
          </w:tcPr>
          <w:p w14:paraId="1A11C2BF"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3668D302"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Are the mathematical workings/algorithms clearly documented and explained?</w:t>
            </w:r>
          </w:p>
        </w:tc>
        <w:tc>
          <w:tcPr>
            <w:tcW w:w="371" w:type="pct"/>
            <w:vAlign w:val="center"/>
          </w:tcPr>
          <w:p w14:paraId="6E73C15A"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69CD7A6D"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24CAF1BE" w14:textId="77777777" w:rsidTr="004D0C66">
        <w:trPr>
          <w:cantSplit/>
        </w:trPr>
        <w:tc>
          <w:tcPr>
            <w:tcW w:w="177" w:type="pct"/>
            <w:shd w:val="clear" w:color="auto" w:fill="92D050"/>
            <w:vAlign w:val="center"/>
          </w:tcPr>
          <w:p w14:paraId="17F85641"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2D11C1D3"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Does the organisation take into consideration non-health related matters to account for feasibility of implementing the guideline values (e.g. measurement attainability)?</w:t>
            </w:r>
          </w:p>
        </w:tc>
        <w:tc>
          <w:tcPr>
            <w:tcW w:w="371" w:type="pct"/>
            <w:vAlign w:val="center"/>
          </w:tcPr>
          <w:p w14:paraId="1D4576B3"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0CE7699A"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249CB380" w14:textId="77777777" w:rsidTr="004D0C66">
        <w:trPr>
          <w:cantSplit/>
        </w:trPr>
        <w:tc>
          <w:tcPr>
            <w:tcW w:w="177" w:type="pct"/>
            <w:shd w:val="clear" w:color="auto" w:fill="FFFF00"/>
            <w:vAlign w:val="center"/>
          </w:tcPr>
          <w:p w14:paraId="18A8D3BA"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1FCF47E9"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 xml:space="preserve">Is there documentation directing use of mechanistic, mode of action, or key events in adverse outcome pathways in deriving health-based guideline values? </w:t>
            </w:r>
          </w:p>
        </w:tc>
        <w:tc>
          <w:tcPr>
            <w:tcW w:w="371" w:type="pct"/>
            <w:vAlign w:val="center"/>
          </w:tcPr>
          <w:p w14:paraId="6E06781A"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093A8212"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1672FC63" w14:textId="77777777" w:rsidTr="004D0C66">
        <w:trPr>
          <w:cantSplit/>
        </w:trPr>
        <w:tc>
          <w:tcPr>
            <w:tcW w:w="177" w:type="pct"/>
            <w:shd w:val="clear" w:color="auto" w:fill="FFFF00"/>
            <w:vAlign w:val="center"/>
          </w:tcPr>
          <w:p w14:paraId="2A9EE980"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2D70AF97"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What processes are used when expert judgement is required and applied? Is the process documented and published?</w:t>
            </w:r>
          </w:p>
        </w:tc>
        <w:tc>
          <w:tcPr>
            <w:tcW w:w="371" w:type="pct"/>
            <w:vAlign w:val="center"/>
          </w:tcPr>
          <w:p w14:paraId="570CF065" w14:textId="77777777" w:rsidR="00137E3A" w:rsidRPr="005F1669" w:rsidRDefault="00137E3A" w:rsidP="004D0C66">
            <w:pPr>
              <w:spacing w:before="0" w:after="0" w:line="240" w:lineRule="auto"/>
              <w:rPr>
                <w:rFonts w:asciiTheme="minorHAnsi" w:hAnsiTheme="minorHAnsi" w:cstheme="minorHAnsi"/>
                <w:color w:val="FF0000"/>
                <w:sz w:val="16"/>
                <w:szCs w:val="16"/>
              </w:rPr>
            </w:pPr>
          </w:p>
        </w:tc>
        <w:tc>
          <w:tcPr>
            <w:tcW w:w="2085" w:type="pct"/>
          </w:tcPr>
          <w:p w14:paraId="266F49E7" w14:textId="77777777" w:rsidR="00137E3A" w:rsidRPr="005F1669" w:rsidRDefault="00137E3A" w:rsidP="004D0C66">
            <w:pPr>
              <w:spacing w:before="0" w:after="0" w:line="240" w:lineRule="auto"/>
              <w:rPr>
                <w:rFonts w:asciiTheme="minorHAnsi" w:hAnsiTheme="minorHAnsi" w:cstheme="minorHAnsi"/>
                <w:color w:val="FF0000"/>
                <w:sz w:val="16"/>
                <w:szCs w:val="16"/>
              </w:rPr>
            </w:pPr>
          </w:p>
        </w:tc>
      </w:tr>
      <w:tr w:rsidR="00B8056D" w14:paraId="3B4B1E39" w14:textId="77777777" w:rsidTr="004D0C66">
        <w:trPr>
          <w:cantSplit/>
        </w:trPr>
        <w:tc>
          <w:tcPr>
            <w:tcW w:w="177" w:type="pct"/>
            <w:shd w:val="clear" w:color="auto" w:fill="92CDDC" w:themeFill="accent5" w:themeFillTint="99"/>
            <w:vAlign w:val="center"/>
          </w:tcPr>
          <w:p w14:paraId="544910CB"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121629BE"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Is dose response modelling (e.g. BMDL) routinely used?</w:t>
            </w:r>
          </w:p>
        </w:tc>
        <w:tc>
          <w:tcPr>
            <w:tcW w:w="371" w:type="pct"/>
            <w:vAlign w:val="center"/>
          </w:tcPr>
          <w:p w14:paraId="774C2A5F"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4002823C"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45B4E544" w14:textId="77777777" w:rsidTr="004D0C66">
        <w:trPr>
          <w:cantSplit/>
        </w:trPr>
        <w:tc>
          <w:tcPr>
            <w:tcW w:w="177" w:type="pct"/>
            <w:shd w:val="clear" w:color="auto" w:fill="92D050"/>
            <w:vAlign w:val="center"/>
          </w:tcPr>
          <w:p w14:paraId="4BD35629"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059D3A7D"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What is the organisation’s policy for dealing with substances for which a non-threshold mode of action may be applicable in humans? Has the policy been articulated and recorded?</w:t>
            </w:r>
          </w:p>
        </w:tc>
        <w:tc>
          <w:tcPr>
            <w:tcW w:w="371" w:type="pct"/>
            <w:vAlign w:val="center"/>
          </w:tcPr>
          <w:p w14:paraId="7BD98DD8"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64239FC3" w14:textId="77777777" w:rsidR="00137E3A" w:rsidRPr="005F1669" w:rsidRDefault="00137E3A" w:rsidP="004D0C66">
            <w:pPr>
              <w:spacing w:before="0" w:after="0" w:line="240" w:lineRule="auto"/>
              <w:rPr>
                <w:rFonts w:asciiTheme="minorHAnsi" w:hAnsiTheme="minorHAnsi" w:cstheme="minorHAnsi"/>
                <w:sz w:val="16"/>
                <w:szCs w:val="16"/>
              </w:rPr>
            </w:pPr>
          </w:p>
        </w:tc>
      </w:tr>
      <w:tr w:rsidR="00B8056D" w14:paraId="700BEBB4" w14:textId="77777777" w:rsidTr="004D0C66">
        <w:trPr>
          <w:cantSplit/>
        </w:trPr>
        <w:tc>
          <w:tcPr>
            <w:tcW w:w="177" w:type="pct"/>
            <w:shd w:val="clear" w:color="auto" w:fill="92D050"/>
            <w:vAlign w:val="center"/>
          </w:tcPr>
          <w:p w14:paraId="47CC2AFC" w14:textId="77777777" w:rsidR="00137E3A" w:rsidRPr="005F1669" w:rsidRDefault="00137E3A" w:rsidP="004D0C66">
            <w:pPr>
              <w:spacing w:before="0" w:after="0" w:line="240" w:lineRule="auto"/>
              <w:rPr>
                <w:rFonts w:asciiTheme="minorHAnsi" w:hAnsiTheme="minorHAnsi" w:cstheme="minorHAnsi"/>
                <w:b/>
                <w:sz w:val="16"/>
                <w:szCs w:val="16"/>
              </w:rPr>
            </w:pPr>
          </w:p>
        </w:tc>
        <w:tc>
          <w:tcPr>
            <w:tcW w:w="2367" w:type="pct"/>
            <w:gridSpan w:val="2"/>
            <w:vAlign w:val="center"/>
          </w:tcPr>
          <w:p w14:paraId="7E99D1BF" w14:textId="77777777" w:rsidR="00137E3A" w:rsidRPr="005F1669" w:rsidRDefault="00000000" w:rsidP="004D0C66">
            <w:pPr>
              <w:spacing w:before="0" w:after="0" w:line="240" w:lineRule="auto"/>
              <w:rPr>
                <w:rFonts w:asciiTheme="minorHAnsi" w:hAnsiTheme="minorHAnsi" w:cstheme="minorHAnsi"/>
                <w:sz w:val="16"/>
                <w:szCs w:val="16"/>
              </w:rPr>
            </w:pPr>
            <w:r w:rsidRPr="005F1669">
              <w:rPr>
                <w:rFonts w:asciiTheme="minorHAnsi" w:hAnsiTheme="minorHAnsi" w:cstheme="minorHAnsi"/>
                <w:sz w:val="16"/>
                <w:szCs w:val="16"/>
              </w:rPr>
              <w:t>If applicable: For carcinogens, what is the level of cancer risk used by the organisation to set the health-based guideline value?</w:t>
            </w:r>
          </w:p>
        </w:tc>
        <w:tc>
          <w:tcPr>
            <w:tcW w:w="371" w:type="pct"/>
            <w:vAlign w:val="center"/>
          </w:tcPr>
          <w:p w14:paraId="6E10822C" w14:textId="77777777" w:rsidR="00137E3A" w:rsidRPr="005F1669" w:rsidRDefault="00137E3A" w:rsidP="004D0C66">
            <w:pPr>
              <w:spacing w:before="0" w:after="0" w:line="240" w:lineRule="auto"/>
              <w:rPr>
                <w:rFonts w:asciiTheme="minorHAnsi" w:hAnsiTheme="minorHAnsi" w:cstheme="minorHAnsi"/>
                <w:sz w:val="16"/>
                <w:szCs w:val="16"/>
              </w:rPr>
            </w:pPr>
          </w:p>
        </w:tc>
        <w:tc>
          <w:tcPr>
            <w:tcW w:w="2085" w:type="pct"/>
          </w:tcPr>
          <w:p w14:paraId="0A5EC082" w14:textId="77777777" w:rsidR="00137E3A" w:rsidRPr="005F1669" w:rsidRDefault="00137E3A" w:rsidP="004D0C66">
            <w:pPr>
              <w:spacing w:before="0" w:after="0" w:line="240" w:lineRule="auto"/>
              <w:rPr>
                <w:rFonts w:asciiTheme="minorHAnsi" w:hAnsiTheme="minorHAnsi" w:cstheme="minorHAnsi"/>
                <w:sz w:val="16"/>
                <w:szCs w:val="16"/>
              </w:rPr>
            </w:pPr>
          </w:p>
        </w:tc>
      </w:tr>
    </w:tbl>
    <w:p w14:paraId="145E463D" w14:textId="77777777" w:rsidR="00137E3A" w:rsidRPr="005F1669" w:rsidRDefault="00137E3A" w:rsidP="00137E3A"/>
    <w:p w14:paraId="7FB950B9" w14:textId="77777777" w:rsidR="00137E3A" w:rsidRPr="005F1669" w:rsidRDefault="00137E3A" w:rsidP="00137E3A">
      <w:pPr>
        <w:rPr>
          <w:i/>
          <w:iCs/>
        </w:rPr>
      </w:pPr>
    </w:p>
    <w:p w14:paraId="035ABCC0" w14:textId="77777777" w:rsidR="00137E3A" w:rsidRPr="005F1669" w:rsidRDefault="00137E3A" w:rsidP="00137E3A">
      <w:pPr>
        <w:rPr>
          <w:i/>
          <w:iCs/>
        </w:rPr>
        <w:sectPr w:rsidR="00137E3A" w:rsidRPr="005F1669" w:rsidSect="004D0C66">
          <w:headerReference w:type="default" r:id="rId55"/>
          <w:pgSz w:w="16838" w:h="11906" w:orient="landscape"/>
          <w:pgMar w:top="1701" w:right="1588" w:bottom="1418" w:left="1418" w:header="680" w:footer="709" w:gutter="0"/>
          <w:cols w:space="708"/>
          <w:docGrid w:linePitch="360"/>
        </w:sectPr>
      </w:pPr>
    </w:p>
    <w:bookmarkEnd w:id="265"/>
    <w:p w14:paraId="4B07C8D2" w14:textId="77777777" w:rsidR="00686C96" w:rsidRPr="005F1669" w:rsidRDefault="00000000" w:rsidP="00FD4DDA">
      <w:pPr>
        <w:rPr>
          <w:i/>
          <w:iCs/>
        </w:rPr>
      </w:pPr>
      <w:r w:rsidRPr="005F1669">
        <w:rPr>
          <w:i/>
          <w:iCs/>
        </w:rPr>
        <w:lastRenderedPageBreak/>
        <w:t>This page left intentionally blank</w:t>
      </w:r>
    </w:p>
    <w:sectPr w:rsidR="00686C96" w:rsidRPr="005F1669" w:rsidSect="003E4352">
      <w:headerReference w:type="default" r:id="rId56"/>
      <w:pgSz w:w="11906" w:h="16838"/>
      <w:pgMar w:top="1588" w:right="1418" w:bottom="1418" w:left="2835"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958B4" w14:textId="77777777" w:rsidR="00DD0CBB" w:rsidRDefault="00DD0CBB">
      <w:pPr>
        <w:spacing w:before="0" w:after="0" w:line="240" w:lineRule="auto"/>
      </w:pPr>
      <w:r>
        <w:separator/>
      </w:r>
    </w:p>
  </w:endnote>
  <w:endnote w:type="continuationSeparator" w:id="0">
    <w:p w14:paraId="6B3B6609" w14:textId="77777777" w:rsidR="00DD0CBB" w:rsidRDefault="00DD0C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 Plus Normal">
    <w:altName w:val="Cambria"/>
    <w:panose1 w:val="00000000000000000000"/>
    <w:charset w:val="00"/>
    <w:family w:val="roman"/>
    <w:notTrueType/>
    <w:pitch w:val="default"/>
    <w:sig w:usb0="00000003" w:usb1="00000000" w:usb2="00000000" w:usb3="00000000" w:csb0="00000001" w:csb1="00000000"/>
  </w:font>
  <w:font w:name="Script">
    <w:altName w:val="Calibri"/>
    <w:panose1 w:val="00000000000000000000"/>
    <w:charset w:val="FF"/>
    <w:family w:val="script"/>
    <w:notTrueType/>
    <w:pitch w:val="variable"/>
    <w:sig w:usb0="00000003"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DD74" w14:textId="6B59AE41" w:rsidR="00B32CE1" w:rsidRDefault="00B32CE1">
    <w:pPr>
      <w:pStyle w:val="Footer"/>
    </w:pPr>
    <w:r>
      <w:rPr>
        <w:noProof/>
      </w:rPr>
      <mc:AlternateContent>
        <mc:Choice Requires="wps">
          <w:drawing>
            <wp:anchor distT="0" distB="0" distL="0" distR="0" simplePos="0" relativeHeight="251671552" behindDoc="0" locked="0" layoutInCell="1" allowOverlap="1" wp14:anchorId="6A7EF72F" wp14:editId="1B4353D7">
              <wp:simplePos x="635" y="635"/>
              <wp:positionH relativeFrom="page">
                <wp:align>left</wp:align>
              </wp:positionH>
              <wp:positionV relativeFrom="page">
                <wp:align>bottom</wp:align>
              </wp:positionV>
              <wp:extent cx="772795" cy="452755"/>
              <wp:effectExtent l="0" t="0" r="8255" b="0"/>
              <wp:wrapNone/>
              <wp:docPr id="8762402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6ED05FCE" w14:textId="4AF84EEE"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7EF72F" id="_x0000_t202" coordsize="21600,21600" o:spt="202" path="m,l,21600r21600,l21600,xe">
              <v:stroke joinstyle="miter"/>
              <v:path gradientshapeok="t" o:connecttype="rect"/>
            </v:shapetype>
            <v:shape id="Text Box 9" o:spid="_x0000_s1041" type="#_x0000_t202" alt="OFFICIAL" style="position:absolute;margin-left:0;margin-top:0;width:60.85pt;height:35.65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" filled="f" stroked="f">
              <v:fill o:detectmouseclick="t"/>
              <v:textbox style="mso-fit-shape-to-text:t" inset="20pt,0,0,15pt">
                <w:txbxContent>
                  <w:p w14:paraId="6ED05FCE" w14:textId="4AF84EEE"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32C" w14:textId="77777777" w:rsidR="00B32CE1" w:rsidRDefault="00B32CE1" w:rsidP="005F5718">
    <w:pPr>
      <w:pStyle w:val="Footer"/>
      <w:ind w:right="360"/>
    </w:pPr>
    <w:r>
      <w:rPr>
        <w:noProof/>
      </w:rPr>
      <mc:AlternateContent>
        <mc:Choice Requires="wps">
          <w:drawing>
            <wp:anchor distT="0" distB="0" distL="0" distR="0" simplePos="0" relativeHeight="251672576" behindDoc="0" locked="0" layoutInCell="1" allowOverlap="1" wp14:anchorId="03997656" wp14:editId="408F7D99">
              <wp:simplePos x="1800860" y="9248775"/>
              <wp:positionH relativeFrom="page">
                <wp:align>left</wp:align>
              </wp:positionH>
              <wp:positionV relativeFrom="page">
                <wp:align>bottom</wp:align>
              </wp:positionV>
              <wp:extent cx="772795" cy="452755"/>
              <wp:effectExtent l="0" t="0" r="8255" b="0"/>
              <wp:wrapNone/>
              <wp:docPr id="182528851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6E7C01D7" w14:textId="265F782A"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997656" id="_x0000_t202" coordsize="21600,21600" o:spt="202" path="m,l,21600r21600,l21600,xe">
              <v:stroke joinstyle="miter"/>
              <v:path gradientshapeok="t" o:connecttype="rect"/>
            </v:shapetype>
            <v:shape id="Text Box 10" o:spid="_x0000_s1042" type="#_x0000_t202" alt="OFFICIAL" style="position:absolute;margin-left:0;margin-top:0;width:60.85pt;height:35.65pt;z-index:251672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" filled="f" stroked="f">
              <v:fill o:detectmouseclick="t"/>
              <v:textbox style="mso-fit-shape-to-text:t" inset="20pt,0,0,15pt">
                <w:txbxContent>
                  <w:p w14:paraId="6E7C01D7" w14:textId="265F782A"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p>
  <w:sdt>
    <w:sdtPr>
      <w:id w:val="437034243"/>
      <w:docPartObj>
        <w:docPartGallery w:val="Page Numbers (Bottom of Page)"/>
        <w:docPartUnique/>
      </w:docPartObj>
    </w:sdtPr>
    <w:sdtEndPr>
      <w:rPr>
        <w:noProof/>
      </w:rPr>
    </w:sdtEndPr>
    <w:sdtContent>
      <w:p w14:paraId="26EF0DB4" w14:textId="37919BD4" w:rsidR="00021B72" w:rsidRPr="0069013B" w:rsidRDefault="00000000" w:rsidP="005F5718">
        <w:pPr>
          <w:pStyle w:val="Footer"/>
          <w:ind w:right="360"/>
          <w:rPr>
            <w:b/>
          </w:rPr>
        </w:pPr>
        <w:r>
          <w:br/>
        </w:r>
        <w:r>
          <w:rPr>
            <w:b/>
          </w:rPr>
          <w:t>DRAFT</w:t>
        </w:r>
        <w:r w:rsidRPr="0069013B">
          <w:rPr>
            <w:b/>
          </w:rPr>
          <w:t xml:space="preserve"> </w:t>
        </w:r>
        <w:r>
          <w:rPr>
            <w:b/>
          </w:rPr>
          <w:t>Research Protocols for Narrative Reviews in support of NHMRC Recreational Water Quality Guidelines: Chemical Hazards</w:t>
        </w:r>
      </w:p>
      <w:p w14:paraId="3BED736E" w14:textId="77777777" w:rsidR="00021B72" w:rsidRPr="0069013B" w:rsidRDefault="00000000" w:rsidP="005F5718">
        <w:pPr>
          <w:pStyle w:val="Footer"/>
          <w:ind w:right="360"/>
        </w:pPr>
        <w:proofErr w:type="spellStart"/>
        <w:r w:rsidRPr="0069013B">
          <w:t>Ecos</w:t>
        </w:r>
        <w:proofErr w:type="spellEnd"/>
        <w:r w:rsidRPr="0069013B">
          <w:t xml:space="preserve"> Environmental Consulting Pty Ltd </w:t>
        </w:r>
      </w:p>
      <w:p w14:paraId="1F720FEA" w14:textId="77777777" w:rsidR="00021B72" w:rsidRDefault="00000000">
        <w:pPr>
          <w:pStyle w:val="Footer"/>
        </w:pPr>
        <w:r w:rsidRPr="0069013B">
          <w:t>13</w:t>
        </w:r>
        <w:r>
          <w:t>44</w:t>
        </w:r>
        <w:r w:rsidRPr="0069013B">
          <w:t>-20</w:t>
        </w:r>
        <w:r>
          <w:t>20</w:t>
        </w:r>
        <w:r w:rsidRPr="0069013B">
          <w:tab/>
        </w:r>
        <w:r w:rsidRPr="0069013B">
          <w:tab/>
        </w:r>
        <w:r w:rsidRPr="0069013B">
          <w:fldChar w:fldCharType="begin"/>
        </w:r>
        <w:r w:rsidRPr="0069013B">
          <w:instrText xml:space="preserve"> PAGE   \* MERGEFORMAT </w:instrText>
        </w:r>
        <w:r w:rsidRPr="0069013B">
          <w:fldChar w:fldCharType="separate"/>
        </w:r>
        <w:r>
          <w:rPr>
            <w:noProof/>
          </w:rPr>
          <w:t>22</w:t>
        </w:r>
        <w:r w:rsidRPr="0069013B">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DE93" w14:textId="6D2B5890" w:rsidR="00B32CE1" w:rsidRDefault="00B32CE1">
    <w:pPr>
      <w:pStyle w:val="Footer"/>
    </w:pPr>
    <w:r>
      <w:rPr>
        <w:noProof/>
      </w:rPr>
      <mc:AlternateContent>
        <mc:Choice Requires="wps">
          <w:drawing>
            <wp:anchor distT="0" distB="0" distL="0" distR="0" simplePos="0" relativeHeight="251670528" behindDoc="0" locked="0" layoutInCell="1" allowOverlap="1" wp14:anchorId="32F18732" wp14:editId="066DA3B2">
              <wp:simplePos x="1796995" y="10066351"/>
              <wp:positionH relativeFrom="page">
                <wp:align>left</wp:align>
              </wp:positionH>
              <wp:positionV relativeFrom="page">
                <wp:align>bottom</wp:align>
              </wp:positionV>
              <wp:extent cx="772795" cy="452755"/>
              <wp:effectExtent l="0" t="0" r="8255" b="0"/>
              <wp:wrapNone/>
              <wp:docPr id="11625815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214DDBEF" w14:textId="42FB2715"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F18732" id="_x0000_t202" coordsize="21600,21600" o:spt="202" path="m,l,21600r21600,l21600,xe">
              <v:stroke joinstyle="miter"/>
              <v:path gradientshapeok="t" o:connecttype="rect"/>
            </v:shapetype>
            <v:shape id="Text Box 8" o:spid="_x0000_s1044" type="#_x0000_t202" alt="OFFICIAL" style="position:absolute;margin-left:0;margin-top:0;width:60.85pt;height:35.65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" filled="f" stroked="f">
              <v:fill o:detectmouseclick="t"/>
              <v:textbox style="mso-fit-shape-to-text:t" inset="20pt,0,0,15pt">
                <w:txbxContent>
                  <w:p w14:paraId="214DDBEF" w14:textId="42FB2715"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90540" w14:textId="77777777" w:rsidR="00DD0CBB" w:rsidRDefault="00DD0CBB">
      <w:r>
        <w:separator/>
      </w:r>
    </w:p>
  </w:footnote>
  <w:footnote w:type="continuationSeparator" w:id="0">
    <w:p w14:paraId="45FC2A42" w14:textId="77777777" w:rsidR="00DD0CBB" w:rsidRDefault="00DD0CBB">
      <w:r>
        <w:continuationSeparator/>
      </w:r>
    </w:p>
  </w:footnote>
  <w:footnote w:id="1">
    <w:p w14:paraId="46CE990B" w14:textId="77777777" w:rsidR="00021B72" w:rsidRPr="00EC374D" w:rsidRDefault="00000000">
      <w:pPr>
        <w:pStyle w:val="FootnoteText"/>
        <w:rPr>
          <w:lang w:val="en-AU"/>
        </w:rPr>
      </w:pPr>
      <w:r>
        <w:rPr>
          <w:rStyle w:val="FootnoteReference"/>
        </w:rPr>
        <w:footnoteRef/>
      </w:r>
      <w:r>
        <w:t xml:space="preserve"> </w:t>
      </w:r>
      <w:r w:rsidRPr="00EC374D">
        <w:rPr>
          <w:rFonts w:asciiTheme="minorHAnsi" w:hAnsiTheme="minorHAnsi" w:cstheme="minorHAnsi"/>
          <w:sz w:val="18"/>
          <w:szCs w:val="18"/>
          <w:lang w:val="en-AU"/>
        </w:rPr>
        <w:t>For further information on each CASP checklist see https://casp-uk.net/casp-tools-checklists/</w:t>
      </w:r>
    </w:p>
  </w:footnote>
  <w:footnote w:id="2">
    <w:p w14:paraId="7ED2210B" w14:textId="62B449FC" w:rsidR="00021B72" w:rsidRPr="00375512" w:rsidRDefault="00000000" w:rsidP="0079439A">
      <w:pPr>
        <w:pStyle w:val="FootnoteText"/>
        <w:rPr>
          <w:lang w:val="en-AU"/>
        </w:rPr>
      </w:pPr>
      <w:r>
        <w:rPr>
          <w:rStyle w:val="FootnoteReference"/>
        </w:rPr>
        <w:footnoteRef/>
      </w:r>
      <w:r>
        <w:t xml:space="preserve"> </w:t>
      </w:r>
      <w:r w:rsidRPr="00335B43">
        <w:rPr>
          <w:rFonts w:asciiTheme="minorHAnsi" w:hAnsiTheme="minorHAnsi"/>
          <w:i/>
          <w:iCs/>
          <w:sz w:val="18"/>
          <w:szCs w:val="18"/>
          <w:lang w:val="en-AU"/>
        </w:rPr>
        <w:t>Are exposures to the hazards outlined in the PECO Table below likely to give rise to any significant human health risks given that chemical concentrations in recreational waters are generally 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D4EB" w14:textId="0CE16B42" w:rsidR="00B32CE1" w:rsidRDefault="00B32CE1">
    <w:pPr>
      <w:pStyle w:val="Header"/>
    </w:pPr>
    <w:r>
      <w:rPr>
        <w:noProof/>
      </w:rPr>
      <mc:AlternateContent>
        <mc:Choice Requires="wps">
          <w:drawing>
            <wp:anchor distT="0" distB="0" distL="0" distR="0" simplePos="0" relativeHeight="251664384" behindDoc="0" locked="0" layoutInCell="1" allowOverlap="1" wp14:anchorId="3EDC6F8F" wp14:editId="13EC0001">
              <wp:simplePos x="635" y="635"/>
              <wp:positionH relativeFrom="page">
                <wp:align>left</wp:align>
              </wp:positionH>
              <wp:positionV relativeFrom="page">
                <wp:align>top</wp:align>
              </wp:positionV>
              <wp:extent cx="772795" cy="452755"/>
              <wp:effectExtent l="0" t="0" r="8255" b="4445"/>
              <wp:wrapNone/>
              <wp:docPr id="7747959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2F355936" w14:textId="2CAC4974"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DC6F8F" id="_x0000_t202" coordsize="21600,21600" o:spt="202" path="m,l,21600r21600,l21600,xe">
              <v:stroke joinstyle="miter"/>
              <v:path gradientshapeok="t" o:connecttype="rect"/>
            </v:shapetype>
            <v:shape id="Text Box 2" o:spid="_x0000_s1039" type="#_x0000_t202" alt="OFFICIAL" style="position:absolute;margin-left:0;margin-top:0;width:60.85pt;height:35.6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" filled="f" stroked="f">
              <v:fill o:detectmouseclick="t"/>
              <v:textbox style="mso-fit-shape-to-text:t" inset="20pt,15pt,0,0">
                <w:txbxContent>
                  <w:p w14:paraId="2F355936" w14:textId="2CAC4974"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12EA" w14:textId="369387B4" w:rsidR="00021B72" w:rsidRDefault="00B32CE1">
    <w:pPr>
      <w:pStyle w:val="Header"/>
    </w:pPr>
    <w:r>
      <w:rPr>
        <w:noProof/>
      </w:rPr>
      <mc:AlternateContent>
        <mc:Choice Requires="wps">
          <w:drawing>
            <wp:anchor distT="0" distB="0" distL="0" distR="0" simplePos="0" relativeHeight="251665408" behindDoc="0" locked="0" layoutInCell="1" allowOverlap="1" wp14:anchorId="54C9C73A" wp14:editId="5ED5B526">
              <wp:simplePos x="1800860" y="432435"/>
              <wp:positionH relativeFrom="page">
                <wp:align>left</wp:align>
              </wp:positionH>
              <wp:positionV relativeFrom="page">
                <wp:align>top</wp:align>
              </wp:positionV>
              <wp:extent cx="772795" cy="452755"/>
              <wp:effectExtent l="0" t="0" r="8255" b="4445"/>
              <wp:wrapNone/>
              <wp:docPr id="32596878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2DD97C81" w14:textId="0B8A3396"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C9C73A" id="_x0000_t202" coordsize="21600,21600" o:spt="202" path="m,l,21600r21600,l21600,xe">
              <v:stroke joinstyle="miter"/>
              <v:path gradientshapeok="t" o:connecttype="rect"/>
            </v:shapetype>
            <v:shape id="Text Box 3" o:spid="_x0000_s1040" type="#_x0000_t202" alt="OFFICIAL" style="position:absolute;margin-left:0;margin-top:0;width:60.85pt;height:35.65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" filled="f" stroked="f">
              <v:fill o:detectmouseclick="t"/>
              <v:textbox style="mso-fit-shape-to-text:t" inset="20pt,15pt,0,0">
                <w:txbxContent>
                  <w:p w14:paraId="2DD97C81" w14:textId="0B8A3396"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59264" behindDoc="0" locked="0" layoutInCell="1" allowOverlap="1" wp14:anchorId="00055402" wp14:editId="6774889F">
          <wp:simplePos x="0" y="0"/>
          <wp:positionH relativeFrom="column">
            <wp:posOffset>-111973</wp:posOffset>
          </wp:positionH>
          <wp:positionV relativeFrom="paragraph">
            <wp:posOffset>-316230</wp:posOffset>
          </wp:positionV>
          <wp:extent cx="5829300" cy="868680"/>
          <wp:effectExtent l="0" t="0" r="0" b="7620"/>
          <wp:wrapNone/>
          <wp:docPr id="45" name="Picture 45"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3F56" w14:textId="16A0353D" w:rsidR="00B32CE1" w:rsidRDefault="00B32CE1">
    <w:pPr>
      <w:pStyle w:val="Header"/>
    </w:pPr>
    <w:r>
      <w:rPr>
        <w:noProof/>
      </w:rPr>
      <mc:AlternateContent>
        <mc:Choice Requires="wps">
          <w:drawing>
            <wp:anchor distT="0" distB="0" distL="0" distR="0" simplePos="0" relativeHeight="251663360" behindDoc="0" locked="0" layoutInCell="1" allowOverlap="1" wp14:anchorId="1B272214" wp14:editId="5F7057F1">
              <wp:simplePos x="1796995" y="429370"/>
              <wp:positionH relativeFrom="page">
                <wp:align>left</wp:align>
              </wp:positionH>
              <wp:positionV relativeFrom="page">
                <wp:align>top</wp:align>
              </wp:positionV>
              <wp:extent cx="772795" cy="452755"/>
              <wp:effectExtent l="0" t="0" r="8255" b="4445"/>
              <wp:wrapNone/>
              <wp:docPr id="7868877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7B188854" w14:textId="77330143"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272214" id="_x0000_t202" coordsize="21600,21600" o:spt="202" path="m,l,21600r21600,l21600,xe">
              <v:stroke joinstyle="miter"/>
              <v:path gradientshapeok="t" o:connecttype="rect"/>
            </v:shapetype>
            <v:shape id="Text Box 1" o:spid="_x0000_s1043" type="#_x0000_t202" alt="OFFICIAL" style="position:absolute;margin-left:0;margin-top:0;width:60.85pt;height:35.6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" filled="f" stroked="f">
              <v:fill o:detectmouseclick="t"/>
              <v:textbox style="mso-fit-shape-to-text:t" inset="20pt,15pt,0,0">
                <w:txbxContent>
                  <w:p w14:paraId="7B188854" w14:textId="77330143"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45DA3" w14:textId="7B9C48D5" w:rsidR="00021B72" w:rsidRDefault="00B32CE1">
    <w:pPr>
      <w:pStyle w:val="Header"/>
    </w:pPr>
    <w:r>
      <w:rPr>
        <w:noProof/>
      </w:rPr>
      <mc:AlternateContent>
        <mc:Choice Requires="wps">
          <w:drawing>
            <wp:anchor distT="0" distB="0" distL="0" distR="0" simplePos="0" relativeHeight="251666432" behindDoc="0" locked="0" layoutInCell="1" allowOverlap="1" wp14:anchorId="35A2FD67" wp14:editId="1C11A49C">
              <wp:simplePos x="635" y="635"/>
              <wp:positionH relativeFrom="page">
                <wp:align>left</wp:align>
              </wp:positionH>
              <wp:positionV relativeFrom="page">
                <wp:align>top</wp:align>
              </wp:positionV>
              <wp:extent cx="772795" cy="452755"/>
              <wp:effectExtent l="0" t="0" r="8255" b="4445"/>
              <wp:wrapNone/>
              <wp:docPr id="32827525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0781B363" w14:textId="15CB8953"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5A2FD67" id="_x0000_t202" coordsize="21600,21600" o:spt="202" path="m,l,21600r21600,l21600,xe">
              <v:stroke joinstyle="miter"/>
              <v:path gradientshapeok="t" o:connecttype="rect"/>
            </v:shapetype>
            <v:shape id="Text Box 4" o:spid="_x0000_s1045" type="#_x0000_t202" alt="OFFICIAL" style="position:absolute;margin-left:0;margin-top:0;width:60.85pt;height:35.65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" filled="f" stroked="f">
              <v:fill o:detectmouseclick="t"/>
              <v:textbox style="mso-fit-shape-to-text:t" inset="20pt,15pt,0,0">
                <w:txbxContent>
                  <w:p w14:paraId="0781B363" w14:textId="15CB8953"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60288" behindDoc="0" locked="0" layoutInCell="1" allowOverlap="1" wp14:anchorId="7CAA28EE" wp14:editId="26F1331D">
          <wp:simplePos x="0" y="0"/>
          <wp:positionH relativeFrom="column">
            <wp:posOffset>3837940</wp:posOffset>
          </wp:positionH>
          <wp:positionV relativeFrom="paragraph">
            <wp:posOffset>-354330</wp:posOffset>
          </wp:positionV>
          <wp:extent cx="5829300" cy="868680"/>
          <wp:effectExtent l="0" t="0" r="0" b="7620"/>
          <wp:wrapNone/>
          <wp:docPr id="46" name="Picture 46"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7976" w14:textId="40BFACB2" w:rsidR="00021B72" w:rsidRDefault="00B32CE1">
    <w:pPr>
      <w:pStyle w:val="Header"/>
    </w:pPr>
    <w:r>
      <w:rPr>
        <w:noProof/>
      </w:rPr>
      <mc:AlternateContent>
        <mc:Choice Requires="wps">
          <w:drawing>
            <wp:anchor distT="0" distB="0" distL="0" distR="0" simplePos="0" relativeHeight="251667456" behindDoc="0" locked="0" layoutInCell="1" allowOverlap="1" wp14:anchorId="145112B1" wp14:editId="5E28DE12">
              <wp:simplePos x="635" y="635"/>
              <wp:positionH relativeFrom="page">
                <wp:align>left</wp:align>
              </wp:positionH>
              <wp:positionV relativeFrom="page">
                <wp:align>top</wp:align>
              </wp:positionV>
              <wp:extent cx="772795" cy="452755"/>
              <wp:effectExtent l="0" t="0" r="8255" b="4445"/>
              <wp:wrapNone/>
              <wp:docPr id="7602780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6A6DBBEA" w14:textId="0ECEF8B8"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5112B1" id="_x0000_t202" coordsize="21600,21600" o:spt="202" path="m,l,21600r21600,l21600,xe">
              <v:stroke joinstyle="miter"/>
              <v:path gradientshapeok="t" o:connecttype="rect"/>
            </v:shapetype>
            <v:shape id="Text Box 5" o:spid="_x0000_s1046" type="#_x0000_t202" alt="OFFICIAL" style="position:absolute;margin-left:0;margin-top:0;width:60.85pt;height:35.65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" filled="f" stroked="f">
              <v:fill o:detectmouseclick="t"/>
              <v:textbox style="mso-fit-shape-to-text:t" inset="20pt,15pt,0,0">
                <w:txbxContent>
                  <w:p w14:paraId="6A6DBBEA" w14:textId="0ECEF8B8"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61312" behindDoc="0" locked="0" layoutInCell="1" allowOverlap="1" wp14:anchorId="0E42B4BB" wp14:editId="301C3191">
          <wp:simplePos x="0" y="0"/>
          <wp:positionH relativeFrom="column">
            <wp:posOffset>-111973</wp:posOffset>
          </wp:positionH>
          <wp:positionV relativeFrom="paragraph">
            <wp:posOffset>-316230</wp:posOffset>
          </wp:positionV>
          <wp:extent cx="5829300" cy="868680"/>
          <wp:effectExtent l="0" t="0" r="0" b="7620"/>
          <wp:wrapNone/>
          <wp:docPr id="7" name="Picture 7"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A9DFB" w14:textId="7EE3B299" w:rsidR="00021B72" w:rsidRDefault="00B32CE1">
    <w:pPr>
      <w:pStyle w:val="Header"/>
    </w:pPr>
    <w:r>
      <w:rPr>
        <w:noProof/>
      </w:rPr>
      <mc:AlternateContent>
        <mc:Choice Requires="wps">
          <w:drawing>
            <wp:anchor distT="0" distB="0" distL="0" distR="0" simplePos="0" relativeHeight="251668480" behindDoc="0" locked="0" layoutInCell="1" allowOverlap="1" wp14:anchorId="00479F82" wp14:editId="5A097428">
              <wp:simplePos x="635" y="635"/>
              <wp:positionH relativeFrom="page">
                <wp:align>left</wp:align>
              </wp:positionH>
              <wp:positionV relativeFrom="page">
                <wp:align>top</wp:align>
              </wp:positionV>
              <wp:extent cx="772795" cy="452755"/>
              <wp:effectExtent l="0" t="0" r="8255" b="4445"/>
              <wp:wrapNone/>
              <wp:docPr id="141494862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7D146193" w14:textId="11F04774"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479F82" id="_x0000_t202" coordsize="21600,21600" o:spt="202" path="m,l,21600r21600,l21600,xe">
              <v:stroke joinstyle="miter"/>
              <v:path gradientshapeok="t" o:connecttype="rect"/>
            </v:shapetype>
            <v:shape id="Text Box 6" o:spid="_x0000_s1047" type="#_x0000_t202" alt="OFFICIAL" style="position:absolute;margin-left:0;margin-top:0;width:60.85pt;height:35.65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" filled="f" stroked="f">
              <v:fill o:detectmouseclick="t"/>
              <v:textbox style="mso-fit-shape-to-text:t" inset="20pt,15pt,0,0">
                <w:txbxContent>
                  <w:p w14:paraId="7D146193" w14:textId="11F04774"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62336" behindDoc="0" locked="0" layoutInCell="1" allowOverlap="1" wp14:anchorId="44A65407" wp14:editId="3BF26DE7">
          <wp:simplePos x="0" y="0"/>
          <wp:positionH relativeFrom="column">
            <wp:posOffset>3914140</wp:posOffset>
          </wp:positionH>
          <wp:positionV relativeFrom="paragraph">
            <wp:posOffset>-259080</wp:posOffset>
          </wp:positionV>
          <wp:extent cx="5829300" cy="868680"/>
          <wp:effectExtent l="0" t="0" r="0" b="7620"/>
          <wp:wrapNone/>
          <wp:docPr id="23" name="Picture 23"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320EC" w14:textId="77C57B24" w:rsidR="00021B72" w:rsidRDefault="00B32CE1">
    <w:pPr>
      <w:pStyle w:val="Header"/>
    </w:pPr>
    <w:r>
      <w:rPr>
        <w:noProof/>
      </w:rPr>
      <mc:AlternateContent>
        <mc:Choice Requires="wps">
          <w:drawing>
            <wp:anchor distT="0" distB="0" distL="0" distR="0" simplePos="0" relativeHeight="251669504" behindDoc="0" locked="0" layoutInCell="1" allowOverlap="1" wp14:anchorId="6E121C38" wp14:editId="6DEFC432">
              <wp:simplePos x="635" y="635"/>
              <wp:positionH relativeFrom="page">
                <wp:align>left</wp:align>
              </wp:positionH>
              <wp:positionV relativeFrom="page">
                <wp:align>top</wp:align>
              </wp:positionV>
              <wp:extent cx="772795" cy="452755"/>
              <wp:effectExtent l="0" t="0" r="8255" b="4445"/>
              <wp:wrapNone/>
              <wp:docPr id="191485661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452755"/>
                      </a:xfrm>
                      <a:prstGeom prst="rect">
                        <a:avLst/>
                      </a:prstGeom>
                      <a:noFill/>
                      <a:ln>
                        <a:noFill/>
                      </a:ln>
                    </wps:spPr>
                    <wps:txbx>
                      <w:txbxContent>
                        <w:p w14:paraId="7F9A6042" w14:textId="606BBCAF"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E121C38" id="_x0000_t202" coordsize="21600,21600" o:spt="202" path="m,l,21600r21600,l21600,xe">
              <v:stroke joinstyle="miter"/>
              <v:path gradientshapeok="t" o:connecttype="rect"/>
            </v:shapetype>
            <v:shape id="Text Box 7" o:spid="_x0000_s1048" type="#_x0000_t202" alt="OFFICIAL" style="position:absolute;margin-left:0;margin-top:0;width:60.85pt;height:35.65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" filled="f" stroked="f">
              <v:fill o:detectmouseclick="t"/>
              <v:textbox style="mso-fit-shape-to-text:t" inset="20pt,15pt,0,0">
                <w:txbxContent>
                  <w:p w14:paraId="7F9A6042" w14:textId="606BBCAF" w:rsidR="00B32CE1" w:rsidRPr="00B32CE1" w:rsidRDefault="00B32CE1" w:rsidP="00B32CE1">
                    <w:pPr>
                      <w:spacing w:after="0"/>
                      <w:rPr>
                        <w:rFonts w:ascii="Aptos" w:eastAsia="Aptos" w:hAnsi="Aptos" w:cs="Aptos"/>
                        <w:noProof/>
                        <w:color w:val="000000"/>
                        <w:szCs w:val="20"/>
                      </w:rPr>
                    </w:pPr>
                    <w:r w:rsidRPr="00B32CE1">
                      <w:rPr>
                        <w:rFonts w:ascii="Aptos" w:eastAsia="Aptos" w:hAnsi="Aptos" w:cs="Aptos"/>
                        <w:noProof/>
                        <w:color w:val="000000"/>
                        <w:szCs w:val="20"/>
                      </w:rPr>
                      <w:t>OFFICIAL</w:t>
                    </w:r>
                  </w:p>
                </w:txbxContent>
              </v:textbox>
              <w10:wrap anchorx="page" anchory="page"/>
            </v:shape>
          </w:pict>
        </mc:Fallback>
      </mc:AlternateContent>
    </w:r>
    <w:r w:rsidR="00000000">
      <w:rPr>
        <w:noProof/>
      </w:rPr>
      <w:drawing>
        <wp:anchor distT="0" distB="0" distL="114300" distR="114300" simplePos="0" relativeHeight="251658240" behindDoc="0" locked="0" layoutInCell="1" allowOverlap="1" wp14:anchorId="5E6F1D32" wp14:editId="67BFDEAE">
          <wp:simplePos x="0" y="0"/>
          <wp:positionH relativeFrom="column">
            <wp:posOffset>-111973</wp:posOffset>
          </wp:positionH>
          <wp:positionV relativeFrom="paragraph">
            <wp:posOffset>-316230</wp:posOffset>
          </wp:positionV>
          <wp:extent cx="5829300" cy="868680"/>
          <wp:effectExtent l="0" t="0" r="0" b="7620"/>
          <wp:wrapNone/>
          <wp:docPr id="8" name="Picture 8"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31A21CC"/>
    <w:lvl w:ilvl="0">
      <w:numFmt w:val="decimal"/>
      <w:pStyle w:val="CommentSubject"/>
      <w:lvlText w:val="*"/>
      <w:lvlJc w:val="left"/>
    </w:lvl>
  </w:abstractNum>
  <w:abstractNum w:abstractNumId="1" w15:restartNumberingAfterBreak="0">
    <w:nsid w:val="062D0FDC"/>
    <w:multiLevelType w:val="hybridMultilevel"/>
    <w:tmpl w:val="16CC1534"/>
    <w:lvl w:ilvl="0" w:tplc="B112A27A">
      <w:start w:val="1"/>
      <w:numFmt w:val="bullet"/>
      <w:pStyle w:val="BulletDPS1"/>
      <w:lvlText w:val=""/>
      <w:lvlJc w:val="left"/>
      <w:pPr>
        <w:ind w:left="1080" w:hanging="360"/>
      </w:pPr>
      <w:rPr>
        <w:rFonts w:ascii="Symbol" w:hAnsi="Symbol" w:hint="default"/>
      </w:rPr>
    </w:lvl>
    <w:lvl w:ilvl="1" w:tplc="BF1C4E9C" w:tentative="1">
      <w:start w:val="1"/>
      <w:numFmt w:val="bullet"/>
      <w:lvlText w:val="o"/>
      <w:lvlJc w:val="left"/>
      <w:pPr>
        <w:ind w:left="1800" w:hanging="360"/>
      </w:pPr>
      <w:rPr>
        <w:rFonts w:ascii="Courier New" w:hAnsi="Courier New" w:cs="Courier New" w:hint="default"/>
      </w:rPr>
    </w:lvl>
    <w:lvl w:ilvl="2" w:tplc="3D64AF34" w:tentative="1">
      <w:start w:val="1"/>
      <w:numFmt w:val="bullet"/>
      <w:lvlText w:val=""/>
      <w:lvlJc w:val="left"/>
      <w:pPr>
        <w:ind w:left="2520" w:hanging="360"/>
      </w:pPr>
      <w:rPr>
        <w:rFonts w:ascii="Wingdings" w:hAnsi="Wingdings" w:hint="default"/>
      </w:rPr>
    </w:lvl>
    <w:lvl w:ilvl="3" w:tplc="D1F2BD0A" w:tentative="1">
      <w:start w:val="1"/>
      <w:numFmt w:val="bullet"/>
      <w:lvlText w:val=""/>
      <w:lvlJc w:val="left"/>
      <w:pPr>
        <w:ind w:left="3240" w:hanging="360"/>
      </w:pPr>
      <w:rPr>
        <w:rFonts w:ascii="Symbol" w:hAnsi="Symbol" w:hint="default"/>
      </w:rPr>
    </w:lvl>
    <w:lvl w:ilvl="4" w:tplc="A4865A2C" w:tentative="1">
      <w:start w:val="1"/>
      <w:numFmt w:val="bullet"/>
      <w:lvlText w:val="o"/>
      <w:lvlJc w:val="left"/>
      <w:pPr>
        <w:ind w:left="3960" w:hanging="360"/>
      </w:pPr>
      <w:rPr>
        <w:rFonts w:ascii="Courier New" w:hAnsi="Courier New" w:cs="Courier New" w:hint="default"/>
      </w:rPr>
    </w:lvl>
    <w:lvl w:ilvl="5" w:tplc="B1A233AE" w:tentative="1">
      <w:start w:val="1"/>
      <w:numFmt w:val="bullet"/>
      <w:lvlText w:val=""/>
      <w:lvlJc w:val="left"/>
      <w:pPr>
        <w:ind w:left="4680" w:hanging="360"/>
      </w:pPr>
      <w:rPr>
        <w:rFonts w:ascii="Wingdings" w:hAnsi="Wingdings" w:hint="default"/>
      </w:rPr>
    </w:lvl>
    <w:lvl w:ilvl="6" w:tplc="114E2718" w:tentative="1">
      <w:start w:val="1"/>
      <w:numFmt w:val="bullet"/>
      <w:lvlText w:val=""/>
      <w:lvlJc w:val="left"/>
      <w:pPr>
        <w:ind w:left="5400" w:hanging="360"/>
      </w:pPr>
      <w:rPr>
        <w:rFonts w:ascii="Symbol" w:hAnsi="Symbol" w:hint="default"/>
      </w:rPr>
    </w:lvl>
    <w:lvl w:ilvl="7" w:tplc="0C487698" w:tentative="1">
      <w:start w:val="1"/>
      <w:numFmt w:val="bullet"/>
      <w:lvlText w:val="o"/>
      <w:lvlJc w:val="left"/>
      <w:pPr>
        <w:ind w:left="6120" w:hanging="360"/>
      </w:pPr>
      <w:rPr>
        <w:rFonts w:ascii="Courier New" w:hAnsi="Courier New" w:cs="Courier New" w:hint="default"/>
      </w:rPr>
    </w:lvl>
    <w:lvl w:ilvl="8" w:tplc="1DF218CA" w:tentative="1">
      <w:start w:val="1"/>
      <w:numFmt w:val="bullet"/>
      <w:lvlText w:val=""/>
      <w:lvlJc w:val="left"/>
      <w:pPr>
        <w:ind w:left="6840" w:hanging="360"/>
      </w:pPr>
      <w:rPr>
        <w:rFonts w:ascii="Wingdings" w:hAnsi="Wingdings" w:hint="default"/>
      </w:rPr>
    </w:lvl>
  </w:abstractNum>
  <w:abstractNum w:abstractNumId="2" w15:restartNumberingAfterBreak="0">
    <w:nsid w:val="09860E16"/>
    <w:multiLevelType w:val="hybridMultilevel"/>
    <w:tmpl w:val="3EA464CE"/>
    <w:lvl w:ilvl="0" w:tplc="685E4D88">
      <w:start w:val="1"/>
      <w:numFmt w:val="lowerRoman"/>
      <w:lvlText w:val="(%1)"/>
      <w:lvlJc w:val="center"/>
      <w:pPr>
        <w:ind w:left="720" w:hanging="360"/>
      </w:pPr>
      <w:rPr>
        <w:rFonts w:hint="default"/>
      </w:rPr>
    </w:lvl>
    <w:lvl w:ilvl="1" w:tplc="D56AF1AA" w:tentative="1">
      <w:start w:val="1"/>
      <w:numFmt w:val="lowerLetter"/>
      <w:lvlText w:val="%2."/>
      <w:lvlJc w:val="left"/>
      <w:pPr>
        <w:ind w:left="1440" w:hanging="360"/>
      </w:pPr>
    </w:lvl>
    <w:lvl w:ilvl="2" w:tplc="C3C042BA" w:tentative="1">
      <w:start w:val="1"/>
      <w:numFmt w:val="lowerRoman"/>
      <w:lvlText w:val="%3."/>
      <w:lvlJc w:val="right"/>
      <w:pPr>
        <w:ind w:left="2160" w:hanging="180"/>
      </w:pPr>
    </w:lvl>
    <w:lvl w:ilvl="3" w:tplc="577A528C" w:tentative="1">
      <w:start w:val="1"/>
      <w:numFmt w:val="decimal"/>
      <w:lvlText w:val="%4."/>
      <w:lvlJc w:val="left"/>
      <w:pPr>
        <w:ind w:left="2880" w:hanging="360"/>
      </w:pPr>
    </w:lvl>
    <w:lvl w:ilvl="4" w:tplc="1444C308" w:tentative="1">
      <w:start w:val="1"/>
      <w:numFmt w:val="lowerLetter"/>
      <w:lvlText w:val="%5."/>
      <w:lvlJc w:val="left"/>
      <w:pPr>
        <w:ind w:left="3600" w:hanging="360"/>
      </w:pPr>
    </w:lvl>
    <w:lvl w:ilvl="5" w:tplc="886C2746" w:tentative="1">
      <w:start w:val="1"/>
      <w:numFmt w:val="lowerRoman"/>
      <w:lvlText w:val="%6."/>
      <w:lvlJc w:val="right"/>
      <w:pPr>
        <w:ind w:left="4320" w:hanging="180"/>
      </w:pPr>
    </w:lvl>
    <w:lvl w:ilvl="6" w:tplc="02222770" w:tentative="1">
      <w:start w:val="1"/>
      <w:numFmt w:val="decimal"/>
      <w:lvlText w:val="%7."/>
      <w:lvlJc w:val="left"/>
      <w:pPr>
        <w:ind w:left="5040" w:hanging="360"/>
      </w:pPr>
    </w:lvl>
    <w:lvl w:ilvl="7" w:tplc="4ACA8972" w:tentative="1">
      <w:start w:val="1"/>
      <w:numFmt w:val="lowerLetter"/>
      <w:lvlText w:val="%8."/>
      <w:lvlJc w:val="left"/>
      <w:pPr>
        <w:ind w:left="5760" w:hanging="360"/>
      </w:pPr>
    </w:lvl>
    <w:lvl w:ilvl="8" w:tplc="456C8E14" w:tentative="1">
      <w:start w:val="1"/>
      <w:numFmt w:val="lowerRoman"/>
      <w:lvlText w:val="%9."/>
      <w:lvlJc w:val="right"/>
      <w:pPr>
        <w:ind w:left="6480" w:hanging="180"/>
      </w:pPr>
    </w:lvl>
  </w:abstractNum>
  <w:abstractNum w:abstractNumId="3" w15:restartNumberingAfterBreak="0">
    <w:nsid w:val="0B9D44D0"/>
    <w:multiLevelType w:val="hybridMultilevel"/>
    <w:tmpl w:val="2BD02B60"/>
    <w:lvl w:ilvl="0" w:tplc="3D740C36">
      <w:start w:val="1"/>
      <w:numFmt w:val="bullet"/>
      <w:lvlText w:val=""/>
      <w:lvlJc w:val="left"/>
      <w:pPr>
        <w:ind w:left="720" w:hanging="360"/>
      </w:pPr>
      <w:rPr>
        <w:rFonts w:ascii="Symbol" w:hAnsi="Symbol" w:hint="default"/>
      </w:rPr>
    </w:lvl>
    <w:lvl w:ilvl="1" w:tplc="EBA83D24">
      <w:start w:val="1"/>
      <w:numFmt w:val="bullet"/>
      <w:lvlText w:val="o"/>
      <w:lvlJc w:val="left"/>
      <w:pPr>
        <w:ind w:left="1440" w:hanging="360"/>
      </w:pPr>
      <w:rPr>
        <w:rFonts w:ascii="Courier New" w:hAnsi="Courier New" w:cs="Courier New" w:hint="default"/>
      </w:rPr>
    </w:lvl>
    <w:lvl w:ilvl="2" w:tplc="F98298C6">
      <w:start w:val="1"/>
      <w:numFmt w:val="bullet"/>
      <w:lvlText w:val=""/>
      <w:lvlJc w:val="left"/>
      <w:pPr>
        <w:ind w:left="2160" w:hanging="360"/>
      </w:pPr>
      <w:rPr>
        <w:rFonts w:ascii="Wingdings" w:hAnsi="Wingdings" w:hint="default"/>
      </w:rPr>
    </w:lvl>
    <w:lvl w:ilvl="3" w:tplc="84FE7222">
      <w:start w:val="1"/>
      <w:numFmt w:val="bullet"/>
      <w:lvlText w:val=""/>
      <w:lvlJc w:val="left"/>
      <w:pPr>
        <w:ind w:left="2880" w:hanging="360"/>
      </w:pPr>
      <w:rPr>
        <w:rFonts w:ascii="Symbol" w:hAnsi="Symbol" w:hint="default"/>
      </w:rPr>
    </w:lvl>
    <w:lvl w:ilvl="4" w:tplc="18DCF0CC">
      <w:start w:val="1"/>
      <w:numFmt w:val="bullet"/>
      <w:lvlText w:val="o"/>
      <w:lvlJc w:val="left"/>
      <w:pPr>
        <w:ind w:left="3600" w:hanging="360"/>
      </w:pPr>
      <w:rPr>
        <w:rFonts w:ascii="Courier New" w:hAnsi="Courier New" w:cs="Courier New" w:hint="default"/>
      </w:rPr>
    </w:lvl>
    <w:lvl w:ilvl="5" w:tplc="853A91C6">
      <w:start w:val="1"/>
      <w:numFmt w:val="bullet"/>
      <w:lvlText w:val=""/>
      <w:lvlJc w:val="left"/>
      <w:pPr>
        <w:ind w:left="4320" w:hanging="360"/>
      </w:pPr>
      <w:rPr>
        <w:rFonts w:ascii="Wingdings" w:hAnsi="Wingdings" w:hint="default"/>
      </w:rPr>
    </w:lvl>
    <w:lvl w:ilvl="6" w:tplc="F90CDA3C">
      <w:start w:val="1"/>
      <w:numFmt w:val="bullet"/>
      <w:lvlText w:val=""/>
      <w:lvlJc w:val="left"/>
      <w:pPr>
        <w:ind w:left="5040" w:hanging="360"/>
      </w:pPr>
      <w:rPr>
        <w:rFonts w:ascii="Symbol" w:hAnsi="Symbol" w:hint="default"/>
      </w:rPr>
    </w:lvl>
    <w:lvl w:ilvl="7" w:tplc="ECDE88B0">
      <w:start w:val="1"/>
      <w:numFmt w:val="bullet"/>
      <w:lvlText w:val="o"/>
      <w:lvlJc w:val="left"/>
      <w:pPr>
        <w:ind w:left="5760" w:hanging="360"/>
      </w:pPr>
      <w:rPr>
        <w:rFonts w:ascii="Courier New" w:hAnsi="Courier New" w:cs="Courier New" w:hint="default"/>
      </w:rPr>
    </w:lvl>
    <w:lvl w:ilvl="8" w:tplc="5C00C944">
      <w:start w:val="1"/>
      <w:numFmt w:val="bullet"/>
      <w:lvlText w:val=""/>
      <w:lvlJc w:val="left"/>
      <w:pPr>
        <w:ind w:left="6480" w:hanging="360"/>
      </w:pPr>
      <w:rPr>
        <w:rFonts w:ascii="Wingdings" w:hAnsi="Wingdings" w:hint="default"/>
      </w:rPr>
    </w:lvl>
  </w:abstractNum>
  <w:abstractNum w:abstractNumId="4" w15:restartNumberingAfterBreak="0">
    <w:nsid w:val="14216FA6"/>
    <w:multiLevelType w:val="multilevel"/>
    <w:tmpl w:val="0C09001D"/>
    <w:styleLink w:val="ListStyle"/>
    <w:lvl w:ilvl="0">
      <w:start w:val="1"/>
      <w:numFmt w:val="lowerLetter"/>
      <w:lvlText w:val="%1)"/>
      <w:lvlJc w:val="left"/>
      <w:pPr>
        <w:tabs>
          <w:tab w:val="num" w:pos="360"/>
        </w:tabs>
        <w:ind w:left="360" w:hanging="360"/>
      </w:pPr>
      <w:rPr>
        <w:rFonts w:ascii="Arial" w:hAnsi="Arial"/>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C471769"/>
    <w:multiLevelType w:val="hybridMultilevel"/>
    <w:tmpl w:val="AA0AEC18"/>
    <w:lvl w:ilvl="0" w:tplc="E318B01A">
      <w:start w:val="1"/>
      <w:numFmt w:val="decimal"/>
      <w:lvlText w:val="%1."/>
      <w:lvlJc w:val="left"/>
      <w:pPr>
        <w:ind w:left="720" w:hanging="360"/>
      </w:pPr>
      <w:rPr>
        <w:rFonts w:hint="default"/>
        <w:b w:val="0"/>
      </w:rPr>
    </w:lvl>
    <w:lvl w:ilvl="1" w:tplc="5CB0563C">
      <w:start w:val="1"/>
      <w:numFmt w:val="bullet"/>
      <w:lvlText w:val="o"/>
      <w:lvlJc w:val="left"/>
      <w:pPr>
        <w:ind w:left="1440" w:hanging="360"/>
      </w:pPr>
      <w:rPr>
        <w:rFonts w:ascii="Courier New" w:hAnsi="Courier New" w:cs="Courier New" w:hint="default"/>
      </w:rPr>
    </w:lvl>
    <w:lvl w:ilvl="2" w:tplc="ADD8C104">
      <w:start w:val="1"/>
      <w:numFmt w:val="bullet"/>
      <w:lvlText w:val=""/>
      <w:lvlJc w:val="left"/>
      <w:pPr>
        <w:ind w:left="2160" w:hanging="180"/>
      </w:pPr>
      <w:rPr>
        <w:rFonts w:ascii="Wingdings" w:hAnsi="Wingdings" w:hint="default"/>
      </w:rPr>
    </w:lvl>
    <w:lvl w:ilvl="3" w:tplc="4696604E">
      <w:start w:val="1"/>
      <w:numFmt w:val="decimal"/>
      <w:lvlText w:val="%4."/>
      <w:lvlJc w:val="left"/>
      <w:pPr>
        <w:ind w:left="2880" w:hanging="360"/>
      </w:pPr>
    </w:lvl>
    <w:lvl w:ilvl="4" w:tplc="EDE899E2">
      <w:start w:val="1"/>
      <w:numFmt w:val="lowerLetter"/>
      <w:lvlText w:val="%5."/>
      <w:lvlJc w:val="left"/>
      <w:pPr>
        <w:ind w:left="3600" w:hanging="360"/>
      </w:pPr>
    </w:lvl>
    <w:lvl w:ilvl="5" w:tplc="1172AAFE">
      <w:start w:val="1"/>
      <w:numFmt w:val="lowerRoman"/>
      <w:lvlText w:val="%6."/>
      <w:lvlJc w:val="right"/>
      <w:pPr>
        <w:ind w:left="4320" w:hanging="180"/>
      </w:pPr>
    </w:lvl>
    <w:lvl w:ilvl="6" w:tplc="7D1E6754">
      <w:start w:val="1"/>
      <w:numFmt w:val="decimal"/>
      <w:lvlText w:val="%7."/>
      <w:lvlJc w:val="left"/>
      <w:pPr>
        <w:ind w:left="5040" w:hanging="360"/>
      </w:pPr>
    </w:lvl>
    <w:lvl w:ilvl="7" w:tplc="91026C0A">
      <w:start w:val="1"/>
      <w:numFmt w:val="lowerLetter"/>
      <w:lvlText w:val="%8."/>
      <w:lvlJc w:val="left"/>
      <w:pPr>
        <w:ind w:left="5760" w:hanging="360"/>
      </w:pPr>
    </w:lvl>
    <w:lvl w:ilvl="8" w:tplc="384E83D0">
      <w:start w:val="1"/>
      <w:numFmt w:val="lowerRoman"/>
      <w:lvlText w:val="%9."/>
      <w:lvlJc w:val="right"/>
      <w:pPr>
        <w:ind w:left="6480" w:hanging="180"/>
      </w:pPr>
    </w:lvl>
  </w:abstractNum>
  <w:abstractNum w:abstractNumId="6" w15:restartNumberingAfterBreak="0">
    <w:nsid w:val="243246EF"/>
    <w:multiLevelType w:val="hybridMultilevel"/>
    <w:tmpl w:val="0720D276"/>
    <w:lvl w:ilvl="0" w:tplc="174C0A5C">
      <w:start w:val="1"/>
      <w:numFmt w:val="bullet"/>
      <w:lvlText w:val=""/>
      <w:lvlJc w:val="left"/>
      <w:pPr>
        <w:ind w:left="720" w:hanging="360"/>
      </w:pPr>
      <w:rPr>
        <w:rFonts w:ascii="Symbol" w:hAnsi="Symbol" w:hint="default"/>
      </w:rPr>
    </w:lvl>
    <w:lvl w:ilvl="1" w:tplc="ABA4676C" w:tentative="1">
      <w:start w:val="1"/>
      <w:numFmt w:val="bullet"/>
      <w:lvlText w:val="o"/>
      <w:lvlJc w:val="left"/>
      <w:pPr>
        <w:ind w:left="1440" w:hanging="360"/>
      </w:pPr>
      <w:rPr>
        <w:rFonts w:ascii="Courier New" w:hAnsi="Courier New" w:cs="Courier New" w:hint="default"/>
      </w:rPr>
    </w:lvl>
    <w:lvl w:ilvl="2" w:tplc="2E247236" w:tentative="1">
      <w:start w:val="1"/>
      <w:numFmt w:val="bullet"/>
      <w:lvlText w:val=""/>
      <w:lvlJc w:val="left"/>
      <w:pPr>
        <w:ind w:left="2160" w:hanging="360"/>
      </w:pPr>
      <w:rPr>
        <w:rFonts w:ascii="Wingdings" w:hAnsi="Wingdings" w:hint="default"/>
      </w:rPr>
    </w:lvl>
    <w:lvl w:ilvl="3" w:tplc="153CFB52" w:tentative="1">
      <w:start w:val="1"/>
      <w:numFmt w:val="bullet"/>
      <w:lvlText w:val=""/>
      <w:lvlJc w:val="left"/>
      <w:pPr>
        <w:ind w:left="2880" w:hanging="360"/>
      </w:pPr>
      <w:rPr>
        <w:rFonts w:ascii="Symbol" w:hAnsi="Symbol" w:hint="default"/>
      </w:rPr>
    </w:lvl>
    <w:lvl w:ilvl="4" w:tplc="320A039C" w:tentative="1">
      <w:start w:val="1"/>
      <w:numFmt w:val="bullet"/>
      <w:lvlText w:val="o"/>
      <w:lvlJc w:val="left"/>
      <w:pPr>
        <w:ind w:left="3600" w:hanging="360"/>
      </w:pPr>
      <w:rPr>
        <w:rFonts w:ascii="Courier New" w:hAnsi="Courier New" w:cs="Courier New" w:hint="default"/>
      </w:rPr>
    </w:lvl>
    <w:lvl w:ilvl="5" w:tplc="CC428ECC" w:tentative="1">
      <w:start w:val="1"/>
      <w:numFmt w:val="bullet"/>
      <w:lvlText w:val=""/>
      <w:lvlJc w:val="left"/>
      <w:pPr>
        <w:ind w:left="4320" w:hanging="360"/>
      </w:pPr>
      <w:rPr>
        <w:rFonts w:ascii="Wingdings" w:hAnsi="Wingdings" w:hint="default"/>
      </w:rPr>
    </w:lvl>
    <w:lvl w:ilvl="6" w:tplc="CA3E5EE0" w:tentative="1">
      <w:start w:val="1"/>
      <w:numFmt w:val="bullet"/>
      <w:lvlText w:val=""/>
      <w:lvlJc w:val="left"/>
      <w:pPr>
        <w:ind w:left="5040" w:hanging="360"/>
      </w:pPr>
      <w:rPr>
        <w:rFonts w:ascii="Symbol" w:hAnsi="Symbol" w:hint="default"/>
      </w:rPr>
    </w:lvl>
    <w:lvl w:ilvl="7" w:tplc="275C60B2" w:tentative="1">
      <w:start w:val="1"/>
      <w:numFmt w:val="bullet"/>
      <w:lvlText w:val="o"/>
      <w:lvlJc w:val="left"/>
      <w:pPr>
        <w:ind w:left="5760" w:hanging="360"/>
      </w:pPr>
      <w:rPr>
        <w:rFonts w:ascii="Courier New" w:hAnsi="Courier New" w:cs="Courier New" w:hint="default"/>
      </w:rPr>
    </w:lvl>
    <w:lvl w:ilvl="8" w:tplc="2244FD40" w:tentative="1">
      <w:start w:val="1"/>
      <w:numFmt w:val="bullet"/>
      <w:lvlText w:val=""/>
      <w:lvlJc w:val="left"/>
      <w:pPr>
        <w:ind w:left="6480" w:hanging="360"/>
      </w:pPr>
      <w:rPr>
        <w:rFonts w:ascii="Wingdings" w:hAnsi="Wingdings" w:hint="default"/>
      </w:rPr>
    </w:lvl>
  </w:abstractNum>
  <w:abstractNum w:abstractNumId="7" w15:restartNumberingAfterBreak="0">
    <w:nsid w:val="24CD7C30"/>
    <w:multiLevelType w:val="hybridMultilevel"/>
    <w:tmpl w:val="2C6463D8"/>
    <w:lvl w:ilvl="0" w:tplc="6F405C34">
      <w:start w:val="1"/>
      <w:numFmt w:val="bullet"/>
      <w:lvlText w:val=""/>
      <w:lvlJc w:val="left"/>
      <w:pPr>
        <w:ind w:left="720" w:hanging="360"/>
      </w:pPr>
      <w:rPr>
        <w:rFonts w:ascii="Symbol" w:hAnsi="Symbol" w:hint="default"/>
      </w:rPr>
    </w:lvl>
    <w:lvl w:ilvl="1" w:tplc="A6FA4E06" w:tentative="1">
      <w:start w:val="1"/>
      <w:numFmt w:val="bullet"/>
      <w:lvlText w:val="o"/>
      <w:lvlJc w:val="left"/>
      <w:pPr>
        <w:ind w:left="1440" w:hanging="360"/>
      </w:pPr>
      <w:rPr>
        <w:rFonts w:ascii="Courier New" w:hAnsi="Courier New" w:cs="Courier New" w:hint="default"/>
      </w:rPr>
    </w:lvl>
    <w:lvl w:ilvl="2" w:tplc="CAF83B72" w:tentative="1">
      <w:start w:val="1"/>
      <w:numFmt w:val="bullet"/>
      <w:lvlText w:val=""/>
      <w:lvlJc w:val="left"/>
      <w:pPr>
        <w:ind w:left="2160" w:hanging="360"/>
      </w:pPr>
      <w:rPr>
        <w:rFonts w:ascii="Wingdings" w:hAnsi="Wingdings" w:hint="default"/>
      </w:rPr>
    </w:lvl>
    <w:lvl w:ilvl="3" w:tplc="FE827E6A" w:tentative="1">
      <w:start w:val="1"/>
      <w:numFmt w:val="bullet"/>
      <w:lvlText w:val=""/>
      <w:lvlJc w:val="left"/>
      <w:pPr>
        <w:ind w:left="2880" w:hanging="360"/>
      </w:pPr>
      <w:rPr>
        <w:rFonts w:ascii="Symbol" w:hAnsi="Symbol" w:hint="default"/>
      </w:rPr>
    </w:lvl>
    <w:lvl w:ilvl="4" w:tplc="50AAF866" w:tentative="1">
      <w:start w:val="1"/>
      <w:numFmt w:val="bullet"/>
      <w:lvlText w:val="o"/>
      <w:lvlJc w:val="left"/>
      <w:pPr>
        <w:ind w:left="3600" w:hanging="360"/>
      </w:pPr>
      <w:rPr>
        <w:rFonts w:ascii="Courier New" w:hAnsi="Courier New" w:cs="Courier New" w:hint="default"/>
      </w:rPr>
    </w:lvl>
    <w:lvl w:ilvl="5" w:tplc="0CF0B442" w:tentative="1">
      <w:start w:val="1"/>
      <w:numFmt w:val="bullet"/>
      <w:lvlText w:val=""/>
      <w:lvlJc w:val="left"/>
      <w:pPr>
        <w:ind w:left="4320" w:hanging="360"/>
      </w:pPr>
      <w:rPr>
        <w:rFonts w:ascii="Wingdings" w:hAnsi="Wingdings" w:hint="default"/>
      </w:rPr>
    </w:lvl>
    <w:lvl w:ilvl="6" w:tplc="E11EF164" w:tentative="1">
      <w:start w:val="1"/>
      <w:numFmt w:val="bullet"/>
      <w:lvlText w:val=""/>
      <w:lvlJc w:val="left"/>
      <w:pPr>
        <w:ind w:left="5040" w:hanging="360"/>
      </w:pPr>
      <w:rPr>
        <w:rFonts w:ascii="Symbol" w:hAnsi="Symbol" w:hint="default"/>
      </w:rPr>
    </w:lvl>
    <w:lvl w:ilvl="7" w:tplc="19EA8250" w:tentative="1">
      <w:start w:val="1"/>
      <w:numFmt w:val="bullet"/>
      <w:lvlText w:val="o"/>
      <w:lvlJc w:val="left"/>
      <w:pPr>
        <w:ind w:left="5760" w:hanging="360"/>
      </w:pPr>
      <w:rPr>
        <w:rFonts w:ascii="Courier New" w:hAnsi="Courier New" w:cs="Courier New" w:hint="default"/>
      </w:rPr>
    </w:lvl>
    <w:lvl w:ilvl="8" w:tplc="A8B0F6C4" w:tentative="1">
      <w:start w:val="1"/>
      <w:numFmt w:val="bullet"/>
      <w:lvlText w:val=""/>
      <w:lvlJc w:val="left"/>
      <w:pPr>
        <w:ind w:left="6480" w:hanging="360"/>
      </w:pPr>
      <w:rPr>
        <w:rFonts w:ascii="Wingdings" w:hAnsi="Wingdings" w:hint="default"/>
      </w:rPr>
    </w:lvl>
  </w:abstractNum>
  <w:abstractNum w:abstractNumId="8" w15:restartNumberingAfterBreak="0">
    <w:nsid w:val="25EA34AE"/>
    <w:multiLevelType w:val="hybridMultilevel"/>
    <w:tmpl w:val="57AAAF54"/>
    <w:lvl w:ilvl="0" w:tplc="DDC6B010">
      <w:start w:val="1"/>
      <w:numFmt w:val="bullet"/>
      <w:lvlText w:val=""/>
      <w:lvlJc w:val="left"/>
      <w:pPr>
        <w:ind w:left="720" w:hanging="360"/>
      </w:pPr>
      <w:rPr>
        <w:rFonts w:ascii="Symbol" w:hAnsi="Symbol" w:hint="default"/>
      </w:rPr>
    </w:lvl>
    <w:lvl w:ilvl="1" w:tplc="D7FC9380" w:tentative="1">
      <w:start w:val="1"/>
      <w:numFmt w:val="bullet"/>
      <w:lvlText w:val="o"/>
      <w:lvlJc w:val="left"/>
      <w:pPr>
        <w:ind w:left="1440" w:hanging="360"/>
      </w:pPr>
      <w:rPr>
        <w:rFonts w:ascii="Courier New" w:hAnsi="Courier New" w:cs="Courier New" w:hint="default"/>
      </w:rPr>
    </w:lvl>
    <w:lvl w:ilvl="2" w:tplc="2AF2EAA0" w:tentative="1">
      <w:start w:val="1"/>
      <w:numFmt w:val="bullet"/>
      <w:lvlText w:val=""/>
      <w:lvlJc w:val="left"/>
      <w:pPr>
        <w:ind w:left="2160" w:hanging="360"/>
      </w:pPr>
      <w:rPr>
        <w:rFonts w:ascii="Wingdings" w:hAnsi="Wingdings" w:hint="default"/>
      </w:rPr>
    </w:lvl>
    <w:lvl w:ilvl="3" w:tplc="A6A23112" w:tentative="1">
      <w:start w:val="1"/>
      <w:numFmt w:val="bullet"/>
      <w:lvlText w:val=""/>
      <w:lvlJc w:val="left"/>
      <w:pPr>
        <w:ind w:left="2880" w:hanging="360"/>
      </w:pPr>
      <w:rPr>
        <w:rFonts w:ascii="Symbol" w:hAnsi="Symbol" w:hint="default"/>
      </w:rPr>
    </w:lvl>
    <w:lvl w:ilvl="4" w:tplc="EE140066" w:tentative="1">
      <w:start w:val="1"/>
      <w:numFmt w:val="bullet"/>
      <w:lvlText w:val="o"/>
      <w:lvlJc w:val="left"/>
      <w:pPr>
        <w:ind w:left="3600" w:hanging="360"/>
      </w:pPr>
      <w:rPr>
        <w:rFonts w:ascii="Courier New" w:hAnsi="Courier New" w:cs="Courier New" w:hint="default"/>
      </w:rPr>
    </w:lvl>
    <w:lvl w:ilvl="5" w:tplc="CAB4EC0E" w:tentative="1">
      <w:start w:val="1"/>
      <w:numFmt w:val="bullet"/>
      <w:lvlText w:val=""/>
      <w:lvlJc w:val="left"/>
      <w:pPr>
        <w:ind w:left="4320" w:hanging="360"/>
      </w:pPr>
      <w:rPr>
        <w:rFonts w:ascii="Wingdings" w:hAnsi="Wingdings" w:hint="default"/>
      </w:rPr>
    </w:lvl>
    <w:lvl w:ilvl="6" w:tplc="8DAA3EDE" w:tentative="1">
      <w:start w:val="1"/>
      <w:numFmt w:val="bullet"/>
      <w:lvlText w:val=""/>
      <w:lvlJc w:val="left"/>
      <w:pPr>
        <w:ind w:left="5040" w:hanging="360"/>
      </w:pPr>
      <w:rPr>
        <w:rFonts w:ascii="Symbol" w:hAnsi="Symbol" w:hint="default"/>
      </w:rPr>
    </w:lvl>
    <w:lvl w:ilvl="7" w:tplc="53A43E9A" w:tentative="1">
      <w:start w:val="1"/>
      <w:numFmt w:val="bullet"/>
      <w:lvlText w:val="o"/>
      <w:lvlJc w:val="left"/>
      <w:pPr>
        <w:ind w:left="5760" w:hanging="360"/>
      </w:pPr>
      <w:rPr>
        <w:rFonts w:ascii="Courier New" w:hAnsi="Courier New" w:cs="Courier New" w:hint="default"/>
      </w:rPr>
    </w:lvl>
    <w:lvl w:ilvl="8" w:tplc="F09E7772" w:tentative="1">
      <w:start w:val="1"/>
      <w:numFmt w:val="bullet"/>
      <w:lvlText w:val=""/>
      <w:lvlJc w:val="left"/>
      <w:pPr>
        <w:ind w:left="6480" w:hanging="360"/>
      </w:pPr>
      <w:rPr>
        <w:rFonts w:ascii="Wingdings" w:hAnsi="Wingdings" w:hint="default"/>
      </w:rPr>
    </w:lvl>
  </w:abstractNum>
  <w:abstractNum w:abstractNumId="9" w15:restartNumberingAfterBreak="0">
    <w:nsid w:val="26E54C89"/>
    <w:multiLevelType w:val="hybridMultilevel"/>
    <w:tmpl w:val="D5A4B48A"/>
    <w:lvl w:ilvl="0" w:tplc="E94EDBF8">
      <w:start w:val="1"/>
      <w:numFmt w:val="lowerRoman"/>
      <w:lvlText w:val="(%1)."/>
      <w:lvlJc w:val="center"/>
      <w:pPr>
        <w:ind w:left="720" w:hanging="360"/>
      </w:pPr>
      <w:rPr>
        <w:rFonts w:hint="default"/>
      </w:rPr>
    </w:lvl>
    <w:lvl w:ilvl="1" w:tplc="4CC6BD2A">
      <w:start w:val="1"/>
      <w:numFmt w:val="bullet"/>
      <w:lvlText w:val="o"/>
      <w:lvlJc w:val="left"/>
      <w:pPr>
        <w:ind w:left="1440" w:hanging="360"/>
      </w:pPr>
      <w:rPr>
        <w:rFonts w:ascii="Courier New" w:hAnsi="Courier New" w:cs="Courier New" w:hint="default"/>
      </w:rPr>
    </w:lvl>
    <w:lvl w:ilvl="2" w:tplc="8806E338">
      <w:start w:val="1"/>
      <w:numFmt w:val="bullet"/>
      <w:lvlText w:val=""/>
      <w:lvlJc w:val="left"/>
      <w:pPr>
        <w:ind w:left="2160" w:hanging="360"/>
      </w:pPr>
      <w:rPr>
        <w:rFonts w:ascii="Wingdings" w:hAnsi="Wingdings" w:hint="default"/>
      </w:rPr>
    </w:lvl>
    <w:lvl w:ilvl="3" w:tplc="8F96DB9A">
      <w:start w:val="1"/>
      <w:numFmt w:val="bullet"/>
      <w:lvlText w:val=""/>
      <w:lvlJc w:val="left"/>
      <w:pPr>
        <w:ind w:left="2880" w:hanging="360"/>
      </w:pPr>
      <w:rPr>
        <w:rFonts w:ascii="Symbol" w:hAnsi="Symbol" w:hint="default"/>
      </w:rPr>
    </w:lvl>
    <w:lvl w:ilvl="4" w:tplc="3D5A1130">
      <w:start w:val="1"/>
      <w:numFmt w:val="bullet"/>
      <w:lvlText w:val="o"/>
      <w:lvlJc w:val="left"/>
      <w:pPr>
        <w:ind w:left="3600" w:hanging="360"/>
      </w:pPr>
      <w:rPr>
        <w:rFonts w:ascii="Courier New" w:hAnsi="Courier New" w:cs="Courier New" w:hint="default"/>
      </w:rPr>
    </w:lvl>
    <w:lvl w:ilvl="5" w:tplc="DFFC4692">
      <w:start w:val="1"/>
      <w:numFmt w:val="bullet"/>
      <w:lvlText w:val=""/>
      <w:lvlJc w:val="left"/>
      <w:pPr>
        <w:ind w:left="4320" w:hanging="360"/>
      </w:pPr>
      <w:rPr>
        <w:rFonts w:ascii="Wingdings" w:hAnsi="Wingdings" w:hint="default"/>
      </w:rPr>
    </w:lvl>
    <w:lvl w:ilvl="6" w:tplc="DC72AD00">
      <w:start w:val="1"/>
      <w:numFmt w:val="bullet"/>
      <w:lvlText w:val=""/>
      <w:lvlJc w:val="left"/>
      <w:pPr>
        <w:ind w:left="5040" w:hanging="360"/>
      </w:pPr>
      <w:rPr>
        <w:rFonts w:ascii="Symbol" w:hAnsi="Symbol" w:hint="default"/>
      </w:rPr>
    </w:lvl>
    <w:lvl w:ilvl="7" w:tplc="46827D36">
      <w:start w:val="1"/>
      <w:numFmt w:val="bullet"/>
      <w:lvlText w:val="o"/>
      <w:lvlJc w:val="left"/>
      <w:pPr>
        <w:ind w:left="5760" w:hanging="360"/>
      </w:pPr>
      <w:rPr>
        <w:rFonts w:ascii="Courier New" w:hAnsi="Courier New" w:cs="Courier New" w:hint="default"/>
      </w:rPr>
    </w:lvl>
    <w:lvl w:ilvl="8" w:tplc="1602987E">
      <w:start w:val="1"/>
      <w:numFmt w:val="bullet"/>
      <w:lvlText w:val=""/>
      <w:lvlJc w:val="left"/>
      <w:pPr>
        <w:ind w:left="6480" w:hanging="360"/>
      </w:pPr>
      <w:rPr>
        <w:rFonts w:ascii="Wingdings" w:hAnsi="Wingdings" w:hint="default"/>
      </w:rPr>
    </w:lvl>
  </w:abstractNum>
  <w:abstractNum w:abstractNumId="10" w15:restartNumberingAfterBreak="0">
    <w:nsid w:val="27082775"/>
    <w:multiLevelType w:val="hybridMultilevel"/>
    <w:tmpl w:val="E26255EE"/>
    <w:lvl w:ilvl="0" w:tplc="733C6038">
      <w:start w:val="1"/>
      <w:numFmt w:val="bullet"/>
      <w:lvlText w:val=""/>
      <w:lvlJc w:val="left"/>
      <w:pPr>
        <w:ind w:left="720" w:hanging="360"/>
      </w:pPr>
      <w:rPr>
        <w:rFonts w:ascii="Symbol" w:hAnsi="Symbol" w:hint="default"/>
      </w:rPr>
    </w:lvl>
    <w:lvl w:ilvl="1" w:tplc="BB1C9878" w:tentative="1">
      <w:start w:val="1"/>
      <w:numFmt w:val="bullet"/>
      <w:lvlText w:val="o"/>
      <w:lvlJc w:val="left"/>
      <w:pPr>
        <w:ind w:left="1440" w:hanging="360"/>
      </w:pPr>
      <w:rPr>
        <w:rFonts w:ascii="Courier New" w:hAnsi="Courier New" w:cs="Courier New" w:hint="default"/>
      </w:rPr>
    </w:lvl>
    <w:lvl w:ilvl="2" w:tplc="CFF233C8" w:tentative="1">
      <w:start w:val="1"/>
      <w:numFmt w:val="bullet"/>
      <w:lvlText w:val=""/>
      <w:lvlJc w:val="left"/>
      <w:pPr>
        <w:ind w:left="2160" w:hanging="360"/>
      </w:pPr>
      <w:rPr>
        <w:rFonts w:ascii="Wingdings" w:hAnsi="Wingdings" w:hint="default"/>
      </w:rPr>
    </w:lvl>
    <w:lvl w:ilvl="3" w:tplc="EFA2C44C" w:tentative="1">
      <w:start w:val="1"/>
      <w:numFmt w:val="bullet"/>
      <w:lvlText w:val=""/>
      <w:lvlJc w:val="left"/>
      <w:pPr>
        <w:ind w:left="2880" w:hanging="360"/>
      </w:pPr>
      <w:rPr>
        <w:rFonts w:ascii="Symbol" w:hAnsi="Symbol" w:hint="default"/>
      </w:rPr>
    </w:lvl>
    <w:lvl w:ilvl="4" w:tplc="46547452" w:tentative="1">
      <w:start w:val="1"/>
      <w:numFmt w:val="bullet"/>
      <w:lvlText w:val="o"/>
      <w:lvlJc w:val="left"/>
      <w:pPr>
        <w:ind w:left="3600" w:hanging="360"/>
      </w:pPr>
      <w:rPr>
        <w:rFonts w:ascii="Courier New" w:hAnsi="Courier New" w:cs="Courier New" w:hint="default"/>
      </w:rPr>
    </w:lvl>
    <w:lvl w:ilvl="5" w:tplc="FDE0247C" w:tentative="1">
      <w:start w:val="1"/>
      <w:numFmt w:val="bullet"/>
      <w:lvlText w:val=""/>
      <w:lvlJc w:val="left"/>
      <w:pPr>
        <w:ind w:left="4320" w:hanging="360"/>
      </w:pPr>
      <w:rPr>
        <w:rFonts w:ascii="Wingdings" w:hAnsi="Wingdings" w:hint="default"/>
      </w:rPr>
    </w:lvl>
    <w:lvl w:ilvl="6" w:tplc="F17CDFFE" w:tentative="1">
      <w:start w:val="1"/>
      <w:numFmt w:val="bullet"/>
      <w:lvlText w:val=""/>
      <w:lvlJc w:val="left"/>
      <w:pPr>
        <w:ind w:left="5040" w:hanging="360"/>
      </w:pPr>
      <w:rPr>
        <w:rFonts w:ascii="Symbol" w:hAnsi="Symbol" w:hint="default"/>
      </w:rPr>
    </w:lvl>
    <w:lvl w:ilvl="7" w:tplc="C7A45164" w:tentative="1">
      <w:start w:val="1"/>
      <w:numFmt w:val="bullet"/>
      <w:lvlText w:val="o"/>
      <w:lvlJc w:val="left"/>
      <w:pPr>
        <w:ind w:left="5760" w:hanging="360"/>
      </w:pPr>
      <w:rPr>
        <w:rFonts w:ascii="Courier New" w:hAnsi="Courier New" w:cs="Courier New" w:hint="default"/>
      </w:rPr>
    </w:lvl>
    <w:lvl w:ilvl="8" w:tplc="FC54E3BA" w:tentative="1">
      <w:start w:val="1"/>
      <w:numFmt w:val="bullet"/>
      <w:lvlText w:val=""/>
      <w:lvlJc w:val="left"/>
      <w:pPr>
        <w:ind w:left="6480" w:hanging="360"/>
      </w:pPr>
      <w:rPr>
        <w:rFonts w:ascii="Wingdings" w:hAnsi="Wingdings" w:hint="default"/>
      </w:rPr>
    </w:lvl>
  </w:abstractNum>
  <w:abstractNum w:abstractNumId="11" w15:restartNumberingAfterBreak="0">
    <w:nsid w:val="289C24C1"/>
    <w:multiLevelType w:val="hybridMultilevel"/>
    <w:tmpl w:val="51465952"/>
    <w:lvl w:ilvl="0" w:tplc="6DCEF700">
      <w:start w:val="1"/>
      <w:numFmt w:val="bullet"/>
      <w:lvlText w:val=""/>
      <w:lvlJc w:val="left"/>
      <w:pPr>
        <w:ind w:left="720" w:hanging="360"/>
      </w:pPr>
      <w:rPr>
        <w:rFonts w:ascii="Symbol" w:hAnsi="Symbol" w:hint="default"/>
      </w:rPr>
    </w:lvl>
    <w:lvl w:ilvl="1" w:tplc="4A5E6C7E">
      <w:start w:val="1"/>
      <w:numFmt w:val="bullet"/>
      <w:lvlText w:val=""/>
      <w:lvlJc w:val="left"/>
      <w:pPr>
        <w:ind w:left="1440" w:hanging="360"/>
      </w:pPr>
      <w:rPr>
        <w:rFonts w:ascii="Symbol" w:hAnsi="Symbol" w:hint="default"/>
      </w:rPr>
    </w:lvl>
    <w:lvl w:ilvl="2" w:tplc="BC9ACFC0">
      <w:start w:val="1"/>
      <w:numFmt w:val="bullet"/>
      <w:lvlText w:val=""/>
      <w:lvlJc w:val="left"/>
      <w:pPr>
        <w:ind w:left="2160" w:hanging="360"/>
      </w:pPr>
      <w:rPr>
        <w:rFonts w:ascii="Wingdings" w:hAnsi="Wingdings" w:hint="default"/>
      </w:rPr>
    </w:lvl>
    <w:lvl w:ilvl="3" w:tplc="9FD07A9A">
      <w:start w:val="1"/>
      <w:numFmt w:val="bullet"/>
      <w:lvlText w:val=""/>
      <w:lvlJc w:val="left"/>
      <w:pPr>
        <w:ind w:left="2880" w:hanging="360"/>
      </w:pPr>
      <w:rPr>
        <w:rFonts w:ascii="Symbol" w:hAnsi="Symbol" w:hint="default"/>
      </w:rPr>
    </w:lvl>
    <w:lvl w:ilvl="4" w:tplc="068EC046">
      <w:start w:val="1"/>
      <w:numFmt w:val="bullet"/>
      <w:lvlText w:val="o"/>
      <w:lvlJc w:val="left"/>
      <w:pPr>
        <w:ind w:left="3600" w:hanging="360"/>
      </w:pPr>
      <w:rPr>
        <w:rFonts w:ascii="Courier New" w:hAnsi="Courier New" w:cs="Courier New" w:hint="default"/>
      </w:rPr>
    </w:lvl>
    <w:lvl w:ilvl="5" w:tplc="D5C44EF0">
      <w:start w:val="1"/>
      <w:numFmt w:val="bullet"/>
      <w:lvlText w:val=""/>
      <w:lvlJc w:val="left"/>
      <w:pPr>
        <w:ind w:left="4320" w:hanging="360"/>
      </w:pPr>
      <w:rPr>
        <w:rFonts w:ascii="Wingdings" w:hAnsi="Wingdings" w:hint="default"/>
      </w:rPr>
    </w:lvl>
    <w:lvl w:ilvl="6" w:tplc="A3687D8C">
      <w:start w:val="1"/>
      <w:numFmt w:val="bullet"/>
      <w:lvlText w:val=""/>
      <w:lvlJc w:val="left"/>
      <w:pPr>
        <w:ind w:left="5040" w:hanging="360"/>
      </w:pPr>
      <w:rPr>
        <w:rFonts w:ascii="Symbol" w:hAnsi="Symbol" w:hint="default"/>
      </w:rPr>
    </w:lvl>
    <w:lvl w:ilvl="7" w:tplc="FCAA953A">
      <w:start w:val="1"/>
      <w:numFmt w:val="bullet"/>
      <w:lvlText w:val="o"/>
      <w:lvlJc w:val="left"/>
      <w:pPr>
        <w:ind w:left="5760" w:hanging="360"/>
      </w:pPr>
      <w:rPr>
        <w:rFonts w:ascii="Courier New" w:hAnsi="Courier New" w:cs="Courier New" w:hint="default"/>
      </w:rPr>
    </w:lvl>
    <w:lvl w:ilvl="8" w:tplc="5EAE8C90">
      <w:start w:val="1"/>
      <w:numFmt w:val="bullet"/>
      <w:lvlText w:val=""/>
      <w:lvlJc w:val="left"/>
      <w:pPr>
        <w:ind w:left="6480" w:hanging="360"/>
      </w:pPr>
      <w:rPr>
        <w:rFonts w:ascii="Wingdings" w:hAnsi="Wingdings" w:hint="default"/>
      </w:rPr>
    </w:lvl>
  </w:abstractNum>
  <w:abstractNum w:abstractNumId="12" w15:restartNumberingAfterBreak="0">
    <w:nsid w:val="2F3D6234"/>
    <w:multiLevelType w:val="hybridMultilevel"/>
    <w:tmpl w:val="44084B6A"/>
    <w:lvl w:ilvl="0" w:tplc="53D80516">
      <w:start w:val="1"/>
      <w:numFmt w:val="bullet"/>
      <w:lvlText w:val=""/>
      <w:lvlJc w:val="left"/>
      <w:pPr>
        <w:ind w:left="787" w:hanging="360"/>
      </w:pPr>
      <w:rPr>
        <w:rFonts w:ascii="Symbol" w:hAnsi="Symbol" w:hint="default"/>
      </w:rPr>
    </w:lvl>
    <w:lvl w:ilvl="1" w:tplc="7C5EC6FA" w:tentative="1">
      <w:start w:val="1"/>
      <w:numFmt w:val="bullet"/>
      <w:lvlText w:val="o"/>
      <w:lvlJc w:val="left"/>
      <w:pPr>
        <w:ind w:left="1507" w:hanging="360"/>
      </w:pPr>
      <w:rPr>
        <w:rFonts w:ascii="Courier New" w:hAnsi="Courier New" w:cs="Courier New" w:hint="default"/>
      </w:rPr>
    </w:lvl>
    <w:lvl w:ilvl="2" w:tplc="F61C25C4" w:tentative="1">
      <w:start w:val="1"/>
      <w:numFmt w:val="bullet"/>
      <w:lvlText w:val=""/>
      <w:lvlJc w:val="left"/>
      <w:pPr>
        <w:ind w:left="2227" w:hanging="360"/>
      </w:pPr>
      <w:rPr>
        <w:rFonts w:ascii="Wingdings" w:hAnsi="Wingdings" w:hint="default"/>
      </w:rPr>
    </w:lvl>
    <w:lvl w:ilvl="3" w:tplc="2E6091CA" w:tentative="1">
      <w:start w:val="1"/>
      <w:numFmt w:val="bullet"/>
      <w:lvlText w:val=""/>
      <w:lvlJc w:val="left"/>
      <w:pPr>
        <w:ind w:left="2947" w:hanging="360"/>
      </w:pPr>
      <w:rPr>
        <w:rFonts w:ascii="Symbol" w:hAnsi="Symbol" w:hint="default"/>
      </w:rPr>
    </w:lvl>
    <w:lvl w:ilvl="4" w:tplc="73A643D2" w:tentative="1">
      <w:start w:val="1"/>
      <w:numFmt w:val="bullet"/>
      <w:lvlText w:val="o"/>
      <w:lvlJc w:val="left"/>
      <w:pPr>
        <w:ind w:left="3667" w:hanging="360"/>
      </w:pPr>
      <w:rPr>
        <w:rFonts w:ascii="Courier New" w:hAnsi="Courier New" w:cs="Courier New" w:hint="default"/>
      </w:rPr>
    </w:lvl>
    <w:lvl w:ilvl="5" w:tplc="3F8A1C2C" w:tentative="1">
      <w:start w:val="1"/>
      <w:numFmt w:val="bullet"/>
      <w:lvlText w:val=""/>
      <w:lvlJc w:val="left"/>
      <w:pPr>
        <w:ind w:left="4387" w:hanging="360"/>
      </w:pPr>
      <w:rPr>
        <w:rFonts w:ascii="Wingdings" w:hAnsi="Wingdings" w:hint="default"/>
      </w:rPr>
    </w:lvl>
    <w:lvl w:ilvl="6" w:tplc="0336B24E" w:tentative="1">
      <w:start w:val="1"/>
      <w:numFmt w:val="bullet"/>
      <w:lvlText w:val=""/>
      <w:lvlJc w:val="left"/>
      <w:pPr>
        <w:ind w:left="5107" w:hanging="360"/>
      </w:pPr>
      <w:rPr>
        <w:rFonts w:ascii="Symbol" w:hAnsi="Symbol" w:hint="default"/>
      </w:rPr>
    </w:lvl>
    <w:lvl w:ilvl="7" w:tplc="0F66070C" w:tentative="1">
      <w:start w:val="1"/>
      <w:numFmt w:val="bullet"/>
      <w:lvlText w:val="o"/>
      <w:lvlJc w:val="left"/>
      <w:pPr>
        <w:ind w:left="5827" w:hanging="360"/>
      </w:pPr>
      <w:rPr>
        <w:rFonts w:ascii="Courier New" w:hAnsi="Courier New" w:cs="Courier New" w:hint="default"/>
      </w:rPr>
    </w:lvl>
    <w:lvl w:ilvl="8" w:tplc="B6B60394" w:tentative="1">
      <w:start w:val="1"/>
      <w:numFmt w:val="bullet"/>
      <w:lvlText w:val=""/>
      <w:lvlJc w:val="left"/>
      <w:pPr>
        <w:ind w:left="6547" w:hanging="360"/>
      </w:pPr>
      <w:rPr>
        <w:rFonts w:ascii="Wingdings" w:hAnsi="Wingdings" w:hint="default"/>
      </w:rPr>
    </w:lvl>
  </w:abstractNum>
  <w:abstractNum w:abstractNumId="13" w15:restartNumberingAfterBreak="0">
    <w:nsid w:val="2FC02584"/>
    <w:multiLevelType w:val="hybridMultilevel"/>
    <w:tmpl w:val="1E620494"/>
    <w:lvl w:ilvl="0" w:tplc="56FC622A">
      <w:start w:val="1"/>
      <w:numFmt w:val="bullet"/>
      <w:lvlText w:val=""/>
      <w:lvlJc w:val="left"/>
      <w:pPr>
        <w:ind w:left="720" w:hanging="360"/>
      </w:pPr>
      <w:rPr>
        <w:rFonts w:ascii="Symbol" w:hAnsi="Symbol" w:hint="default"/>
      </w:rPr>
    </w:lvl>
    <w:lvl w:ilvl="1" w:tplc="805A90BA">
      <w:start w:val="1"/>
      <w:numFmt w:val="bullet"/>
      <w:lvlText w:val="o"/>
      <w:lvlJc w:val="left"/>
      <w:pPr>
        <w:ind w:left="1440" w:hanging="360"/>
      </w:pPr>
      <w:rPr>
        <w:rFonts w:ascii="Courier New" w:hAnsi="Courier New" w:cs="Courier New" w:hint="default"/>
      </w:rPr>
    </w:lvl>
    <w:lvl w:ilvl="2" w:tplc="AD46CE88">
      <w:start w:val="1"/>
      <w:numFmt w:val="bullet"/>
      <w:lvlText w:val=""/>
      <w:lvlJc w:val="left"/>
      <w:pPr>
        <w:ind w:left="2160" w:hanging="360"/>
      </w:pPr>
      <w:rPr>
        <w:rFonts w:ascii="Wingdings" w:hAnsi="Wingdings" w:hint="default"/>
      </w:rPr>
    </w:lvl>
    <w:lvl w:ilvl="3" w:tplc="E10AC3B2">
      <w:start w:val="1"/>
      <w:numFmt w:val="bullet"/>
      <w:lvlText w:val=""/>
      <w:lvlJc w:val="left"/>
      <w:pPr>
        <w:ind w:left="2880" w:hanging="360"/>
      </w:pPr>
      <w:rPr>
        <w:rFonts w:ascii="Symbol" w:hAnsi="Symbol" w:hint="default"/>
      </w:rPr>
    </w:lvl>
    <w:lvl w:ilvl="4" w:tplc="382E8848">
      <w:start w:val="1"/>
      <w:numFmt w:val="bullet"/>
      <w:lvlText w:val="o"/>
      <w:lvlJc w:val="left"/>
      <w:pPr>
        <w:ind w:left="3600" w:hanging="360"/>
      </w:pPr>
      <w:rPr>
        <w:rFonts w:ascii="Courier New" w:hAnsi="Courier New" w:cs="Courier New" w:hint="default"/>
      </w:rPr>
    </w:lvl>
    <w:lvl w:ilvl="5" w:tplc="CBF4F5BC">
      <w:start w:val="1"/>
      <w:numFmt w:val="bullet"/>
      <w:lvlText w:val=""/>
      <w:lvlJc w:val="left"/>
      <w:pPr>
        <w:ind w:left="4320" w:hanging="360"/>
      </w:pPr>
      <w:rPr>
        <w:rFonts w:ascii="Wingdings" w:hAnsi="Wingdings" w:hint="default"/>
      </w:rPr>
    </w:lvl>
    <w:lvl w:ilvl="6" w:tplc="F67A2BEE">
      <w:start w:val="1"/>
      <w:numFmt w:val="bullet"/>
      <w:lvlText w:val=""/>
      <w:lvlJc w:val="left"/>
      <w:pPr>
        <w:ind w:left="5040" w:hanging="360"/>
      </w:pPr>
      <w:rPr>
        <w:rFonts w:ascii="Symbol" w:hAnsi="Symbol" w:hint="default"/>
      </w:rPr>
    </w:lvl>
    <w:lvl w:ilvl="7" w:tplc="91B8D5DC">
      <w:start w:val="1"/>
      <w:numFmt w:val="bullet"/>
      <w:lvlText w:val="o"/>
      <w:lvlJc w:val="left"/>
      <w:pPr>
        <w:ind w:left="5760" w:hanging="360"/>
      </w:pPr>
      <w:rPr>
        <w:rFonts w:ascii="Courier New" w:hAnsi="Courier New" w:cs="Courier New" w:hint="default"/>
      </w:rPr>
    </w:lvl>
    <w:lvl w:ilvl="8" w:tplc="EE4EACFA">
      <w:start w:val="1"/>
      <w:numFmt w:val="bullet"/>
      <w:lvlText w:val=""/>
      <w:lvlJc w:val="left"/>
      <w:pPr>
        <w:ind w:left="6480" w:hanging="360"/>
      </w:pPr>
      <w:rPr>
        <w:rFonts w:ascii="Wingdings" w:hAnsi="Wingdings" w:hint="default"/>
      </w:rPr>
    </w:lvl>
  </w:abstractNum>
  <w:abstractNum w:abstractNumId="14" w15:restartNumberingAfterBreak="0">
    <w:nsid w:val="31EC6363"/>
    <w:multiLevelType w:val="hybridMultilevel"/>
    <w:tmpl w:val="445022F6"/>
    <w:lvl w:ilvl="0" w:tplc="89A02FDE">
      <w:start w:val="1"/>
      <w:numFmt w:val="lowerRoman"/>
      <w:lvlText w:val="(%1)"/>
      <w:lvlJc w:val="center"/>
      <w:pPr>
        <w:ind w:left="720" w:hanging="360"/>
      </w:pPr>
      <w:rPr>
        <w:rFonts w:hint="default"/>
      </w:rPr>
    </w:lvl>
    <w:lvl w:ilvl="1" w:tplc="E5826DC8" w:tentative="1">
      <w:start w:val="1"/>
      <w:numFmt w:val="bullet"/>
      <w:lvlText w:val="o"/>
      <w:lvlJc w:val="left"/>
      <w:pPr>
        <w:ind w:left="1440" w:hanging="360"/>
      </w:pPr>
      <w:rPr>
        <w:rFonts w:ascii="Courier New" w:hAnsi="Courier New" w:cs="Courier New" w:hint="default"/>
      </w:rPr>
    </w:lvl>
    <w:lvl w:ilvl="2" w:tplc="EDC2ADAA" w:tentative="1">
      <w:start w:val="1"/>
      <w:numFmt w:val="bullet"/>
      <w:lvlText w:val=""/>
      <w:lvlJc w:val="left"/>
      <w:pPr>
        <w:ind w:left="2160" w:hanging="360"/>
      </w:pPr>
      <w:rPr>
        <w:rFonts w:ascii="Wingdings" w:hAnsi="Wingdings" w:hint="default"/>
      </w:rPr>
    </w:lvl>
    <w:lvl w:ilvl="3" w:tplc="F506709C" w:tentative="1">
      <w:start w:val="1"/>
      <w:numFmt w:val="bullet"/>
      <w:lvlText w:val=""/>
      <w:lvlJc w:val="left"/>
      <w:pPr>
        <w:ind w:left="2880" w:hanging="360"/>
      </w:pPr>
      <w:rPr>
        <w:rFonts w:ascii="Symbol" w:hAnsi="Symbol" w:hint="default"/>
      </w:rPr>
    </w:lvl>
    <w:lvl w:ilvl="4" w:tplc="86B08410" w:tentative="1">
      <w:start w:val="1"/>
      <w:numFmt w:val="bullet"/>
      <w:lvlText w:val="o"/>
      <w:lvlJc w:val="left"/>
      <w:pPr>
        <w:ind w:left="3600" w:hanging="360"/>
      </w:pPr>
      <w:rPr>
        <w:rFonts w:ascii="Courier New" w:hAnsi="Courier New" w:cs="Courier New" w:hint="default"/>
      </w:rPr>
    </w:lvl>
    <w:lvl w:ilvl="5" w:tplc="CDA84130" w:tentative="1">
      <w:start w:val="1"/>
      <w:numFmt w:val="bullet"/>
      <w:lvlText w:val=""/>
      <w:lvlJc w:val="left"/>
      <w:pPr>
        <w:ind w:left="4320" w:hanging="360"/>
      </w:pPr>
      <w:rPr>
        <w:rFonts w:ascii="Wingdings" w:hAnsi="Wingdings" w:hint="default"/>
      </w:rPr>
    </w:lvl>
    <w:lvl w:ilvl="6" w:tplc="2EA0FC98" w:tentative="1">
      <w:start w:val="1"/>
      <w:numFmt w:val="bullet"/>
      <w:lvlText w:val=""/>
      <w:lvlJc w:val="left"/>
      <w:pPr>
        <w:ind w:left="5040" w:hanging="360"/>
      </w:pPr>
      <w:rPr>
        <w:rFonts w:ascii="Symbol" w:hAnsi="Symbol" w:hint="default"/>
      </w:rPr>
    </w:lvl>
    <w:lvl w:ilvl="7" w:tplc="09A8C128" w:tentative="1">
      <w:start w:val="1"/>
      <w:numFmt w:val="bullet"/>
      <w:lvlText w:val="o"/>
      <w:lvlJc w:val="left"/>
      <w:pPr>
        <w:ind w:left="5760" w:hanging="360"/>
      </w:pPr>
      <w:rPr>
        <w:rFonts w:ascii="Courier New" w:hAnsi="Courier New" w:cs="Courier New" w:hint="default"/>
      </w:rPr>
    </w:lvl>
    <w:lvl w:ilvl="8" w:tplc="BB1E20CE" w:tentative="1">
      <w:start w:val="1"/>
      <w:numFmt w:val="bullet"/>
      <w:lvlText w:val=""/>
      <w:lvlJc w:val="left"/>
      <w:pPr>
        <w:ind w:left="6480" w:hanging="360"/>
      </w:pPr>
      <w:rPr>
        <w:rFonts w:ascii="Wingdings" w:hAnsi="Wingdings" w:hint="default"/>
      </w:rPr>
    </w:lvl>
  </w:abstractNum>
  <w:abstractNum w:abstractNumId="15" w15:restartNumberingAfterBreak="0">
    <w:nsid w:val="32256189"/>
    <w:multiLevelType w:val="multilevel"/>
    <w:tmpl w:val="3C6664A8"/>
    <w:lvl w:ilvl="0">
      <w:start w:val="1"/>
      <w:numFmt w:val="decimal"/>
      <w:pStyle w:val="Heading1"/>
      <w:lvlText w:val="%1"/>
      <w:lvlJc w:val="left"/>
      <w:pPr>
        <w:tabs>
          <w:tab w:val="num" w:pos="142"/>
        </w:tabs>
        <w:ind w:left="142"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6" w15:restartNumberingAfterBreak="0">
    <w:nsid w:val="32A35EC4"/>
    <w:multiLevelType w:val="hybridMultilevel"/>
    <w:tmpl w:val="7D20A13C"/>
    <w:lvl w:ilvl="0" w:tplc="7048D570">
      <w:start w:val="1"/>
      <w:numFmt w:val="bullet"/>
      <w:lvlText w:val=""/>
      <w:lvlJc w:val="left"/>
      <w:pPr>
        <w:ind w:left="1080" w:hanging="720"/>
      </w:pPr>
      <w:rPr>
        <w:rFonts w:ascii="Symbol" w:hAnsi="Symbol" w:hint="default"/>
      </w:rPr>
    </w:lvl>
    <w:lvl w:ilvl="1" w:tplc="CEE854D4">
      <w:start w:val="1"/>
      <w:numFmt w:val="bullet"/>
      <w:lvlText w:val="o"/>
      <w:lvlJc w:val="left"/>
      <w:pPr>
        <w:ind w:left="1440" w:hanging="360"/>
      </w:pPr>
      <w:rPr>
        <w:rFonts w:ascii="Courier New" w:hAnsi="Courier New" w:cs="Courier New" w:hint="default"/>
      </w:rPr>
    </w:lvl>
    <w:lvl w:ilvl="2" w:tplc="A976A8D6" w:tentative="1">
      <w:start w:val="1"/>
      <w:numFmt w:val="bullet"/>
      <w:lvlText w:val=""/>
      <w:lvlJc w:val="left"/>
      <w:pPr>
        <w:ind w:left="2160" w:hanging="360"/>
      </w:pPr>
      <w:rPr>
        <w:rFonts w:ascii="Wingdings" w:hAnsi="Wingdings" w:hint="default"/>
      </w:rPr>
    </w:lvl>
    <w:lvl w:ilvl="3" w:tplc="A3020EAA" w:tentative="1">
      <w:start w:val="1"/>
      <w:numFmt w:val="bullet"/>
      <w:lvlText w:val=""/>
      <w:lvlJc w:val="left"/>
      <w:pPr>
        <w:ind w:left="2880" w:hanging="360"/>
      </w:pPr>
      <w:rPr>
        <w:rFonts w:ascii="Symbol" w:hAnsi="Symbol" w:hint="default"/>
      </w:rPr>
    </w:lvl>
    <w:lvl w:ilvl="4" w:tplc="FE2EDE72" w:tentative="1">
      <w:start w:val="1"/>
      <w:numFmt w:val="bullet"/>
      <w:lvlText w:val="o"/>
      <w:lvlJc w:val="left"/>
      <w:pPr>
        <w:ind w:left="3600" w:hanging="360"/>
      </w:pPr>
      <w:rPr>
        <w:rFonts w:ascii="Courier New" w:hAnsi="Courier New" w:cs="Courier New" w:hint="default"/>
      </w:rPr>
    </w:lvl>
    <w:lvl w:ilvl="5" w:tplc="44DC1294" w:tentative="1">
      <w:start w:val="1"/>
      <w:numFmt w:val="bullet"/>
      <w:lvlText w:val=""/>
      <w:lvlJc w:val="left"/>
      <w:pPr>
        <w:ind w:left="4320" w:hanging="360"/>
      </w:pPr>
      <w:rPr>
        <w:rFonts w:ascii="Wingdings" w:hAnsi="Wingdings" w:hint="default"/>
      </w:rPr>
    </w:lvl>
    <w:lvl w:ilvl="6" w:tplc="F5C0664C" w:tentative="1">
      <w:start w:val="1"/>
      <w:numFmt w:val="bullet"/>
      <w:lvlText w:val=""/>
      <w:lvlJc w:val="left"/>
      <w:pPr>
        <w:ind w:left="5040" w:hanging="360"/>
      </w:pPr>
      <w:rPr>
        <w:rFonts w:ascii="Symbol" w:hAnsi="Symbol" w:hint="default"/>
      </w:rPr>
    </w:lvl>
    <w:lvl w:ilvl="7" w:tplc="0E3EAD78" w:tentative="1">
      <w:start w:val="1"/>
      <w:numFmt w:val="bullet"/>
      <w:lvlText w:val="o"/>
      <w:lvlJc w:val="left"/>
      <w:pPr>
        <w:ind w:left="5760" w:hanging="360"/>
      </w:pPr>
      <w:rPr>
        <w:rFonts w:ascii="Courier New" w:hAnsi="Courier New" w:cs="Courier New" w:hint="default"/>
      </w:rPr>
    </w:lvl>
    <w:lvl w:ilvl="8" w:tplc="750CE60A" w:tentative="1">
      <w:start w:val="1"/>
      <w:numFmt w:val="bullet"/>
      <w:lvlText w:val=""/>
      <w:lvlJc w:val="left"/>
      <w:pPr>
        <w:ind w:left="6480" w:hanging="360"/>
      </w:pPr>
      <w:rPr>
        <w:rFonts w:ascii="Wingdings" w:hAnsi="Wingdings" w:hint="default"/>
      </w:rPr>
    </w:lvl>
  </w:abstractNum>
  <w:abstractNum w:abstractNumId="17" w15:restartNumberingAfterBreak="0">
    <w:nsid w:val="39E542D4"/>
    <w:multiLevelType w:val="hybridMultilevel"/>
    <w:tmpl w:val="0E006DF4"/>
    <w:lvl w:ilvl="0" w:tplc="8AC8A434">
      <w:start w:val="1"/>
      <w:numFmt w:val="bullet"/>
      <w:lvlText w:val=""/>
      <w:lvlJc w:val="left"/>
      <w:pPr>
        <w:ind w:left="720" w:hanging="360"/>
      </w:pPr>
      <w:rPr>
        <w:rFonts w:ascii="Symbol" w:hAnsi="Symbol" w:hint="default"/>
        <w:strike w:val="0"/>
      </w:rPr>
    </w:lvl>
    <w:lvl w:ilvl="1" w:tplc="E5D6D3FE" w:tentative="1">
      <w:start w:val="1"/>
      <w:numFmt w:val="bullet"/>
      <w:lvlText w:val="o"/>
      <w:lvlJc w:val="left"/>
      <w:pPr>
        <w:ind w:left="1440" w:hanging="360"/>
      </w:pPr>
      <w:rPr>
        <w:rFonts w:ascii="Courier New" w:hAnsi="Courier New" w:cs="Courier New" w:hint="default"/>
      </w:rPr>
    </w:lvl>
    <w:lvl w:ilvl="2" w:tplc="54023628" w:tentative="1">
      <w:start w:val="1"/>
      <w:numFmt w:val="bullet"/>
      <w:lvlText w:val=""/>
      <w:lvlJc w:val="left"/>
      <w:pPr>
        <w:ind w:left="2160" w:hanging="360"/>
      </w:pPr>
      <w:rPr>
        <w:rFonts w:ascii="Wingdings" w:hAnsi="Wingdings" w:hint="default"/>
      </w:rPr>
    </w:lvl>
    <w:lvl w:ilvl="3" w:tplc="2AAE98EE" w:tentative="1">
      <w:start w:val="1"/>
      <w:numFmt w:val="bullet"/>
      <w:lvlText w:val=""/>
      <w:lvlJc w:val="left"/>
      <w:pPr>
        <w:ind w:left="2880" w:hanging="360"/>
      </w:pPr>
      <w:rPr>
        <w:rFonts w:ascii="Symbol" w:hAnsi="Symbol" w:hint="default"/>
      </w:rPr>
    </w:lvl>
    <w:lvl w:ilvl="4" w:tplc="6C20734A" w:tentative="1">
      <w:start w:val="1"/>
      <w:numFmt w:val="bullet"/>
      <w:lvlText w:val="o"/>
      <w:lvlJc w:val="left"/>
      <w:pPr>
        <w:ind w:left="3600" w:hanging="360"/>
      </w:pPr>
      <w:rPr>
        <w:rFonts w:ascii="Courier New" w:hAnsi="Courier New" w:cs="Courier New" w:hint="default"/>
      </w:rPr>
    </w:lvl>
    <w:lvl w:ilvl="5" w:tplc="46C45D2E" w:tentative="1">
      <w:start w:val="1"/>
      <w:numFmt w:val="bullet"/>
      <w:lvlText w:val=""/>
      <w:lvlJc w:val="left"/>
      <w:pPr>
        <w:ind w:left="4320" w:hanging="360"/>
      </w:pPr>
      <w:rPr>
        <w:rFonts w:ascii="Wingdings" w:hAnsi="Wingdings" w:hint="default"/>
      </w:rPr>
    </w:lvl>
    <w:lvl w:ilvl="6" w:tplc="26AAD4D6" w:tentative="1">
      <w:start w:val="1"/>
      <w:numFmt w:val="bullet"/>
      <w:lvlText w:val=""/>
      <w:lvlJc w:val="left"/>
      <w:pPr>
        <w:ind w:left="5040" w:hanging="360"/>
      </w:pPr>
      <w:rPr>
        <w:rFonts w:ascii="Symbol" w:hAnsi="Symbol" w:hint="default"/>
      </w:rPr>
    </w:lvl>
    <w:lvl w:ilvl="7" w:tplc="B0AA102A" w:tentative="1">
      <w:start w:val="1"/>
      <w:numFmt w:val="bullet"/>
      <w:lvlText w:val="o"/>
      <w:lvlJc w:val="left"/>
      <w:pPr>
        <w:ind w:left="5760" w:hanging="360"/>
      </w:pPr>
      <w:rPr>
        <w:rFonts w:ascii="Courier New" w:hAnsi="Courier New" w:cs="Courier New" w:hint="default"/>
      </w:rPr>
    </w:lvl>
    <w:lvl w:ilvl="8" w:tplc="93DCF974" w:tentative="1">
      <w:start w:val="1"/>
      <w:numFmt w:val="bullet"/>
      <w:lvlText w:val=""/>
      <w:lvlJc w:val="left"/>
      <w:pPr>
        <w:ind w:left="6480" w:hanging="360"/>
      </w:pPr>
      <w:rPr>
        <w:rFonts w:ascii="Wingdings" w:hAnsi="Wingdings" w:hint="default"/>
      </w:rPr>
    </w:lvl>
  </w:abstractNum>
  <w:abstractNum w:abstractNumId="18" w15:restartNumberingAfterBreak="0">
    <w:nsid w:val="3AAB762D"/>
    <w:multiLevelType w:val="hybridMultilevel"/>
    <w:tmpl w:val="42843E26"/>
    <w:lvl w:ilvl="0" w:tplc="3DB253F2">
      <w:start w:val="1"/>
      <w:numFmt w:val="bullet"/>
      <w:lvlText w:val=""/>
      <w:lvlJc w:val="left"/>
      <w:pPr>
        <w:ind w:left="1210" w:hanging="360"/>
      </w:pPr>
      <w:rPr>
        <w:rFonts w:ascii="Symbol" w:hAnsi="Symbol" w:hint="default"/>
      </w:rPr>
    </w:lvl>
    <w:lvl w:ilvl="1" w:tplc="F64C68C2">
      <w:start w:val="1"/>
      <w:numFmt w:val="decimal"/>
      <w:lvlText w:val="%2."/>
      <w:lvlJc w:val="left"/>
      <w:pPr>
        <w:ind w:left="2290" w:hanging="720"/>
      </w:pPr>
      <w:rPr>
        <w:rFonts w:hint="default"/>
      </w:rPr>
    </w:lvl>
    <w:lvl w:ilvl="2" w:tplc="5BC045E8" w:tentative="1">
      <w:start w:val="1"/>
      <w:numFmt w:val="lowerRoman"/>
      <w:lvlText w:val="%3."/>
      <w:lvlJc w:val="right"/>
      <w:pPr>
        <w:ind w:left="2650" w:hanging="180"/>
      </w:pPr>
    </w:lvl>
    <w:lvl w:ilvl="3" w:tplc="6BD8AE94" w:tentative="1">
      <w:start w:val="1"/>
      <w:numFmt w:val="decimal"/>
      <w:lvlText w:val="%4."/>
      <w:lvlJc w:val="left"/>
      <w:pPr>
        <w:ind w:left="3370" w:hanging="360"/>
      </w:pPr>
    </w:lvl>
    <w:lvl w:ilvl="4" w:tplc="1A14B3B8" w:tentative="1">
      <w:start w:val="1"/>
      <w:numFmt w:val="lowerLetter"/>
      <w:lvlText w:val="%5."/>
      <w:lvlJc w:val="left"/>
      <w:pPr>
        <w:ind w:left="4090" w:hanging="360"/>
      </w:pPr>
    </w:lvl>
    <w:lvl w:ilvl="5" w:tplc="1EA4E2FE" w:tentative="1">
      <w:start w:val="1"/>
      <w:numFmt w:val="lowerRoman"/>
      <w:lvlText w:val="%6."/>
      <w:lvlJc w:val="right"/>
      <w:pPr>
        <w:ind w:left="4810" w:hanging="180"/>
      </w:pPr>
    </w:lvl>
    <w:lvl w:ilvl="6" w:tplc="C0DA12DC" w:tentative="1">
      <w:start w:val="1"/>
      <w:numFmt w:val="decimal"/>
      <w:lvlText w:val="%7."/>
      <w:lvlJc w:val="left"/>
      <w:pPr>
        <w:ind w:left="5530" w:hanging="360"/>
      </w:pPr>
    </w:lvl>
    <w:lvl w:ilvl="7" w:tplc="CA9C4F36" w:tentative="1">
      <w:start w:val="1"/>
      <w:numFmt w:val="lowerLetter"/>
      <w:lvlText w:val="%8."/>
      <w:lvlJc w:val="left"/>
      <w:pPr>
        <w:ind w:left="6250" w:hanging="360"/>
      </w:pPr>
    </w:lvl>
    <w:lvl w:ilvl="8" w:tplc="58FAEEF6" w:tentative="1">
      <w:start w:val="1"/>
      <w:numFmt w:val="lowerRoman"/>
      <w:lvlText w:val="%9."/>
      <w:lvlJc w:val="right"/>
      <w:pPr>
        <w:ind w:left="6970" w:hanging="180"/>
      </w:pPr>
    </w:lvl>
  </w:abstractNum>
  <w:abstractNum w:abstractNumId="19" w15:restartNumberingAfterBreak="0">
    <w:nsid w:val="3D1479EF"/>
    <w:multiLevelType w:val="hybridMultilevel"/>
    <w:tmpl w:val="F704195A"/>
    <w:lvl w:ilvl="0" w:tplc="24F63DD6">
      <w:start w:val="1"/>
      <w:numFmt w:val="bullet"/>
      <w:lvlText w:val=""/>
      <w:lvlJc w:val="left"/>
      <w:pPr>
        <w:ind w:left="720" w:hanging="360"/>
      </w:pPr>
      <w:rPr>
        <w:rFonts w:ascii="Symbol" w:hAnsi="Symbol" w:hint="default"/>
      </w:rPr>
    </w:lvl>
    <w:lvl w:ilvl="1" w:tplc="9C32BF3C">
      <w:start w:val="1"/>
      <w:numFmt w:val="bullet"/>
      <w:lvlText w:val="o"/>
      <w:lvlJc w:val="left"/>
      <w:pPr>
        <w:ind w:left="1440" w:hanging="360"/>
      </w:pPr>
      <w:rPr>
        <w:rFonts w:ascii="Courier New" w:hAnsi="Courier New" w:cs="Courier New" w:hint="default"/>
      </w:rPr>
    </w:lvl>
    <w:lvl w:ilvl="2" w:tplc="F14C8700">
      <w:start w:val="1"/>
      <w:numFmt w:val="bullet"/>
      <w:lvlText w:val=""/>
      <w:lvlJc w:val="left"/>
      <w:pPr>
        <w:ind w:left="2160" w:hanging="360"/>
      </w:pPr>
      <w:rPr>
        <w:rFonts w:ascii="Wingdings" w:hAnsi="Wingdings" w:hint="default"/>
      </w:rPr>
    </w:lvl>
    <w:lvl w:ilvl="3" w:tplc="8A5C5714">
      <w:start w:val="1"/>
      <w:numFmt w:val="bullet"/>
      <w:lvlText w:val=""/>
      <w:lvlJc w:val="left"/>
      <w:pPr>
        <w:ind w:left="2880" w:hanging="360"/>
      </w:pPr>
      <w:rPr>
        <w:rFonts w:ascii="Symbol" w:hAnsi="Symbol" w:hint="default"/>
      </w:rPr>
    </w:lvl>
    <w:lvl w:ilvl="4" w:tplc="3042CDCC" w:tentative="1">
      <w:start w:val="1"/>
      <w:numFmt w:val="bullet"/>
      <w:lvlText w:val="o"/>
      <w:lvlJc w:val="left"/>
      <w:pPr>
        <w:ind w:left="3600" w:hanging="360"/>
      </w:pPr>
      <w:rPr>
        <w:rFonts w:ascii="Courier New" w:hAnsi="Courier New" w:cs="Courier New" w:hint="default"/>
      </w:rPr>
    </w:lvl>
    <w:lvl w:ilvl="5" w:tplc="B234F920" w:tentative="1">
      <w:start w:val="1"/>
      <w:numFmt w:val="bullet"/>
      <w:lvlText w:val=""/>
      <w:lvlJc w:val="left"/>
      <w:pPr>
        <w:ind w:left="4320" w:hanging="360"/>
      </w:pPr>
      <w:rPr>
        <w:rFonts w:ascii="Wingdings" w:hAnsi="Wingdings" w:hint="default"/>
      </w:rPr>
    </w:lvl>
    <w:lvl w:ilvl="6" w:tplc="FFA62AD4" w:tentative="1">
      <w:start w:val="1"/>
      <w:numFmt w:val="bullet"/>
      <w:lvlText w:val=""/>
      <w:lvlJc w:val="left"/>
      <w:pPr>
        <w:ind w:left="5040" w:hanging="360"/>
      </w:pPr>
      <w:rPr>
        <w:rFonts w:ascii="Symbol" w:hAnsi="Symbol" w:hint="default"/>
      </w:rPr>
    </w:lvl>
    <w:lvl w:ilvl="7" w:tplc="8B303B74" w:tentative="1">
      <w:start w:val="1"/>
      <w:numFmt w:val="bullet"/>
      <w:lvlText w:val="o"/>
      <w:lvlJc w:val="left"/>
      <w:pPr>
        <w:ind w:left="5760" w:hanging="360"/>
      </w:pPr>
      <w:rPr>
        <w:rFonts w:ascii="Courier New" w:hAnsi="Courier New" w:cs="Courier New" w:hint="default"/>
      </w:rPr>
    </w:lvl>
    <w:lvl w:ilvl="8" w:tplc="33D87320" w:tentative="1">
      <w:start w:val="1"/>
      <w:numFmt w:val="bullet"/>
      <w:lvlText w:val=""/>
      <w:lvlJc w:val="left"/>
      <w:pPr>
        <w:ind w:left="6480" w:hanging="360"/>
      </w:pPr>
      <w:rPr>
        <w:rFonts w:ascii="Wingdings" w:hAnsi="Wingdings" w:hint="default"/>
      </w:rPr>
    </w:lvl>
  </w:abstractNum>
  <w:abstractNum w:abstractNumId="20" w15:restartNumberingAfterBreak="0">
    <w:nsid w:val="4AC23895"/>
    <w:multiLevelType w:val="singleLevel"/>
    <w:tmpl w:val="477AAB7C"/>
    <w:lvl w:ilvl="0">
      <w:start w:val="1"/>
      <w:numFmt w:val="bullet"/>
      <w:pStyle w:val="BoxBullet"/>
      <w:lvlText w:val="–"/>
      <w:lvlJc w:val="left"/>
      <w:pPr>
        <w:tabs>
          <w:tab w:val="num" w:pos="576"/>
        </w:tabs>
        <w:ind w:left="432" w:hanging="216"/>
      </w:pPr>
      <w:rPr>
        <w:rFonts w:ascii="Times New Roman" w:hAnsi="Times New Roman" w:cs="Times New Roman" w:hint="default"/>
        <w:sz w:val="20"/>
      </w:rPr>
    </w:lvl>
  </w:abstractNum>
  <w:abstractNum w:abstractNumId="21" w15:restartNumberingAfterBreak="0">
    <w:nsid w:val="4CB040B0"/>
    <w:multiLevelType w:val="hybridMultilevel"/>
    <w:tmpl w:val="AFCC8FEC"/>
    <w:lvl w:ilvl="0" w:tplc="0602E3D8">
      <w:start w:val="1"/>
      <w:numFmt w:val="bullet"/>
      <w:lvlText w:val=""/>
      <w:lvlJc w:val="left"/>
      <w:pPr>
        <w:ind w:left="1080" w:hanging="720"/>
      </w:pPr>
      <w:rPr>
        <w:rFonts w:ascii="Symbol" w:hAnsi="Symbol" w:hint="default"/>
      </w:rPr>
    </w:lvl>
    <w:lvl w:ilvl="1" w:tplc="67384C8A" w:tentative="1">
      <w:start w:val="1"/>
      <w:numFmt w:val="bullet"/>
      <w:lvlText w:val="o"/>
      <w:lvlJc w:val="left"/>
      <w:pPr>
        <w:ind w:left="1440" w:hanging="360"/>
      </w:pPr>
      <w:rPr>
        <w:rFonts w:ascii="Courier New" w:hAnsi="Courier New" w:cs="Courier New" w:hint="default"/>
      </w:rPr>
    </w:lvl>
    <w:lvl w:ilvl="2" w:tplc="B61CED56" w:tentative="1">
      <w:start w:val="1"/>
      <w:numFmt w:val="bullet"/>
      <w:lvlText w:val=""/>
      <w:lvlJc w:val="left"/>
      <w:pPr>
        <w:ind w:left="2160" w:hanging="360"/>
      </w:pPr>
      <w:rPr>
        <w:rFonts w:ascii="Wingdings" w:hAnsi="Wingdings" w:hint="default"/>
      </w:rPr>
    </w:lvl>
    <w:lvl w:ilvl="3" w:tplc="7BA855E6" w:tentative="1">
      <w:start w:val="1"/>
      <w:numFmt w:val="bullet"/>
      <w:lvlText w:val=""/>
      <w:lvlJc w:val="left"/>
      <w:pPr>
        <w:ind w:left="2880" w:hanging="360"/>
      </w:pPr>
      <w:rPr>
        <w:rFonts w:ascii="Symbol" w:hAnsi="Symbol" w:hint="default"/>
      </w:rPr>
    </w:lvl>
    <w:lvl w:ilvl="4" w:tplc="EC807E10" w:tentative="1">
      <w:start w:val="1"/>
      <w:numFmt w:val="bullet"/>
      <w:lvlText w:val="o"/>
      <w:lvlJc w:val="left"/>
      <w:pPr>
        <w:ind w:left="3600" w:hanging="360"/>
      </w:pPr>
      <w:rPr>
        <w:rFonts w:ascii="Courier New" w:hAnsi="Courier New" w:cs="Courier New" w:hint="default"/>
      </w:rPr>
    </w:lvl>
    <w:lvl w:ilvl="5" w:tplc="D36A442A" w:tentative="1">
      <w:start w:val="1"/>
      <w:numFmt w:val="bullet"/>
      <w:lvlText w:val=""/>
      <w:lvlJc w:val="left"/>
      <w:pPr>
        <w:ind w:left="4320" w:hanging="360"/>
      </w:pPr>
      <w:rPr>
        <w:rFonts w:ascii="Wingdings" w:hAnsi="Wingdings" w:hint="default"/>
      </w:rPr>
    </w:lvl>
    <w:lvl w:ilvl="6" w:tplc="650009E6" w:tentative="1">
      <w:start w:val="1"/>
      <w:numFmt w:val="bullet"/>
      <w:lvlText w:val=""/>
      <w:lvlJc w:val="left"/>
      <w:pPr>
        <w:ind w:left="5040" w:hanging="360"/>
      </w:pPr>
      <w:rPr>
        <w:rFonts w:ascii="Symbol" w:hAnsi="Symbol" w:hint="default"/>
      </w:rPr>
    </w:lvl>
    <w:lvl w:ilvl="7" w:tplc="292CD3F0" w:tentative="1">
      <w:start w:val="1"/>
      <w:numFmt w:val="bullet"/>
      <w:lvlText w:val="o"/>
      <w:lvlJc w:val="left"/>
      <w:pPr>
        <w:ind w:left="5760" w:hanging="360"/>
      </w:pPr>
      <w:rPr>
        <w:rFonts w:ascii="Courier New" w:hAnsi="Courier New" w:cs="Courier New" w:hint="default"/>
      </w:rPr>
    </w:lvl>
    <w:lvl w:ilvl="8" w:tplc="5138239C" w:tentative="1">
      <w:start w:val="1"/>
      <w:numFmt w:val="bullet"/>
      <w:lvlText w:val=""/>
      <w:lvlJc w:val="left"/>
      <w:pPr>
        <w:ind w:left="6480" w:hanging="360"/>
      </w:pPr>
      <w:rPr>
        <w:rFonts w:ascii="Wingdings" w:hAnsi="Wingdings" w:hint="default"/>
      </w:rPr>
    </w:lvl>
  </w:abstractNum>
  <w:abstractNum w:abstractNumId="22" w15:restartNumberingAfterBreak="0">
    <w:nsid w:val="4D8C2651"/>
    <w:multiLevelType w:val="hybridMultilevel"/>
    <w:tmpl w:val="2FF40470"/>
    <w:lvl w:ilvl="0" w:tplc="14160A56">
      <w:start w:val="1"/>
      <w:numFmt w:val="bullet"/>
      <w:lvlText w:val=""/>
      <w:lvlJc w:val="left"/>
      <w:pPr>
        <w:ind w:left="720" w:hanging="360"/>
      </w:pPr>
      <w:rPr>
        <w:rFonts w:ascii="Symbol" w:hAnsi="Symbol" w:hint="default"/>
      </w:rPr>
    </w:lvl>
    <w:lvl w:ilvl="1" w:tplc="C5D63392">
      <w:start w:val="1"/>
      <w:numFmt w:val="bullet"/>
      <w:lvlText w:val="o"/>
      <w:lvlJc w:val="left"/>
      <w:pPr>
        <w:ind w:left="1440" w:hanging="360"/>
      </w:pPr>
      <w:rPr>
        <w:rFonts w:ascii="Courier New" w:hAnsi="Courier New" w:cs="Courier New" w:hint="default"/>
      </w:rPr>
    </w:lvl>
    <w:lvl w:ilvl="2" w:tplc="EF764BA2">
      <w:start w:val="1"/>
      <w:numFmt w:val="bullet"/>
      <w:lvlText w:val=""/>
      <w:lvlJc w:val="left"/>
      <w:pPr>
        <w:ind w:left="2160" w:hanging="360"/>
      </w:pPr>
      <w:rPr>
        <w:rFonts w:ascii="Wingdings" w:hAnsi="Wingdings" w:hint="default"/>
      </w:rPr>
    </w:lvl>
    <w:lvl w:ilvl="3" w:tplc="EE42F53C">
      <w:start w:val="1"/>
      <w:numFmt w:val="bullet"/>
      <w:lvlText w:val=""/>
      <w:lvlJc w:val="left"/>
      <w:pPr>
        <w:ind w:left="2880" w:hanging="360"/>
      </w:pPr>
      <w:rPr>
        <w:rFonts w:ascii="Symbol" w:hAnsi="Symbol" w:hint="default"/>
      </w:rPr>
    </w:lvl>
    <w:lvl w:ilvl="4" w:tplc="B3BCC548">
      <w:start w:val="1"/>
      <w:numFmt w:val="bullet"/>
      <w:lvlText w:val="o"/>
      <w:lvlJc w:val="left"/>
      <w:pPr>
        <w:ind w:left="3600" w:hanging="360"/>
      </w:pPr>
      <w:rPr>
        <w:rFonts w:ascii="Courier New" w:hAnsi="Courier New" w:cs="Courier New" w:hint="default"/>
      </w:rPr>
    </w:lvl>
    <w:lvl w:ilvl="5" w:tplc="054463B4">
      <w:start w:val="1"/>
      <w:numFmt w:val="bullet"/>
      <w:lvlText w:val=""/>
      <w:lvlJc w:val="left"/>
      <w:pPr>
        <w:ind w:left="4320" w:hanging="360"/>
      </w:pPr>
      <w:rPr>
        <w:rFonts w:ascii="Wingdings" w:hAnsi="Wingdings" w:hint="default"/>
      </w:rPr>
    </w:lvl>
    <w:lvl w:ilvl="6" w:tplc="6F0CBE04">
      <w:start w:val="1"/>
      <w:numFmt w:val="bullet"/>
      <w:lvlText w:val=""/>
      <w:lvlJc w:val="left"/>
      <w:pPr>
        <w:ind w:left="5040" w:hanging="360"/>
      </w:pPr>
      <w:rPr>
        <w:rFonts w:ascii="Symbol" w:hAnsi="Symbol" w:hint="default"/>
      </w:rPr>
    </w:lvl>
    <w:lvl w:ilvl="7" w:tplc="4182666C">
      <w:start w:val="1"/>
      <w:numFmt w:val="bullet"/>
      <w:lvlText w:val="o"/>
      <w:lvlJc w:val="left"/>
      <w:pPr>
        <w:ind w:left="5760" w:hanging="360"/>
      </w:pPr>
      <w:rPr>
        <w:rFonts w:ascii="Courier New" w:hAnsi="Courier New" w:cs="Courier New" w:hint="default"/>
      </w:rPr>
    </w:lvl>
    <w:lvl w:ilvl="8" w:tplc="9B0A34B0">
      <w:start w:val="1"/>
      <w:numFmt w:val="bullet"/>
      <w:lvlText w:val=""/>
      <w:lvlJc w:val="left"/>
      <w:pPr>
        <w:ind w:left="6480" w:hanging="360"/>
      </w:pPr>
      <w:rPr>
        <w:rFonts w:ascii="Wingdings" w:hAnsi="Wingdings" w:hint="default"/>
      </w:rPr>
    </w:lvl>
  </w:abstractNum>
  <w:abstractNum w:abstractNumId="23" w15:restartNumberingAfterBreak="0">
    <w:nsid w:val="51334B40"/>
    <w:multiLevelType w:val="hybridMultilevel"/>
    <w:tmpl w:val="3D7E5FB4"/>
    <w:lvl w:ilvl="0" w:tplc="688ADBB6">
      <w:numFmt w:val="bullet"/>
      <w:lvlText w:val="•"/>
      <w:lvlJc w:val="left"/>
      <w:pPr>
        <w:ind w:left="1080" w:hanging="720"/>
      </w:pPr>
      <w:rPr>
        <w:rFonts w:ascii="Arial" w:eastAsia="Times New Roman" w:hAnsi="Arial" w:cs="Arial" w:hint="default"/>
      </w:rPr>
    </w:lvl>
    <w:lvl w:ilvl="1" w:tplc="80C8F924" w:tentative="1">
      <w:start w:val="1"/>
      <w:numFmt w:val="bullet"/>
      <w:lvlText w:val="o"/>
      <w:lvlJc w:val="left"/>
      <w:pPr>
        <w:ind w:left="1440" w:hanging="360"/>
      </w:pPr>
      <w:rPr>
        <w:rFonts w:ascii="Courier New" w:hAnsi="Courier New" w:cs="Courier New" w:hint="default"/>
      </w:rPr>
    </w:lvl>
    <w:lvl w:ilvl="2" w:tplc="6958D08A" w:tentative="1">
      <w:start w:val="1"/>
      <w:numFmt w:val="bullet"/>
      <w:lvlText w:val=""/>
      <w:lvlJc w:val="left"/>
      <w:pPr>
        <w:ind w:left="2160" w:hanging="360"/>
      </w:pPr>
      <w:rPr>
        <w:rFonts w:ascii="Wingdings" w:hAnsi="Wingdings" w:hint="default"/>
      </w:rPr>
    </w:lvl>
    <w:lvl w:ilvl="3" w:tplc="DEF29F82" w:tentative="1">
      <w:start w:val="1"/>
      <w:numFmt w:val="bullet"/>
      <w:lvlText w:val=""/>
      <w:lvlJc w:val="left"/>
      <w:pPr>
        <w:ind w:left="2880" w:hanging="360"/>
      </w:pPr>
      <w:rPr>
        <w:rFonts w:ascii="Symbol" w:hAnsi="Symbol" w:hint="default"/>
      </w:rPr>
    </w:lvl>
    <w:lvl w:ilvl="4" w:tplc="C1068F38" w:tentative="1">
      <w:start w:val="1"/>
      <w:numFmt w:val="bullet"/>
      <w:lvlText w:val="o"/>
      <w:lvlJc w:val="left"/>
      <w:pPr>
        <w:ind w:left="3600" w:hanging="360"/>
      </w:pPr>
      <w:rPr>
        <w:rFonts w:ascii="Courier New" w:hAnsi="Courier New" w:cs="Courier New" w:hint="default"/>
      </w:rPr>
    </w:lvl>
    <w:lvl w:ilvl="5" w:tplc="CD64FFE0" w:tentative="1">
      <w:start w:val="1"/>
      <w:numFmt w:val="bullet"/>
      <w:lvlText w:val=""/>
      <w:lvlJc w:val="left"/>
      <w:pPr>
        <w:ind w:left="4320" w:hanging="360"/>
      </w:pPr>
      <w:rPr>
        <w:rFonts w:ascii="Wingdings" w:hAnsi="Wingdings" w:hint="default"/>
      </w:rPr>
    </w:lvl>
    <w:lvl w:ilvl="6" w:tplc="D90E94B8" w:tentative="1">
      <w:start w:val="1"/>
      <w:numFmt w:val="bullet"/>
      <w:lvlText w:val=""/>
      <w:lvlJc w:val="left"/>
      <w:pPr>
        <w:ind w:left="5040" w:hanging="360"/>
      </w:pPr>
      <w:rPr>
        <w:rFonts w:ascii="Symbol" w:hAnsi="Symbol" w:hint="default"/>
      </w:rPr>
    </w:lvl>
    <w:lvl w:ilvl="7" w:tplc="E0DC136C" w:tentative="1">
      <w:start w:val="1"/>
      <w:numFmt w:val="bullet"/>
      <w:lvlText w:val="o"/>
      <w:lvlJc w:val="left"/>
      <w:pPr>
        <w:ind w:left="5760" w:hanging="360"/>
      </w:pPr>
      <w:rPr>
        <w:rFonts w:ascii="Courier New" w:hAnsi="Courier New" w:cs="Courier New" w:hint="default"/>
      </w:rPr>
    </w:lvl>
    <w:lvl w:ilvl="8" w:tplc="6E924E2C" w:tentative="1">
      <w:start w:val="1"/>
      <w:numFmt w:val="bullet"/>
      <w:lvlText w:val=""/>
      <w:lvlJc w:val="left"/>
      <w:pPr>
        <w:ind w:left="6480" w:hanging="360"/>
      </w:pPr>
      <w:rPr>
        <w:rFonts w:ascii="Wingdings" w:hAnsi="Wingdings" w:hint="default"/>
      </w:rPr>
    </w:lvl>
  </w:abstractNum>
  <w:abstractNum w:abstractNumId="24" w15:restartNumberingAfterBreak="0">
    <w:nsid w:val="51974D25"/>
    <w:multiLevelType w:val="hybridMultilevel"/>
    <w:tmpl w:val="84A42630"/>
    <w:lvl w:ilvl="0" w:tplc="897264C6">
      <w:start w:val="1"/>
      <w:numFmt w:val="decimal"/>
      <w:lvlText w:val="%1."/>
      <w:lvlJc w:val="left"/>
      <w:pPr>
        <w:ind w:left="720" w:hanging="360"/>
      </w:pPr>
      <w:rPr>
        <w:rFonts w:hint="default"/>
      </w:rPr>
    </w:lvl>
    <w:lvl w:ilvl="1" w:tplc="9C5CEAEA">
      <w:start w:val="1"/>
      <w:numFmt w:val="bullet"/>
      <w:lvlText w:val="o"/>
      <w:lvlJc w:val="left"/>
      <w:pPr>
        <w:ind w:left="1440" w:hanging="360"/>
      </w:pPr>
      <w:rPr>
        <w:rFonts w:ascii="Courier New" w:hAnsi="Courier New" w:cs="Courier New" w:hint="default"/>
      </w:rPr>
    </w:lvl>
    <w:lvl w:ilvl="2" w:tplc="C3DC64F4">
      <w:start w:val="1"/>
      <w:numFmt w:val="bullet"/>
      <w:lvlText w:val=""/>
      <w:lvlJc w:val="left"/>
      <w:pPr>
        <w:ind w:left="2160" w:hanging="360"/>
      </w:pPr>
      <w:rPr>
        <w:rFonts w:ascii="Wingdings" w:hAnsi="Wingdings" w:hint="default"/>
      </w:rPr>
    </w:lvl>
    <w:lvl w:ilvl="3" w:tplc="5D3C1954">
      <w:start w:val="1"/>
      <w:numFmt w:val="bullet"/>
      <w:lvlText w:val=""/>
      <w:lvlJc w:val="left"/>
      <w:pPr>
        <w:ind w:left="2880" w:hanging="360"/>
      </w:pPr>
      <w:rPr>
        <w:rFonts w:ascii="Symbol" w:hAnsi="Symbol" w:hint="default"/>
      </w:rPr>
    </w:lvl>
    <w:lvl w:ilvl="4" w:tplc="007859BA">
      <w:start w:val="1"/>
      <w:numFmt w:val="bullet"/>
      <w:lvlText w:val="o"/>
      <w:lvlJc w:val="left"/>
      <w:pPr>
        <w:ind w:left="3600" w:hanging="360"/>
      </w:pPr>
      <w:rPr>
        <w:rFonts w:ascii="Courier New" w:hAnsi="Courier New" w:cs="Courier New" w:hint="default"/>
      </w:rPr>
    </w:lvl>
    <w:lvl w:ilvl="5" w:tplc="AE50D00C">
      <w:start w:val="1"/>
      <w:numFmt w:val="bullet"/>
      <w:lvlText w:val=""/>
      <w:lvlJc w:val="left"/>
      <w:pPr>
        <w:ind w:left="4320" w:hanging="360"/>
      </w:pPr>
      <w:rPr>
        <w:rFonts w:ascii="Wingdings" w:hAnsi="Wingdings" w:hint="default"/>
      </w:rPr>
    </w:lvl>
    <w:lvl w:ilvl="6" w:tplc="0A4E9E44">
      <w:start w:val="1"/>
      <w:numFmt w:val="bullet"/>
      <w:lvlText w:val=""/>
      <w:lvlJc w:val="left"/>
      <w:pPr>
        <w:ind w:left="5040" w:hanging="360"/>
      </w:pPr>
      <w:rPr>
        <w:rFonts w:ascii="Symbol" w:hAnsi="Symbol" w:hint="default"/>
      </w:rPr>
    </w:lvl>
    <w:lvl w:ilvl="7" w:tplc="17E281D8">
      <w:start w:val="1"/>
      <w:numFmt w:val="bullet"/>
      <w:lvlText w:val="o"/>
      <w:lvlJc w:val="left"/>
      <w:pPr>
        <w:ind w:left="5760" w:hanging="360"/>
      </w:pPr>
      <w:rPr>
        <w:rFonts w:ascii="Courier New" w:hAnsi="Courier New" w:cs="Courier New" w:hint="default"/>
      </w:rPr>
    </w:lvl>
    <w:lvl w:ilvl="8" w:tplc="AB5EE50E">
      <w:start w:val="1"/>
      <w:numFmt w:val="bullet"/>
      <w:lvlText w:val=""/>
      <w:lvlJc w:val="left"/>
      <w:pPr>
        <w:ind w:left="6480" w:hanging="360"/>
      </w:pPr>
      <w:rPr>
        <w:rFonts w:ascii="Wingdings" w:hAnsi="Wingdings" w:hint="default"/>
      </w:rPr>
    </w:lvl>
  </w:abstractNum>
  <w:abstractNum w:abstractNumId="25" w15:restartNumberingAfterBreak="0">
    <w:nsid w:val="53AF2693"/>
    <w:multiLevelType w:val="hybridMultilevel"/>
    <w:tmpl w:val="9B22DD9C"/>
    <w:lvl w:ilvl="0" w:tplc="EB687BB0">
      <w:numFmt w:val="bullet"/>
      <w:lvlText w:val="•"/>
      <w:lvlJc w:val="left"/>
      <w:pPr>
        <w:ind w:left="1080" w:hanging="720"/>
      </w:pPr>
      <w:rPr>
        <w:rFonts w:ascii="Arial" w:eastAsia="Times New Roman" w:hAnsi="Arial" w:cs="Arial" w:hint="default"/>
      </w:rPr>
    </w:lvl>
    <w:lvl w:ilvl="1" w:tplc="A966281E" w:tentative="1">
      <w:start w:val="1"/>
      <w:numFmt w:val="bullet"/>
      <w:lvlText w:val="o"/>
      <w:lvlJc w:val="left"/>
      <w:pPr>
        <w:ind w:left="1440" w:hanging="360"/>
      </w:pPr>
      <w:rPr>
        <w:rFonts w:ascii="Courier New" w:hAnsi="Courier New" w:cs="Courier New" w:hint="default"/>
      </w:rPr>
    </w:lvl>
    <w:lvl w:ilvl="2" w:tplc="85BC0D08" w:tentative="1">
      <w:start w:val="1"/>
      <w:numFmt w:val="bullet"/>
      <w:lvlText w:val=""/>
      <w:lvlJc w:val="left"/>
      <w:pPr>
        <w:ind w:left="2160" w:hanging="360"/>
      </w:pPr>
      <w:rPr>
        <w:rFonts w:ascii="Wingdings" w:hAnsi="Wingdings" w:hint="default"/>
      </w:rPr>
    </w:lvl>
    <w:lvl w:ilvl="3" w:tplc="3B548E00" w:tentative="1">
      <w:start w:val="1"/>
      <w:numFmt w:val="bullet"/>
      <w:lvlText w:val=""/>
      <w:lvlJc w:val="left"/>
      <w:pPr>
        <w:ind w:left="2880" w:hanging="360"/>
      </w:pPr>
      <w:rPr>
        <w:rFonts w:ascii="Symbol" w:hAnsi="Symbol" w:hint="default"/>
      </w:rPr>
    </w:lvl>
    <w:lvl w:ilvl="4" w:tplc="3080167A" w:tentative="1">
      <w:start w:val="1"/>
      <w:numFmt w:val="bullet"/>
      <w:lvlText w:val="o"/>
      <w:lvlJc w:val="left"/>
      <w:pPr>
        <w:ind w:left="3600" w:hanging="360"/>
      </w:pPr>
      <w:rPr>
        <w:rFonts w:ascii="Courier New" w:hAnsi="Courier New" w:cs="Courier New" w:hint="default"/>
      </w:rPr>
    </w:lvl>
    <w:lvl w:ilvl="5" w:tplc="AB9CF5BC" w:tentative="1">
      <w:start w:val="1"/>
      <w:numFmt w:val="bullet"/>
      <w:lvlText w:val=""/>
      <w:lvlJc w:val="left"/>
      <w:pPr>
        <w:ind w:left="4320" w:hanging="360"/>
      </w:pPr>
      <w:rPr>
        <w:rFonts w:ascii="Wingdings" w:hAnsi="Wingdings" w:hint="default"/>
      </w:rPr>
    </w:lvl>
    <w:lvl w:ilvl="6" w:tplc="BC8E3D6A" w:tentative="1">
      <w:start w:val="1"/>
      <w:numFmt w:val="bullet"/>
      <w:lvlText w:val=""/>
      <w:lvlJc w:val="left"/>
      <w:pPr>
        <w:ind w:left="5040" w:hanging="360"/>
      </w:pPr>
      <w:rPr>
        <w:rFonts w:ascii="Symbol" w:hAnsi="Symbol" w:hint="default"/>
      </w:rPr>
    </w:lvl>
    <w:lvl w:ilvl="7" w:tplc="77682C04" w:tentative="1">
      <w:start w:val="1"/>
      <w:numFmt w:val="bullet"/>
      <w:lvlText w:val="o"/>
      <w:lvlJc w:val="left"/>
      <w:pPr>
        <w:ind w:left="5760" w:hanging="360"/>
      </w:pPr>
      <w:rPr>
        <w:rFonts w:ascii="Courier New" w:hAnsi="Courier New" w:cs="Courier New" w:hint="default"/>
      </w:rPr>
    </w:lvl>
    <w:lvl w:ilvl="8" w:tplc="EDFA20A8" w:tentative="1">
      <w:start w:val="1"/>
      <w:numFmt w:val="bullet"/>
      <w:lvlText w:val=""/>
      <w:lvlJc w:val="left"/>
      <w:pPr>
        <w:ind w:left="6480" w:hanging="360"/>
      </w:pPr>
      <w:rPr>
        <w:rFonts w:ascii="Wingdings" w:hAnsi="Wingdings" w:hint="default"/>
      </w:rPr>
    </w:lvl>
  </w:abstractNum>
  <w:abstractNum w:abstractNumId="26" w15:restartNumberingAfterBreak="0">
    <w:nsid w:val="54337153"/>
    <w:multiLevelType w:val="hybridMultilevel"/>
    <w:tmpl w:val="80CEDF4A"/>
    <w:lvl w:ilvl="0" w:tplc="63D20D42">
      <w:start w:val="1"/>
      <w:numFmt w:val="bullet"/>
      <w:lvlText w:val=""/>
      <w:lvlJc w:val="left"/>
      <w:pPr>
        <w:ind w:left="720" w:hanging="360"/>
      </w:pPr>
      <w:rPr>
        <w:rFonts w:ascii="Symbol" w:hAnsi="Symbol" w:hint="default"/>
      </w:rPr>
    </w:lvl>
    <w:lvl w:ilvl="1" w:tplc="DAD6FCAE">
      <w:start w:val="1"/>
      <w:numFmt w:val="bullet"/>
      <w:lvlText w:val="o"/>
      <w:lvlJc w:val="left"/>
      <w:pPr>
        <w:ind w:left="1440" w:hanging="360"/>
      </w:pPr>
      <w:rPr>
        <w:rFonts w:ascii="Courier New" w:hAnsi="Courier New" w:cs="Courier New" w:hint="default"/>
      </w:rPr>
    </w:lvl>
    <w:lvl w:ilvl="2" w:tplc="35B0F01C">
      <w:start w:val="1"/>
      <w:numFmt w:val="bullet"/>
      <w:lvlText w:val=""/>
      <w:lvlJc w:val="left"/>
      <w:pPr>
        <w:ind w:left="2160" w:hanging="360"/>
      </w:pPr>
      <w:rPr>
        <w:rFonts w:ascii="Wingdings" w:hAnsi="Wingdings" w:hint="default"/>
      </w:rPr>
    </w:lvl>
    <w:lvl w:ilvl="3" w:tplc="F218222C">
      <w:start w:val="1"/>
      <w:numFmt w:val="bullet"/>
      <w:lvlText w:val=""/>
      <w:lvlJc w:val="left"/>
      <w:pPr>
        <w:ind w:left="2880" w:hanging="360"/>
      </w:pPr>
      <w:rPr>
        <w:rFonts w:ascii="Symbol" w:hAnsi="Symbol" w:hint="default"/>
      </w:rPr>
    </w:lvl>
    <w:lvl w:ilvl="4" w:tplc="562401DC">
      <w:start w:val="1"/>
      <w:numFmt w:val="bullet"/>
      <w:lvlText w:val="o"/>
      <w:lvlJc w:val="left"/>
      <w:pPr>
        <w:ind w:left="3600" w:hanging="360"/>
      </w:pPr>
      <w:rPr>
        <w:rFonts w:ascii="Courier New" w:hAnsi="Courier New" w:cs="Courier New" w:hint="default"/>
      </w:rPr>
    </w:lvl>
    <w:lvl w:ilvl="5" w:tplc="ADF4D502">
      <w:start w:val="1"/>
      <w:numFmt w:val="bullet"/>
      <w:lvlText w:val=""/>
      <w:lvlJc w:val="left"/>
      <w:pPr>
        <w:ind w:left="4320" w:hanging="360"/>
      </w:pPr>
      <w:rPr>
        <w:rFonts w:ascii="Wingdings" w:hAnsi="Wingdings" w:hint="default"/>
      </w:rPr>
    </w:lvl>
    <w:lvl w:ilvl="6" w:tplc="69460DD2">
      <w:start w:val="1"/>
      <w:numFmt w:val="bullet"/>
      <w:lvlText w:val=""/>
      <w:lvlJc w:val="left"/>
      <w:pPr>
        <w:ind w:left="5040" w:hanging="360"/>
      </w:pPr>
      <w:rPr>
        <w:rFonts w:ascii="Symbol" w:hAnsi="Symbol" w:hint="default"/>
      </w:rPr>
    </w:lvl>
    <w:lvl w:ilvl="7" w:tplc="9296EAB2">
      <w:start w:val="1"/>
      <w:numFmt w:val="bullet"/>
      <w:lvlText w:val="o"/>
      <w:lvlJc w:val="left"/>
      <w:pPr>
        <w:ind w:left="5760" w:hanging="360"/>
      </w:pPr>
      <w:rPr>
        <w:rFonts w:ascii="Courier New" w:hAnsi="Courier New" w:cs="Courier New" w:hint="default"/>
      </w:rPr>
    </w:lvl>
    <w:lvl w:ilvl="8" w:tplc="3B464618">
      <w:start w:val="1"/>
      <w:numFmt w:val="bullet"/>
      <w:lvlText w:val=""/>
      <w:lvlJc w:val="left"/>
      <w:pPr>
        <w:ind w:left="6480" w:hanging="360"/>
      </w:pPr>
      <w:rPr>
        <w:rFonts w:ascii="Wingdings" w:hAnsi="Wingdings" w:hint="default"/>
      </w:rPr>
    </w:lvl>
  </w:abstractNum>
  <w:abstractNum w:abstractNumId="27" w15:restartNumberingAfterBreak="0">
    <w:nsid w:val="56652820"/>
    <w:multiLevelType w:val="hybridMultilevel"/>
    <w:tmpl w:val="0F2C4964"/>
    <w:lvl w:ilvl="0" w:tplc="923ECDF6">
      <w:start w:val="1"/>
      <w:numFmt w:val="decimal"/>
      <w:lvlText w:val="%1."/>
      <w:lvlJc w:val="left"/>
      <w:pPr>
        <w:ind w:left="1080" w:hanging="720"/>
      </w:pPr>
      <w:rPr>
        <w:rFonts w:hint="default"/>
      </w:rPr>
    </w:lvl>
    <w:lvl w:ilvl="1" w:tplc="F3E675BA" w:tentative="1">
      <w:start w:val="1"/>
      <w:numFmt w:val="bullet"/>
      <w:lvlText w:val="o"/>
      <w:lvlJc w:val="left"/>
      <w:pPr>
        <w:ind w:left="1440" w:hanging="360"/>
      </w:pPr>
      <w:rPr>
        <w:rFonts w:ascii="Courier New" w:hAnsi="Courier New" w:cs="Courier New" w:hint="default"/>
      </w:rPr>
    </w:lvl>
    <w:lvl w:ilvl="2" w:tplc="C72EA744" w:tentative="1">
      <w:start w:val="1"/>
      <w:numFmt w:val="bullet"/>
      <w:lvlText w:val=""/>
      <w:lvlJc w:val="left"/>
      <w:pPr>
        <w:ind w:left="2160" w:hanging="360"/>
      </w:pPr>
      <w:rPr>
        <w:rFonts w:ascii="Wingdings" w:hAnsi="Wingdings" w:hint="default"/>
      </w:rPr>
    </w:lvl>
    <w:lvl w:ilvl="3" w:tplc="7FEC2014" w:tentative="1">
      <w:start w:val="1"/>
      <w:numFmt w:val="bullet"/>
      <w:lvlText w:val=""/>
      <w:lvlJc w:val="left"/>
      <w:pPr>
        <w:ind w:left="2880" w:hanging="360"/>
      </w:pPr>
      <w:rPr>
        <w:rFonts w:ascii="Symbol" w:hAnsi="Symbol" w:hint="default"/>
      </w:rPr>
    </w:lvl>
    <w:lvl w:ilvl="4" w:tplc="2918C4CE" w:tentative="1">
      <w:start w:val="1"/>
      <w:numFmt w:val="bullet"/>
      <w:lvlText w:val="o"/>
      <w:lvlJc w:val="left"/>
      <w:pPr>
        <w:ind w:left="3600" w:hanging="360"/>
      </w:pPr>
      <w:rPr>
        <w:rFonts w:ascii="Courier New" w:hAnsi="Courier New" w:cs="Courier New" w:hint="default"/>
      </w:rPr>
    </w:lvl>
    <w:lvl w:ilvl="5" w:tplc="A7FABA94" w:tentative="1">
      <w:start w:val="1"/>
      <w:numFmt w:val="bullet"/>
      <w:lvlText w:val=""/>
      <w:lvlJc w:val="left"/>
      <w:pPr>
        <w:ind w:left="4320" w:hanging="360"/>
      </w:pPr>
      <w:rPr>
        <w:rFonts w:ascii="Wingdings" w:hAnsi="Wingdings" w:hint="default"/>
      </w:rPr>
    </w:lvl>
    <w:lvl w:ilvl="6" w:tplc="3BB63B9A" w:tentative="1">
      <w:start w:val="1"/>
      <w:numFmt w:val="bullet"/>
      <w:lvlText w:val=""/>
      <w:lvlJc w:val="left"/>
      <w:pPr>
        <w:ind w:left="5040" w:hanging="360"/>
      </w:pPr>
      <w:rPr>
        <w:rFonts w:ascii="Symbol" w:hAnsi="Symbol" w:hint="default"/>
      </w:rPr>
    </w:lvl>
    <w:lvl w:ilvl="7" w:tplc="D8389A48" w:tentative="1">
      <w:start w:val="1"/>
      <w:numFmt w:val="bullet"/>
      <w:lvlText w:val="o"/>
      <w:lvlJc w:val="left"/>
      <w:pPr>
        <w:ind w:left="5760" w:hanging="360"/>
      </w:pPr>
      <w:rPr>
        <w:rFonts w:ascii="Courier New" w:hAnsi="Courier New" w:cs="Courier New" w:hint="default"/>
      </w:rPr>
    </w:lvl>
    <w:lvl w:ilvl="8" w:tplc="6BE8428A" w:tentative="1">
      <w:start w:val="1"/>
      <w:numFmt w:val="bullet"/>
      <w:lvlText w:val=""/>
      <w:lvlJc w:val="left"/>
      <w:pPr>
        <w:ind w:left="6480" w:hanging="360"/>
      </w:pPr>
      <w:rPr>
        <w:rFonts w:ascii="Wingdings" w:hAnsi="Wingdings" w:hint="default"/>
      </w:rPr>
    </w:lvl>
  </w:abstractNum>
  <w:abstractNum w:abstractNumId="28" w15:restartNumberingAfterBreak="0">
    <w:nsid w:val="57FC26F4"/>
    <w:multiLevelType w:val="hybridMultilevel"/>
    <w:tmpl w:val="3FD2D37E"/>
    <w:lvl w:ilvl="0" w:tplc="A7DAE612">
      <w:start w:val="1"/>
      <w:numFmt w:val="bullet"/>
      <w:lvlText w:val=""/>
      <w:lvlJc w:val="left"/>
      <w:pPr>
        <w:ind w:left="720" w:hanging="360"/>
      </w:pPr>
      <w:rPr>
        <w:rFonts w:ascii="Symbol" w:hAnsi="Symbol" w:hint="default"/>
        <w:b w:val="0"/>
      </w:rPr>
    </w:lvl>
    <w:lvl w:ilvl="1" w:tplc="ED50DE62">
      <w:start w:val="1"/>
      <w:numFmt w:val="lowerLetter"/>
      <w:lvlText w:val="%2."/>
      <w:lvlJc w:val="left"/>
      <w:pPr>
        <w:ind w:left="1440" w:hanging="360"/>
      </w:pPr>
    </w:lvl>
    <w:lvl w:ilvl="2" w:tplc="D4F67658">
      <w:start w:val="1"/>
      <w:numFmt w:val="lowerRoman"/>
      <w:lvlText w:val="%3."/>
      <w:lvlJc w:val="right"/>
      <w:pPr>
        <w:ind w:left="2160" w:hanging="180"/>
      </w:pPr>
    </w:lvl>
    <w:lvl w:ilvl="3" w:tplc="A964D85C">
      <w:start w:val="1"/>
      <w:numFmt w:val="decimal"/>
      <w:lvlText w:val="%4."/>
      <w:lvlJc w:val="left"/>
      <w:pPr>
        <w:ind w:left="2880" w:hanging="360"/>
      </w:pPr>
    </w:lvl>
    <w:lvl w:ilvl="4" w:tplc="DE9EECF6">
      <w:start w:val="1"/>
      <w:numFmt w:val="lowerLetter"/>
      <w:lvlText w:val="%5."/>
      <w:lvlJc w:val="left"/>
      <w:pPr>
        <w:ind w:left="3600" w:hanging="360"/>
      </w:pPr>
    </w:lvl>
    <w:lvl w:ilvl="5" w:tplc="43C8C6FA">
      <w:start w:val="1"/>
      <w:numFmt w:val="lowerRoman"/>
      <w:lvlText w:val="%6."/>
      <w:lvlJc w:val="right"/>
      <w:pPr>
        <w:ind w:left="4320" w:hanging="180"/>
      </w:pPr>
    </w:lvl>
    <w:lvl w:ilvl="6" w:tplc="101EC78C">
      <w:start w:val="1"/>
      <w:numFmt w:val="decimal"/>
      <w:lvlText w:val="%7."/>
      <w:lvlJc w:val="left"/>
      <w:pPr>
        <w:ind w:left="5040" w:hanging="360"/>
      </w:pPr>
    </w:lvl>
    <w:lvl w:ilvl="7" w:tplc="F58ED306">
      <w:start w:val="1"/>
      <w:numFmt w:val="lowerLetter"/>
      <w:lvlText w:val="%8."/>
      <w:lvlJc w:val="left"/>
      <w:pPr>
        <w:ind w:left="5760" w:hanging="360"/>
      </w:pPr>
    </w:lvl>
    <w:lvl w:ilvl="8" w:tplc="1F4E49EE">
      <w:start w:val="1"/>
      <w:numFmt w:val="lowerRoman"/>
      <w:lvlText w:val="%9."/>
      <w:lvlJc w:val="right"/>
      <w:pPr>
        <w:ind w:left="6480" w:hanging="180"/>
      </w:pPr>
    </w:lvl>
  </w:abstractNum>
  <w:abstractNum w:abstractNumId="29" w15:restartNumberingAfterBreak="0">
    <w:nsid w:val="62674D3A"/>
    <w:multiLevelType w:val="hybridMultilevel"/>
    <w:tmpl w:val="C2AE3140"/>
    <w:lvl w:ilvl="0" w:tplc="DF8EEB8C">
      <w:start w:val="1"/>
      <w:numFmt w:val="bullet"/>
      <w:lvlText w:val="o"/>
      <w:lvlJc w:val="left"/>
      <w:pPr>
        <w:ind w:left="1080" w:hanging="360"/>
      </w:pPr>
      <w:rPr>
        <w:rFonts w:ascii="Courier New" w:hAnsi="Courier New" w:cs="Courier New" w:hint="default"/>
      </w:rPr>
    </w:lvl>
    <w:lvl w:ilvl="1" w:tplc="14A8DDEA">
      <w:start w:val="1"/>
      <w:numFmt w:val="bullet"/>
      <w:lvlText w:val="o"/>
      <w:lvlJc w:val="left"/>
      <w:pPr>
        <w:ind w:left="1800" w:hanging="360"/>
      </w:pPr>
      <w:rPr>
        <w:rFonts w:ascii="Courier New" w:hAnsi="Courier New" w:cs="Courier New" w:hint="default"/>
      </w:rPr>
    </w:lvl>
    <w:lvl w:ilvl="2" w:tplc="E48434A0">
      <w:start w:val="1"/>
      <w:numFmt w:val="bullet"/>
      <w:lvlText w:val=""/>
      <w:lvlJc w:val="left"/>
      <w:pPr>
        <w:ind w:left="2520" w:hanging="360"/>
      </w:pPr>
      <w:rPr>
        <w:rFonts w:ascii="Wingdings" w:hAnsi="Wingdings" w:hint="default"/>
      </w:rPr>
    </w:lvl>
    <w:lvl w:ilvl="3" w:tplc="43905474">
      <w:start w:val="1"/>
      <w:numFmt w:val="bullet"/>
      <w:lvlText w:val=""/>
      <w:lvlJc w:val="left"/>
      <w:pPr>
        <w:ind w:left="3240" w:hanging="360"/>
      </w:pPr>
      <w:rPr>
        <w:rFonts w:ascii="Symbol" w:hAnsi="Symbol" w:hint="default"/>
      </w:rPr>
    </w:lvl>
    <w:lvl w:ilvl="4" w:tplc="7528F3C8">
      <w:start w:val="1"/>
      <w:numFmt w:val="bullet"/>
      <w:lvlText w:val="o"/>
      <w:lvlJc w:val="left"/>
      <w:pPr>
        <w:ind w:left="3960" w:hanging="360"/>
      </w:pPr>
      <w:rPr>
        <w:rFonts w:ascii="Courier New" w:hAnsi="Courier New" w:cs="Courier New" w:hint="default"/>
      </w:rPr>
    </w:lvl>
    <w:lvl w:ilvl="5" w:tplc="08702B7C">
      <w:start w:val="1"/>
      <w:numFmt w:val="bullet"/>
      <w:lvlText w:val=""/>
      <w:lvlJc w:val="left"/>
      <w:pPr>
        <w:ind w:left="4680" w:hanging="360"/>
      </w:pPr>
      <w:rPr>
        <w:rFonts w:ascii="Wingdings" w:hAnsi="Wingdings" w:hint="default"/>
      </w:rPr>
    </w:lvl>
    <w:lvl w:ilvl="6" w:tplc="90F0F538">
      <w:start w:val="1"/>
      <w:numFmt w:val="bullet"/>
      <w:lvlText w:val=""/>
      <w:lvlJc w:val="left"/>
      <w:pPr>
        <w:ind w:left="5400" w:hanging="360"/>
      </w:pPr>
      <w:rPr>
        <w:rFonts w:ascii="Symbol" w:hAnsi="Symbol" w:hint="default"/>
      </w:rPr>
    </w:lvl>
    <w:lvl w:ilvl="7" w:tplc="0C766C6A">
      <w:start w:val="1"/>
      <w:numFmt w:val="bullet"/>
      <w:lvlText w:val="o"/>
      <w:lvlJc w:val="left"/>
      <w:pPr>
        <w:ind w:left="6120" w:hanging="360"/>
      </w:pPr>
      <w:rPr>
        <w:rFonts w:ascii="Courier New" w:hAnsi="Courier New" w:cs="Courier New" w:hint="default"/>
      </w:rPr>
    </w:lvl>
    <w:lvl w:ilvl="8" w:tplc="B57019E8">
      <w:start w:val="1"/>
      <w:numFmt w:val="bullet"/>
      <w:lvlText w:val=""/>
      <w:lvlJc w:val="left"/>
      <w:pPr>
        <w:ind w:left="6840" w:hanging="360"/>
      </w:pPr>
      <w:rPr>
        <w:rFonts w:ascii="Wingdings" w:hAnsi="Wingdings" w:hint="default"/>
      </w:rPr>
    </w:lvl>
  </w:abstractNum>
  <w:abstractNum w:abstractNumId="30" w15:restartNumberingAfterBreak="0">
    <w:nsid w:val="63044F2C"/>
    <w:multiLevelType w:val="hybridMultilevel"/>
    <w:tmpl w:val="AAF61014"/>
    <w:lvl w:ilvl="0" w:tplc="D654D39A">
      <w:start w:val="1"/>
      <w:numFmt w:val="bullet"/>
      <w:lvlText w:val=""/>
      <w:lvlJc w:val="left"/>
      <w:pPr>
        <w:ind w:left="720" w:hanging="360"/>
      </w:pPr>
      <w:rPr>
        <w:rFonts w:ascii="Symbol" w:hAnsi="Symbol" w:hint="default"/>
        <w:b w:val="0"/>
      </w:rPr>
    </w:lvl>
    <w:lvl w:ilvl="1" w:tplc="64405CAC">
      <w:start w:val="1"/>
      <w:numFmt w:val="bullet"/>
      <w:lvlText w:val="o"/>
      <w:lvlJc w:val="left"/>
      <w:pPr>
        <w:ind w:left="1440" w:hanging="360"/>
      </w:pPr>
      <w:rPr>
        <w:rFonts w:ascii="Courier New" w:hAnsi="Courier New" w:cs="Courier New" w:hint="default"/>
      </w:rPr>
    </w:lvl>
    <w:lvl w:ilvl="2" w:tplc="C896ACA8">
      <w:start w:val="1"/>
      <w:numFmt w:val="bullet"/>
      <w:lvlText w:val=""/>
      <w:lvlJc w:val="left"/>
      <w:pPr>
        <w:ind w:left="2160" w:hanging="180"/>
      </w:pPr>
      <w:rPr>
        <w:rFonts w:ascii="Wingdings" w:hAnsi="Wingdings" w:hint="default"/>
      </w:rPr>
    </w:lvl>
    <w:lvl w:ilvl="3" w:tplc="2758E994">
      <w:start w:val="1"/>
      <w:numFmt w:val="decimal"/>
      <w:lvlText w:val="%4."/>
      <w:lvlJc w:val="left"/>
      <w:pPr>
        <w:ind w:left="2880" w:hanging="360"/>
      </w:pPr>
    </w:lvl>
    <w:lvl w:ilvl="4" w:tplc="6888C212">
      <w:start w:val="1"/>
      <w:numFmt w:val="lowerLetter"/>
      <w:lvlText w:val="%5."/>
      <w:lvlJc w:val="left"/>
      <w:pPr>
        <w:ind w:left="3600" w:hanging="360"/>
      </w:pPr>
    </w:lvl>
    <w:lvl w:ilvl="5" w:tplc="C8EA5AE8">
      <w:start w:val="1"/>
      <w:numFmt w:val="lowerRoman"/>
      <w:lvlText w:val="%6."/>
      <w:lvlJc w:val="right"/>
      <w:pPr>
        <w:ind w:left="4320" w:hanging="180"/>
      </w:pPr>
    </w:lvl>
    <w:lvl w:ilvl="6" w:tplc="FD8EDA04">
      <w:start w:val="1"/>
      <w:numFmt w:val="decimal"/>
      <w:lvlText w:val="%7."/>
      <w:lvlJc w:val="left"/>
      <w:pPr>
        <w:ind w:left="5040" w:hanging="360"/>
      </w:pPr>
    </w:lvl>
    <w:lvl w:ilvl="7" w:tplc="78A0F1C8">
      <w:start w:val="1"/>
      <w:numFmt w:val="lowerLetter"/>
      <w:lvlText w:val="%8."/>
      <w:lvlJc w:val="left"/>
      <w:pPr>
        <w:ind w:left="5760" w:hanging="360"/>
      </w:pPr>
    </w:lvl>
    <w:lvl w:ilvl="8" w:tplc="0B0E9BA8">
      <w:start w:val="1"/>
      <w:numFmt w:val="lowerRoman"/>
      <w:lvlText w:val="%9."/>
      <w:lvlJc w:val="right"/>
      <w:pPr>
        <w:ind w:left="6480" w:hanging="180"/>
      </w:pPr>
    </w:lvl>
  </w:abstractNum>
  <w:abstractNum w:abstractNumId="31" w15:restartNumberingAfterBreak="0">
    <w:nsid w:val="637F53DD"/>
    <w:multiLevelType w:val="hybridMultilevel"/>
    <w:tmpl w:val="210C0D8E"/>
    <w:lvl w:ilvl="0" w:tplc="B134B436">
      <w:start w:val="1"/>
      <w:numFmt w:val="bullet"/>
      <w:lvlText w:val=""/>
      <w:lvlJc w:val="left"/>
      <w:pPr>
        <w:ind w:left="360" w:hanging="360"/>
      </w:pPr>
      <w:rPr>
        <w:rFonts w:ascii="Symbol" w:hAnsi="Symbol" w:hint="default"/>
      </w:rPr>
    </w:lvl>
    <w:lvl w:ilvl="1" w:tplc="FEC697C8" w:tentative="1">
      <w:start w:val="1"/>
      <w:numFmt w:val="bullet"/>
      <w:lvlText w:val="o"/>
      <w:lvlJc w:val="left"/>
      <w:pPr>
        <w:ind w:left="1080" w:hanging="360"/>
      </w:pPr>
      <w:rPr>
        <w:rFonts w:ascii="Courier New" w:hAnsi="Courier New" w:cs="Courier New" w:hint="default"/>
      </w:rPr>
    </w:lvl>
    <w:lvl w:ilvl="2" w:tplc="41EC7AB0" w:tentative="1">
      <w:start w:val="1"/>
      <w:numFmt w:val="bullet"/>
      <w:lvlText w:val=""/>
      <w:lvlJc w:val="left"/>
      <w:pPr>
        <w:ind w:left="1800" w:hanging="360"/>
      </w:pPr>
      <w:rPr>
        <w:rFonts w:ascii="Wingdings" w:hAnsi="Wingdings" w:hint="default"/>
      </w:rPr>
    </w:lvl>
    <w:lvl w:ilvl="3" w:tplc="1006FFD0" w:tentative="1">
      <w:start w:val="1"/>
      <w:numFmt w:val="bullet"/>
      <w:lvlText w:val=""/>
      <w:lvlJc w:val="left"/>
      <w:pPr>
        <w:ind w:left="2520" w:hanging="360"/>
      </w:pPr>
      <w:rPr>
        <w:rFonts w:ascii="Symbol" w:hAnsi="Symbol" w:hint="default"/>
      </w:rPr>
    </w:lvl>
    <w:lvl w:ilvl="4" w:tplc="53A2EE98" w:tentative="1">
      <w:start w:val="1"/>
      <w:numFmt w:val="bullet"/>
      <w:lvlText w:val="o"/>
      <w:lvlJc w:val="left"/>
      <w:pPr>
        <w:ind w:left="3240" w:hanging="360"/>
      </w:pPr>
      <w:rPr>
        <w:rFonts w:ascii="Courier New" w:hAnsi="Courier New" w:cs="Courier New" w:hint="default"/>
      </w:rPr>
    </w:lvl>
    <w:lvl w:ilvl="5" w:tplc="FF32A85A" w:tentative="1">
      <w:start w:val="1"/>
      <w:numFmt w:val="bullet"/>
      <w:lvlText w:val=""/>
      <w:lvlJc w:val="left"/>
      <w:pPr>
        <w:ind w:left="3960" w:hanging="360"/>
      </w:pPr>
      <w:rPr>
        <w:rFonts w:ascii="Wingdings" w:hAnsi="Wingdings" w:hint="default"/>
      </w:rPr>
    </w:lvl>
    <w:lvl w:ilvl="6" w:tplc="03309BA2" w:tentative="1">
      <w:start w:val="1"/>
      <w:numFmt w:val="bullet"/>
      <w:lvlText w:val=""/>
      <w:lvlJc w:val="left"/>
      <w:pPr>
        <w:ind w:left="4680" w:hanging="360"/>
      </w:pPr>
      <w:rPr>
        <w:rFonts w:ascii="Symbol" w:hAnsi="Symbol" w:hint="default"/>
      </w:rPr>
    </w:lvl>
    <w:lvl w:ilvl="7" w:tplc="0FE87542" w:tentative="1">
      <w:start w:val="1"/>
      <w:numFmt w:val="bullet"/>
      <w:lvlText w:val="o"/>
      <w:lvlJc w:val="left"/>
      <w:pPr>
        <w:ind w:left="5400" w:hanging="360"/>
      </w:pPr>
      <w:rPr>
        <w:rFonts w:ascii="Courier New" w:hAnsi="Courier New" w:cs="Courier New" w:hint="default"/>
      </w:rPr>
    </w:lvl>
    <w:lvl w:ilvl="8" w:tplc="C3367D74" w:tentative="1">
      <w:start w:val="1"/>
      <w:numFmt w:val="bullet"/>
      <w:lvlText w:val=""/>
      <w:lvlJc w:val="left"/>
      <w:pPr>
        <w:ind w:left="6120" w:hanging="360"/>
      </w:pPr>
      <w:rPr>
        <w:rFonts w:ascii="Wingdings" w:hAnsi="Wingdings" w:hint="default"/>
      </w:rPr>
    </w:lvl>
  </w:abstractNum>
  <w:abstractNum w:abstractNumId="32" w15:restartNumberingAfterBreak="0">
    <w:nsid w:val="64CC2271"/>
    <w:multiLevelType w:val="hybridMultilevel"/>
    <w:tmpl w:val="0EAADCB0"/>
    <w:lvl w:ilvl="0" w:tplc="85D6D966">
      <w:start w:val="1"/>
      <w:numFmt w:val="decimal"/>
      <w:lvlText w:val="%1."/>
      <w:lvlJc w:val="left"/>
      <w:pPr>
        <w:ind w:left="720" w:hanging="360"/>
      </w:pPr>
      <w:rPr>
        <w:rFonts w:hint="default"/>
      </w:rPr>
    </w:lvl>
    <w:lvl w:ilvl="1" w:tplc="E188DD4C">
      <w:start w:val="1"/>
      <w:numFmt w:val="bullet"/>
      <w:lvlText w:val="o"/>
      <w:lvlJc w:val="left"/>
      <w:pPr>
        <w:ind w:left="1440" w:hanging="360"/>
      </w:pPr>
      <w:rPr>
        <w:rFonts w:ascii="Courier New" w:hAnsi="Courier New" w:cs="Courier New" w:hint="default"/>
      </w:rPr>
    </w:lvl>
    <w:lvl w:ilvl="2" w:tplc="6CC088DA">
      <w:start w:val="1"/>
      <w:numFmt w:val="bullet"/>
      <w:lvlText w:val=""/>
      <w:lvlJc w:val="left"/>
      <w:pPr>
        <w:ind w:left="2160" w:hanging="360"/>
      </w:pPr>
      <w:rPr>
        <w:rFonts w:ascii="Wingdings" w:hAnsi="Wingdings" w:hint="default"/>
      </w:rPr>
    </w:lvl>
    <w:lvl w:ilvl="3" w:tplc="7D70CD14">
      <w:start w:val="1"/>
      <w:numFmt w:val="bullet"/>
      <w:lvlText w:val=""/>
      <w:lvlJc w:val="left"/>
      <w:pPr>
        <w:ind w:left="2880" w:hanging="360"/>
      </w:pPr>
      <w:rPr>
        <w:rFonts w:ascii="Symbol" w:hAnsi="Symbol" w:hint="default"/>
      </w:rPr>
    </w:lvl>
    <w:lvl w:ilvl="4" w:tplc="2E364D2E" w:tentative="1">
      <w:start w:val="1"/>
      <w:numFmt w:val="bullet"/>
      <w:lvlText w:val="o"/>
      <w:lvlJc w:val="left"/>
      <w:pPr>
        <w:ind w:left="3600" w:hanging="360"/>
      </w:pPr>
      <w:rPr>
        <w:rFonts w:ascii="Courier New" w:hAnsi="Courier New" w:cs="Courier New" w:hint="default"/>
      </w:rPr>
    </w:lvl>
    <w:lvl w:ilvl="5" w:tplc="6BE0D456" w:tentative="1">
      <w:start w:val="1"/>
      <w:numFmt w:val="bullet"/>
      <w:lvlText w:val=""/>
      <w:lvlJc w:val="left"/>
      <w:pPr>
        <w:ind w:left="4320" w:hanging="360"/>
      </w:pPr>
      <w:rPr>
        <w:rFonts w:ascii="Wingdings" w:hAnsi="Wingdings" w:hint="default"/>
      </w:rPr>
    </w:lvl>
    <w:lvl w:ilvl="6" w:tplc="8012B924" w:tentative="1">
      <w:start w:val="1"/>
      <w:numFmt w:val="bullet"/>
      <w:lvlText w:val=""/>
      <w:lvlJc w:val="left"/>
      <w:pPr>
        <w:ind w:left="5040" w:hanging="360"/>
      </w:pPr>
      <w:rPr>
        <w:rFonts w:ascii="Symbol" w:hAnsi="Symbol" w:hint="default"/>
      </w:rPr>
    </w:lvl>
    <w:lvl w:ilvl="7" w:tplc="31EC9B02" w:tentative="1">
      <w:start w:val="1"/>
      <w:numFmt w:val="bullet"/>
      <w:lvlText w:val="o"/>
      <w:lvlJc w:val="left"/>
      <w:pPr>
        <w:ind w:left="5760" w:hanging="360"/>
      </w:pPr>
      <w:rPr>
        <w:rFonts w:ascii="Courier New" w:hAnsi="Courier New" w:cs="Courier New" w:hint="default"/>
      </w:rPr>
    </w:lvl>
    <w:lvl w:ilvl="8" w:tplc="1EAE7246" w:tentative="1">
      <w:start w:val="1"/>
      <w:numFmt w:val="bullet"/>
      <w:lvlText w:val=""/>
      <w:lvlJc w:val="left"/>
      <w:pPr>
        <w:ind w:left="6480" w:hanging="360"/>
      </w:pPr>
      <w:rPr>
        <w:rFonts w:ascii="Wingdings" w:hAnsi="Wingdings" w:hint="default"/>
      </w:rPr>
    </w:lvl>
  </w:abstractNum>
  <w:abstractNum w:abstractNumId="33" w15:restartNumberingAfterBreak="0">
    <w:nsid w:val="6D4C3A43"/>
    <w:multiLevelType w:val="hybridMultilevel"/>
    <w:tmpl w:val="CBC2868A"/>
    <w:lvl w:ilvl="0" w:tplc="88F0D51E">
      <w:start w:val="1"/>
      <w:numFmt w:val="bullet"/>
      <w:lvlText w:val=""/>
      <w:lvlJc w:val="left"/>
      <w:pPr>
        <w:ind w:left="720" w:hanging="360"/>
      </w:pPr>
      <w:rPr>
        <w:rFonts w:ascii="Symbol" w:hAnsi="Symbol" w:hint="default"/>
      </w:rPr>
    </w:lvl>
    <w:lvl w:ilvl="1" w:tplc="7C7C0AFC">
      <w:start w:val="1"/>
      <w:numFmt w:val="bullet"/>
      <w:lvlText w:val="o"/>
      <w:lvlJc w:val="left"/>
      <w:pPr>
        <w:ind w:left="1800" w:hanging="720"/>
      </w:pPr>
      <w:rPr>
        <w:rFonts w:ascii="Courier New" w:hAnsi="Courier New" w:cs="Courier New" w:hint="default"/>
      </w:rPr>
    </w:lvl>
    <w:lvl w:ilvl="2" w:tplc="AC28EB20" w:tentative="1">
      <w:start w:val="1"/>
      <w:numFmt w:val="lowerRoman"/>
      <w:lvlText w:val="%3."/>
      <w:lvlJc w:val="right"/>
      <w:pPr>
        <w:ind w:left="2160" w:hanging="180"/>
      </w:pPr>
    </w:lvl>
    <w:lvl w:ilvl="3" w:tplc="CBA86982" w:tentative="1">
      <w:start w:val="1"/>
      <w:numFmt w:val="decimal"/>
      <w:lvlText w:val="%4."/>
      <w:lvlJc w:val="left"/>
      <w:pPr>
        <w:ind w:left="2880" w:hanging="360"/>
      </w:pPr>
    </w:lvl>
    <w:lvl w:ilvl="4" w:tplc="312E2B00" w:tentative="1">
      <w:start w:val="1"/>
      <w:numFmt w:val="lowerLetter"/>
      <w:lvlText w:val="%5."/>
      <w:lvlJc w:val="left"/>
      <w:pPr>
        <w:ind w:left="3600" w:hanging="360"/>
      </w:pPr>
    </w:lvl>
    <w:lvl w:ilvl="5" w:tplc="2B8C11D2" w:tentative="1">
      <w:start w:val="1"/>
      <w:numFmt w:val="lowerRoman"/>
      <w:lvlText w:val="%6."/>
      <w:lvlJc w:val="right"/>
      <w:pPr>
        <w:ind w:left="4320" w:hanging="180"/>
      </w:pPr>
    </w:lvl>
    <w:lvl w:ilvl="6" w:tplc="F7A051CE" w:tentative="1">
      <w:start w:val="1"/>
      <w:numFmt w:val="decimal"/>
      <w:lvlText w:val="%7."/>
      <w:lvlJc w:val="left"/>
      <w:pPr>
        <w:ind w:left="5040" w:hanging="360"/>
      </w:pPr>
    </w:lvl>
    <w:lvl w:ilvl="7" w:tplc="B658ECD6" w:tentative="1">
      <w:start w:val="1"/>
      <w:numFmt w:val="lowerLetter"/>
      <w:lvlText w:val="%8."/>
      <w:lvlJc w:val="left"/>
      <w:pPr>
        <w:ind w:left="5760" w:hanging="360"/>
      </w:pPr>
    </w:lvl>
    <w:lvl w:ilvl="8" w:tplc="52D2A77E" w:tentative="1">
      <w:start w:val="1"/>
      <w:numFmt w:val="lowerRoman"/>
      <w:lvlText w:val="%9."/>
      <w:lvlJc w:val="right"/>
      <w:pPr>
        <w:ind w:left="6480" w:hanging="180"/>
      </w:pPr>
    </w:lvl>
  </w:abstractNum>
  <w:abstractNum w:abstractNumId="34" w15:restartNumberingAfterBreak="0">
    <w:nsid w:val="6EAE6B18"/>
    <w:multiLevelType w:val="hybridMultilevel"/>
    <w:tmpl w:val="08E48E92"/>
    <w:lvl w:ilvl="0" w:tplc="55E0D312">
      <w:start w:val="1"/>
      <w:numFmt w:val="bullet"/>
      <w:lvlText w:val=""/>
      <w:lvlJc w:val="left"/>
      <w:pPr>
        <w:ind w:left="720" w:hanging="360"/>
      </w:pPr>
      <w:rPr>
        <w:rFonts w:ascii="Symbol" w:hAnsi="Symbol" w:hint="default"/>
      </w:rPr>
    </w:lvl>
    <w:lvl w:ilvl="1" w:tplc="1250FF14">
      <w:start w:val="1"/>
      <w:numFmt w:val="bullet"/>
      <w:lvlText w:val="o"/>
      <w:lvlJc w:val="left"/>
      <w:pPr>
        <w:ind w:left="1440" w:hanging="360"/>
      </w:pPr>
      <w:rPr>
        <w:rFonts w:ascii="Courier New" w:hAnsi="Courier New" w:cs="Courier New" w:hint="default"/>
      </w:rPr>
    </w:lvl>
    <w:lvl w:ilvl="2" w:tplc="63F673F4">
      <w:start w:val="1"/>
      <w:numFmt w:val="bullet"/>
      <w:lvlText w:val=""/>
      <w:lvlJc w:val="left"/>
      <w:pPr>
        <w:ind w:left="2160" w:hanging="360"/>
      </w:pPr>
      <w:rPr>
        <w:rFonts w:ascii="Wingdings" w:hAnsi="Wingdings" w:hint="default"/>
      </w:rPr>
    </w:lvl>
    <w:lvl w:ilvl="3" w:tplc="F9969C5A">
      <w:start w:val="1"/>
      <w:numFmt w:val="bullet"/>
      <w:lvlText w:val=""/>
      <w:lvlJc w:val="left"/>
      <w:pPr>
        <w:ind w:left="2880" w:hanging="360"/>
      </w:pPr>
      <w:rPr>
        <w:rFonts w:ascii="Symbol" w:hAnsi="Symbol" w:hint="default"/>
      </w:rPr>
    </w:lvl>
    <w:lvl w:ilvl="4" w:tplc="92BA734C">
      <w:start w:val="1"/>
      <w:numFmt w:val="bullet"/>
      <w:lvlText w:val="o"/>
      <w:lvlJc w:val="left"/>
      <w:pPr>
        <w:ind w:left="3600" w:hanging="360"/>
      </w:pPr>
      <w:rPr>
        <w:rFonts w:ascii="Courier New" w:hAnsi="Courier New" w:cs="Courier New" w:hint="default"/>
      </w:rPr>
    </w:lvl>
    <w:lvl w:ilvl="5" w:tplc="B08C8B70">
      <w:start w:val="1"/>
      <w:numFmt w:val="bullet"/>
      <w:lvlText w:val=""/>
      <w:lvlJc w:val="left"/>
      <w:pPr>
        <w:ind w:left="4320" w:hanging="360"/>
      </w:pPr>
      <w:rPr>
        <w:rFonts w:ascii="Wingdings" w:hAnsi="Wingdings" w:hint="default"/>
      </w:rPr>
    </w:lvl>
    <w:lvl w:ilvl="6" w:tplc="CC24349E">
      <w:start w:val="1"/>
      <w:numFmt w:val="bullet"/>
      <w:lvlText w:val=""/>
      <w:lvlJc w:val="left"/>
      <w:pPr>
        <w:ind w:left="5040" w:hanging="360"/>
      </w:pPr>
      <w:rPr>
        <w:rFonts w:ascii="Symbol" w:hAnsi="Symbol" w:hint="default"/>
      </w:rPr>
    </w:lvl>
    <w:lvl w:ilvl="7" w:tplc="DD48C924">
      <w:start w:val="1"/>
      <w:numFmt w:val="bullet"/>
      <w:lvlText w:val="o"/>
      <w:lvlJc w:val="left"/>
      <w:pPr>
        <w:ind w:left="5760" w:hanging="360"/>
      </w:pPr>
      <w:rPr>
        <w:rFonts w:ascii="Courier New" w:hAnsi="Courier New" w:cs="Courier New" w:hint="default"/>
      </w:rPr>
    </w:lvl>
    <w:lvl w:ilvl="8" w:tplc="E612CAE4">
      <w:start w:val="1"/>
      <w:numFmt w:val="bullet"/>
      <w:lvlText w:val=""/>
      <w:lvlJc w:val="left"/>
      <w:pPr>
        <w:ind w:left="6480" w:hanging="360"/>
      </w:pPr>
      <w:rPr>
        <w:rFonts w:ascii="Wingdings" w:hAnsi="Wingdings" w:hint="default"/>
      </w:rPr>
    </w:lvl>
  </w:abstractNum>
  <w:abstractNum w:abstractNumId="35" w15:restartNumberingAfterBreak="0">
    <w:nsid w:val="73B4060E"/>
    <w:multiLevelType w:val="multilevel"/>
    <w:tmpl w:val="4A005E22"/>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C035DD0"/>
    <w:multiLevelType w:val="hybridMultilevel"/>
    <w:tmpl w:val="58B20520"/>
    <w:lvl w:ilvl="0" w:tplc="B8C4CA3E">
      <w:start w:val="1"/>
      <w:numFmt w:val="bullet"/>
      <w:lvlText w:val=""/>
      <w:lvlJc w:val="left"/>
      <w:pPr>
        <w:ind w:left="720" w:hanging="360"/>
      </w:pPr>
      <w:rPr>
        <w:rFonts w:ascii="Symbol" w:hAnsi="Symbol" w:hint="default"/>
      </w:rPr>
    </w:lvl>
    <w:lvl w:ilvl="1" w:tplc="56C407DA" w:tentative="1">
      <w:start w:val="1"/>
      <w:numFmt w:val="bullet"/>
      <w:lvlText w:val="o"/>
      <w:lvlJc w:val="left"/>
      <w:pPr>
        <w:ind w:left="1440" w:hanging="360"/>
      </w:pPr>
      <w:rPr>
        <w:rFonts w:ascii="Courier New" w:hAnsi="Courier New" w:cs="Courier New" w:hint="default"/>
      </w:rPr>
    </w:lvl>
    <w:lvl w:ilvl="2" w:tplc="6EEE40BE" w:tentative="1">
      <w:start w:val="1"/>
      <w:numFmt w:val="bullet"/>
      <w:lvlText w:val=""/>
      <w:lvlJc w:val="left"/>
      <w:pPr>
        <w:ind w:left="2160" w:hanging="360"/>
      </w:pPr>
      <w:rPr>
        <w:rFonts w:ascii="Wingdings" w:hAnsi="Wingdings" w:hint="default"/>
      </w:rPr>
    </w:lvl>
    <w:lvl w:ilvl="3" w:tplc="1A626BD4" w:tentative="1">
      <w:start w:val="1"/>
      <w:numFmt w:val="bullet"/>
      <w:lvlText w:val=""/>
      <w:lvlJc w:val="left"/>
      <w:pPr>
        <w:ind w:left="2880" w:hanging="360"/>
      </w:pPr>
      <w:rPr>
        <w:rFonts w:ascii="Symbol" w:hAnsi="Symbol" w:hint="default"/>
      </w:rPr>
    </w:lvl>
    <w:lvl w:ilvl="4" w:tplc="2C82F7C6" w:tentative="1">
      <w:start w:val="1"/>
      <w:numFmt w:val="bullet"/>
      <w:lvlText w:val="o"/>
      <w:lvlJc w:val="left"/>
      <w:pPr>
        <w:ind w:left="3600" w:hanging="360"/>
      </w:pPr>
      <w:rPr>
        <w:rFonts w:ascii="Courier New" w:hAnsi="Courier New" w:cs="Courier New" w:hint="default"/>
      </w:rPr>
    </w:lvl>
    <w:lvl w:ilvl="5" w:tplc="F0C2061E" w:tentative="1">
      <w:start w:val="1"/>
      <w:numFmt w:val="bullet"/>
      <w:lvlText w:val=""/>
      <w:lvlJc w:val="left"/>
      <w:pPr>
        <w:ind w:left="4320" w:hanging="360"/>
      </w:pPr>
      <w:rPr>
        <w:rFonts w:ascii="Wingdings" w:hAnsi="Wingdings" w:hint="default"/>
      </w:rPr>
    </w:lvl>
    <w:lvl w:ilvl="6" w:tplc="F15E33FC" w:tentative="1">
      <w:start w:val="1"/>
      <w:numFmt w:val="bullet"/>
      <w:lvlText w:val=""/>
      <w:lvlJc w:val="left"/>
      <w:pPr>
        <w:ind w:left="5040" w:hanging="360"/>
      </w:pPr>
      <w:rPr>
        <w:rFonts w:ascii="Symbol" w:hAnsi="Symbol" w:hint="default"/>
      </w:rPr>
    </w:lvl>
    <w:lvl w:ilvl="7" w:tplc="B798F58A" w:tentative="1">
      <w:start w:val="1"/>
      <w:numFmt w:val="bullet"/>
      <w:lvlText w:val="o"/>
      <w:lvlJc w:val="left"/>
      <w:pPr>
        <w:ind w:left="5760" w:hanging="360"/>
      </w:pPr>
      <w:rPr>
        <w:rFonts w:ascii="Courier New" w:hAnsi="Courier New" w:cs="Courier New" w:hint="default"/>
      </w:rPr>
    </w:lvl>
    <w:lvl w:ilvl="8" w:tplc="4E662B04" w:tentative="1">
      <w:start w:val="1"/>
      <w:numFmt w:val="bullet"/>
      <w:lvlText w:val=""/>
      <w:lvlJc w:val="left"/>
      <w:pPr>
        <w:ind w:left="6480" w:hanging="360"/>
      </w:pPr>
      <w:rPr>
        <w:rFonts w:ascii="Wingdings" w:hAnsi="Wingdings" w:hint="default"/>
      </w:rPr>
    </w:lvl>
  </w:abstractNum>
  <w:num w:numId="1" w16cid:durableId="769814720">
    <w:abstractNumId w:val="4"/>
  </w:num>
  <w:num w:numId="2" w16cid:durableId="1133183038">
    <w:abstractNumId w:val="15"/>
  </w:num>
  <w:num w:numId="3" w16cid:durableId="1319269061">
    <w:abstractNumId w:val="0"/>
    <w:lvlOverride w:ilvl="0">
      <w:lvl w:ilvl="0">
        <w:start w:val="1"/>
        <w:numFmt w:val="bullet"/>
        <w:pStyle w:val="CommentSubject"/>
        <w:lvlText w:val=""/>
        <w:lvlJc w:val="left"/>
        <w:pPr>
          <w:tabs>
            <w:tab w:val="num" w:pos="360"/>
          </w:tabs>
          <w:ind w:left="360" w:hanging="360"/>
        </w:pPr>
        <w:rPr>
          <w:rFonts w:ascii="Wingdings" w:hAnsi="Wingdings" w:hint="default"/>
        </w:rPr>
      </w:lvl>
    </w:lvlOverride>
  </w:num>
  <w:num w:numId="4" w16cid:durableId="162550401">
    <w:abstractNumId w:val="20"/>
  </w:num>
  <w:num w:numId="5" w16cid:durableId="256061957">
    <w:abstractNumId w:val="1"/>
  </w:num>
  <w:num w:numId="6" w16cid:durableId="1693065004">
    <w:abstractNumId w:val="35"/>
  </w:num>
  <w:num w:numId="7" w16cid:durableId="423065108">
    <w:abstractNumId w:val="10"/>
  </w:num>
  <w:num w:numId="8" w16cid:durableId="69232367">
    <w:abstractNumId w:val="34"/>
  </w:num>
  <w:num w:numId="9" w16cid:durableId="1958364983">
    <w:abstractNumId w:val="30"/>
  </w:num>
  <w:num w:numId="10" w16cid:durableId="565994951">
    <w:abstractNumId w:val="22"/>
  </w:num>
  <w:num w:numId="11" w16cid:durableId="2087263854">
    <w:abstractNumId w:val="13"/>
  </w:num>
  <w:num w:numId="12" w16cid:durableId="1847935737">
    <w:abstractNumId w:val="29"/>
  </w:num>
  <w:num w:numId="13" w16cid:durableId="820737582">
    <w:abstractNumId w:val="3"/>
  </w:num>
  <w:num w:numId="14" w16cid:durableId="1700659918">
    <w:abstractNumId w:val="26"/>
  </w:num>
  <w:num w:numId="15" w16cid:durableId="1894341339">
    <w:abstractNumId w:val="7"/>
  </w:num>
  <w:num w:numId="16" w16cid:durableId="938564807">
    <w:abstractNumId w:val="23"/>
  </w:num>
  <w:num w:numId="17" w16cid:durableId="977148733">
    <w:abstractNumId w:val="21"/>
  </w:num>
  <w:num w:numId="18" w16cid:durableId="285548952">
    <w:abstractNumId w:val="6"/>
  </w:num>
  <w:num w:numId="19" w16cid:durableId="512720281">
    <w:abstractNumId w:val="25"/>
  </w:num>
  <w:num w:numId="20" w16cid:durableId="738869719">
    <w:abstractNumId w:val="16"/>
  </w:num>
  <w:num w:numId="21" w16cid:durableId="1154570278">
    <w:abstractNumId w:val="8"/>
  </w:num>
  <w:num w:numId="22" w16cid:durableId="1547909302">
    <w:abstractNumId w:val="12"/>
  </w:num>
  <w:num w:numId="23" w16cid:durableId="824509351">
    <w:abstractNumId w:val="28"/>
  </w:num>
  <w:num w:numId="24" w16cid:durableId="1443919447">
    <w:abstractNumId w:val="32"/>
  </w:num>
  <w:num w:numId="25" w16cid:durableId="1561013395">
    <w:abstractNumId w:val="5"/>
  </w:num>
  <w:num w:numId="26" w16cid:durableId="1286154234">
    <w:abstractNumId w:val="24"/>
  </w:num>
  <w:num w:numId="27" w16cid:durableId="76363932">
    <w:abstractNumId w:val="14"/>
  </w:num>
  <w:num w:numId="28" w16cid:durableId="698580039">
    <w:abstractNumId w:val="27"/>
  </w:num>
  <w:num w:numId="29" w16cid:durableId="1361008551">
    <w:abstractNumId w:val="31"/>
  </w:num>
  <w:num w:numId="30" w16cid:durableId="548037384">
    <w:abstractNumId w:val="36"/>
  </w:num>
  <w:num w:numId="31" w16cid:durableId="286858342">
    <w:abstractNumId w:val="11"/>
  </w:num>
  <w:num w:numId="32" w16cid:durableId="1314333557">
    <w:abstractNumId w:val="2"/>
  </w:num>
  <w:num w:numId="33" w16cid:durableId="117528816">
    <w:abstractNumId w:val="18"/>
  </w:num>
  <w:num w:numId="34" w16cid:durableId="416177584">
    <w:abstractNumId w:val="17"/>
  </w:num>
  <w:num w:numId="35" w16cid:durableId="1671103065">
    <w:abstractNumId w:val="33"/>
  </w:num>
  <w:num w:numId="36" w16cid:durableId="1913194233">
    <w:abstractNumId w:val="19"/>
  </w:num>
  <w:num w:numId="37" w16cid:durableId="2013876369">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w:compa"/>
    <w:docVar w:name="EN.Layout" w:val="濾³ķê⩛ÜBlue Document Info Table StyleL嘺혓따Ѐ딀Ѐ딀Ѐ딀Ѐ딀Ѐ딀Ѐ樀ዖ㑼蜁૖＀Ü_x000a_왦ą愀$2⩂䌁၊伀Ŋ儀Ŋ瀀h蔀᫊࠵䈁ପ䩃䩏䩑桰耀Ɖ䘜Ë͠＀＀ÜĄÜĄÜĄÜĄÜĄÜĄ氀氀̀̃＀ÿ＀ÿÿÿ＀＀＀＀＀＀䘜ËĻ䑴ËðĀāāऀĀ＀＀＀＀＀＀＀＀＀䑴Ëş䑰Ë耀dఉఉЁ＀＀＀＀_x000a_$%ÿ䤟}á腏½僀M뮛Y撀¢걋Æ雷Fÿÿá䤟}䑰Ë_x000a__x000a__x000a_%耀＀dЀЀ"/>
  </w:docVars>
  <w:rsids>
    <w:rsidRoot w:val="004C3FA0"/>
    <w:rsid w:val="000001F7"/>
    <w:rsid w:val="0000199D"/>
    <w:rsid w:val="00001BB7"/>
    <w:rsid w:val="000023F7"/>
    <w:rsid w:val="000026E1"/>
    <w:rsid w:val="000053A0"/>
    <w:rsid w:val="00005DDA"/>
    <w:rsid w:val="00006FDB"/>
    <w:rsid w:val="00007BBE"/>
    <w:rsid w:val="00010DDF"/>
    <w:rsid w:val="00010F3C"/>
    <w:rsid w:val="00011312"/>
    <w:rsid w:val="000113FD"/>
    <w:rsid w:val="000114B9"/>
    <w:rsid w:val="000115EE"/>
    <w:rsid w:val="0001164D"/>
    <w:rsid w:val="00011EDD"/>
    <w:rsid w:val="00011FA2"/>
    <w:rsid w:val="00012400"/>
    <w:rsid w:val="000131E3"/>
    <w:rsid w:val="000140E3"/>
    <w:rsid w:val="00014316"/>
    <w:rsid w:val="00014F38"/>
    <w:rsid w:val="0001632F"/>
    <w:rsid w:val="00016D38"/>
    <w:rsid w:val="000177C9"/>
    <w:rsid w:val="00017DC5"/>
    <w:rsid w:val="000208E2"/>
    <w:rsid w:val="00020AA4"/>
    <w:rsid w:val="00021665"/>
    <w:rsid w:val="00021B72"/>
    <w:rsid w:val="00021CDD"/>
    <w:rsid w:val="00023449"/>
    <w:rsid w:val="00023841"/>
    <w:rsid w:val="00024FB0"/>
    <w:rsid w:val="000253C3"/>
    <w:rsid w:val="00025637"/>
    <w:rsid w:val="00025AF6"/>
    <w:rsid w:val="00025C42"/>
    <w:rsid w:val="00026769"/>
    <w:rsid w:val="00027B28"/>
    <w:rsid w:val="00027BD0"/>
    <w:rsid w:val="000302B3"/>
    <w:rsid w:val="000316C2"/>
    <w:rsid w:val="00031867"/>
    <w:rsid w:val="00032597"/>
    <w:rsid w:val="00032ABE"/>
    <w:rsid w:val="00032DE3"/>
    <w:rsid w:val="000331F1"/>
    <w:rsid w:val="00033313"/>
    <w:rsid w:val="00033A33"/>
    <w:rsid w:val="00034166"/>
    <w:rsid w:val="000344ED"/>
    <w:rsid w:val="00034528"/>
    <w:rsid w:val="000352BD"/>
    <w:rsid w:val="0003569C"/>
    <w:rsid w:val="000358F8"/>
    <w:rsid w:val="00035B05"/>
    <w:rsid w:val="00035B1D"/>
    <w:rsid w:val="00036508"/>
    <w:rsid w:val="00036D74"/>
    <w:rsid w:val="000376FE"/>
    <w:rsid w:val="0003775E"/>
    <w:rsid w:val="00037F2D"/>
    <w:rsid w:val="00040790"/>
    <w:rsid w:val="00040E2D"/>
    <w:rsid w:val="000416ED"/>
    <w:rsid w:val="000416FA"/>
    <w:rsid w:val="00041A3E"/>
    <w:rsid w:val="00041B2C"/>
    <w:rsid w:val="00041CF4"/>
    <w:rsid w:val="0004274B"/>
    <w:rsid w:val="00042993"/>
    <w:rsid w:val="00043561"/>
    <w:rsid w:val="00044921"/>
    <w:rsid w:val="00044946"/>
    <w:rsid w:val="00044BF2"/>
    <w:rsid w:val="0004515C"/>
    <w:rsid w:val="0004689B"/>
    <w:rsid w:val="00046AD3"/>
    <w:rsid w:val="00046F67"/>
    <w:rsid w:val="000470DE"/>
    <w:rsid w:val="0004714E"/>
    <w:rsid w:val="00047C99"/>
    <w:rsid w:val="0005088E"/>
    <w:rsid w:val="0005108F"/>
    <w:rsid w:val="00051286"/>
    <w:rsid w:val="0005297D"/>
    <w:rsid w:val="00052F0C"/>
    <w:rsid w:val="00053265"/>
    <w:rsid w:val="0005485B"/>
    <w:rsid w:val="00054F01"/>
    <w:rsid w:val="00054FEF"/>
    <w:rsid w:val="000552A1"/>
    <w:rsid w:val="000552F5"/>
    <w:rsid w:val="00055A49"/>
    <w:rsid w:val="0005629F"/>
    <w:rsid w:val="000564A7"/>
    <w:rsid w:val="0005731E"/>
    <w:rsid w:val="000578BA"/>
    <w:rsid w:val="00057FB3"/>
    <w:rsid w:val="00060353"/>
    <w:rsid w:val="000609BC"/>
    <w:rsid w:val="000614D7"/>
    <w:rsid w:val="00061B0B"/>
    <w:rsid w:val="00063839"/>
    <w:rsid w:val="00063C79"/>
    <w:rsid w:val="00063E13"/>
    <w:rsid w:val="00063FC9"/>
    <w:rsid w:val="000645AD"/>
    <w:rsid w:val="00064BF0"/>
    <w:rsid w:val="00065BCE"/>
    <w:rsid w:val="0006623E"/>
    <w:rsid w:val="000665A1"/>
    <w:rsid w:val="00066904"/>
    <w:rsid w:val="00066D62"/>
    <w:rsid w:val="00066E86"/>
    <w:rsid w:val="000671A9"/>
    <w:rsid w:val="000677DD"/>
    <w:rsid w:val="00067B10"/>
    <w:rsid w:val="00067B9F"/>
    <w:rsid w:val="00067D22"/>
    <w:rsid w:val="0007005A"/>
    <w:rsid w:val="000700E3"/>
    <w:rsid w:val="00070F9B"/>
    <w:rsid w:val="00071052"/>
    <w:rsid w:val="0007137B"/>
    <w:rsid w:val="00071469"/>
    <w:rsid w:val="000715B1"/>
    <w:rsid w:val="0007162E"/>
    <w:rsid w:val="00071F2B"/>
    <w:rsid w:val="00072585"/>
    <w:rsid w:val="000727DD"/>
    <w:rsid w:val="000728CD"/>
    <w:rsid w:val="000729D1"/>
    <w:rsid w:val="00072E9B"/>
    <w:rsid w:val="00073054"/>
    <w:rsid w:val="000731BB"/>
    <w:rsid w:val="00073546"/>
    <w:rsid w:val="00074768"/>
    <w:rsid w:val="00074902"/>
    <w:rsid w:val="00074BF9"/>
    <w:rsid w:val="00075398"/>
    <w:rsid w:val="00075856"/>
    <w:rsid w:val="00075B73"/>
    <w:rsid w:val="00075B90"/>
    <w:rsid w:val="000763FA"/>
    <w:rsid w:val="000768B8"/>
    <w:rsid w:val="00076F5B"/>
    <w:rsid w:val="000778C5"/>
    <w:rsid w:val="00080710"/>
    <w:rsid w:val="00080907"/>
    <w:rsid w:val="00082336"/>
    <w:rsid w:val="00082BD2"/>
    <w:rsid w:val="0008312D"/>
    <w:rsid w:val="00083320"/>
    <w:rsid w:val="000833E5"/>
    <w:rsid w:val="000835D3"/>
    <w:rsid w:val="00084D46"/>
    <w:rsid w:val="00085457"/>
    <w:rsid w:val="000855EB"/>
    <w:rsid w:val="00085EC0"/>
    <w:rsid w:val="00085F85"/>
    <w:rsid w:val="000867B4"/>
    <w:rsid w:val="00090248"/>
    <w:rsid w:val="000915CB"/>
    <w:rsid w:val="00091C30"/>
    <w:rsid w:val="000932A8"/>
    <w:rsid w:val="00093A4F"/>
    <w:rsid w:val="000942AE"/>
    <w:rsid w:val="0009574E"/>
    <w:rsid w:val="0009578A"/>
    <w:rsid w:val="00095BAC"/>
    <w:rsid w:val="0009634C"/>
    <w:rsid w:val="00096BD9"/>
    <w:rsid w:val="00096D9B"/>
    <w:rsid w:val="00097472"/>
    <w:rsid w:val="00097579"/>
    <w:rsid w:val="000978D6"/>
    <w:rsid w:val="00097FB0"/>
    <w:rsid w:val="000A002D"/>
    <w:rsid w:val="000A0079"/>
    <w:rsid w:val="000A12B4"/>
    <w:rsid w:val="000A180A"/>
    <w:rsid w:val="000A221A"/>
    <w:rsid w:val="000A265C"/>
    <w:rsid w:val="000A28EC"/>
    <w:rsid w:val="000A31AF"/>
    <w:rsid w:val="000A3901"/>
    <w:rsid w:val="000A426A"/>
    <w:rsid w:val="000A4337"/>
    <w:rsid w:val="000A4529"/>
    <w:rsid w:val="000A489D"/>
    <w:rsid w:val="000A4B9B"/>
    <w:rsid w:val="000A4EC7"/>
    <w:rsid w:val="000A4F9B"/>
    <w:rsid w:val="000A57F2"/>
    <w:rsid w:val="000A61C5"/>
    <w:rsid w:val="000A7FCE"/>
    <w:rsid w:val="000B0048"/>
    <w:rsid w:val="000B127E"/>
    <w:rsid w:val="000B2F50"/>
    <w:rsid w:val="000B30F0"/>
    <w:rsid w:val="000B33EC"/>
    <w:rsid w:val="000B3C44"/>
    <w:rsid w:val="000B4983"/>
    <w:rsid w:val="000B4CD7"/>
    <w:rsid w:val="000B5C8B"/>
    <w:rsid w:val="000B5D6E"/>
    <w:rsid w:val="000B66E3"/>
    <w:rsid w:val="000B699E"/>
    <w:rsid w:val="000B7353"/>
    <w:rsid w:val="000B7C30"/>
    <w:rsid w:val="000C017E"/>
    <w:rsid w:val="000C0490"/>
    <w:rsid w:val="000C09E7"/>
    <w:rsid w:val="000C0DAA"/>
    <w:rsid w:val="000C1027"/>
    <w:rsid w:val="000C2AF0"/>
    <w:rsid w:val="000C3378"/>
    <w:rsid w:val="000C39A3"/>
    <w:rsid w:val="000C3B32"/>
    <w:rsid w:val="000C4D8A"/>
    <w:rsid w:val="000C54B2"/>
    <w:rsid w:val="000C5FC5"/>
    <w:rsid w:val="000C6A4E"/>
    <w:rsid w:val="000C6ABC"/>
    <w:rsid w:val="000D0A5D"/>
    <w:rsid w:val="000D0CD9"/>
    <w:rsid w:val="000D1993"/>
    <w:rsid w:val="000D29E4"/>
    <w:rsid w:val="000D2BF9"/>
    <w:rsid w:val="000D41BC"/>
    <w:rsid w:val="000D43A3"/>
    <w:rsid w:val="000D4422"/>
    <w:rsid w:val="000D4B99"/>
    <w:rsid w:val="000D52F4"/>
    <w:rsid w:val="000D55CB"/>
    <w:rsid w:val="000D5C10"/>
    <w:rsid w:val="000D5E9E"/>
    <w:rsid w:val="000D6EA5"/>
    <w:rsid w:val="000D6F48"/>
    <w:rsid w:val="000D6FE2"/>
    <w:rsid w:val="000D7A7C"/>
    <w:rsid w:val="000D7D37"/>
    <w:rsid w:val="000E06D5"/>
    <w:rsid w:val="000E0B65"/>
    <w:rsid w:val="000E0FD0"/>
    <w:rsid w:val="000E151D"/>
    <w:rsid w:val="000E1616"/>
    <w:rsid w:val="000E1C54"/>
    <w:rsid w:val="000E1CB6"/>
    <w:rsid w:val="000E2370"/>
    <w:rsid w:val="000E2C53"/>
    <w:rsid w:val="000E300D"/>
    <w:rsid w:val="000E3422"/>
    <w:rsid w:val="000E3BE2"/>
    <w:rsid w:val="000E4515"/>
    <w:rsid w:val="000E4C1A"/>
    <w:rsid w:val="000E56ED"/>
    <w:rsid w:val="000E60B8"/>
    <w:rsid w:val="000E7BC3"/>
    <w:rsid w:val="000F11CF"/>
    <w:rsid w:val="000F2AE6"/>
    <w:rsid w:val="000F39CD"/>
    <w:rsid w:val="000F4324"/>
    <w:rsid w:val="000F4A6D"/>
    <w:rsid w:val="000F5B37"/>
    <w:rsid w:val="000F7D6E"/>
    <w:rsid w:val="0010092D"/>
    <w:rsid w:val="00100B87"/>
    <w:rsid w:val="00101477"/>
    <w:rsid w:val="00101988"/>
    <w:rsid w:val="001022E6"/>
    <w:rsid w:val="00103987"/>
    <w:rsid w:val="00104079"/>
    <w:rsid w:val="00104337"/>
    <w:rsid w:val="00104595"/>
    <w:rsid w:val="00105893"/>
    <w:rsid w:val="0010628D"/>
    <w:rsid w:val="001071BC"/>
    <w:rsid w:val="00107318"/>
    <w:rsid w:val="00107665"/>
    <w:rsid w:val="00107835"/>
    <w:rsid w:val="00107FA9"/>
    <w:rsid w:val="001102AA"/>
    <w:rsid w:val="00110516"/>
    <w:rsid w:val="00110804"/>
    <w:rsid w:val="00112088"/>
    <w:rsid w:val="00112A67"/>
    <w:rsid w:val="00112E7F"/>
    <w:rsid w:val="001138F9"/>
    <w:rsid w:val="0011487A"/>
    <w:rsid w:val="00114E78"/>
    <w:rsid w:val="001151C1"/>
    <w:rsid w:val="001167F4"/>
    <w:rsid w:val="00116B79"/>
    <w:rsid w:val="001176D8"/>
    <w:rsid w:val="00117C80"/>
    <w:rsid w:val="00120DCA"/>
    <w:rsid w:val="001210D0"/>
    <w:rsid w:val="00121EFE"/>
    <w:rsid w:val="00121FD9"/>
    <w:rsid w:val="00122F92"/>
    <w:rsid w:val="0012351F"/>
    <w:rsid w:val="00123F84"/>
    <w:rsid w:val="0012409D"/>
    <w:rsid w:val="001245F3"/>
    <w:rsid w:val="00125683"/>
    <w:rsid w:val="00125703"/>
    <w:rsid w:val="0012586A"/>
    <w:rsid w:val="00125AD6"/>
    <w:rsid w:val="00125C34"/>
    <w:rsid w:val="001260BC"/>
    <w:rsid w:val="00126790"/>
    <w:rsid w:val="00126B4B"/>
    <w:rsid w:val="00126EF0"/>
    <w:rsid w:val="001275F3"/>
    <w:rsid w:val="00127A43"/>
    <w:rsid w:val="00127C75"/>
    <w:rsid w:val="00130E8B"/>
    <w:rsid w:val="001319C1"/>
    <w:rsid w:val="00133820"/>
    <w:rsid w:val="00133B57"/>
    <w:rsid w:val="00133DC4"/>
    <w:rsid w:val="00134DE2"/>
    <w:rsid w:val="001350F1"/>
    <w:rsid w:val="001352A9"/>
    <w:rsid w:val="00135406"/>
    <w:rsid w:val="00135777"/>
    <w:rsid w:val="00135C38"/>
    <w:rsid w:val="00137430"/>
    <w:rsid w:val="00137DEE"/>
    <w:rsid w:val="00137E3A"/>
    <w:rsid w:val="001400C7"/>
    <w:rsid w:val="0014032E"/>
    <w:rsid w:val="00140A40"/>
    <w:rsid w:val="00140B35"/>
    <w:rsid w:val="00140B9E"/>
    <w:rsid w:val="001413A2"/>
    <w:rsid w:val="001416AA"/>
    <w:rsid w:val="00142368"/>
    <w:rsid w:val="00142650"/>
    <w:rsid w:val="00142C34"/>
    <w:rsid w:val="00142FC4"/>
    <w:rsid w:val="00143156"/>
    <w:rsid w:val="001432FA"/>
    <w:rsid w:val="00144478"/>
    <w:rsid w:val="00145A2D"/>
    <w:rsid w:val="00145B68"/>
    <w:rsid w:val="00145FB2"/>
    <w:rsid w:val="001466D8"/>
    <w:rsid w:val="0014692E"/>
    <w:rsid w:val="00146ABC"/>
    <w:rsid w:val="00147BC3"/>
    <w:rsid w:val="00150B73"/>
    <w:rsid w:val="00150B7B"/>
    <w:rsid w:val="00151516"/>
    <w:rsid w:val="00151AEB"/>
    <w:rsid w:val="00151EB6"/>
    <w:rsid w:val="00152190"/>
    <w:rsid w:val="00152202"/>
    <w:rsid w:val="001524A4"/>
    <w:rsid w:val="001526ED"/>
    <w:rsid w:val="00152D88"/>
    <w:rsid w:val="00152DED"/>
    <w:rsid w:val="001530AA"/>
    <w:rsid w:val="001537FA"/>
    <w:rsid w:val="001538A9"/>
    <w:rsid w:val="001542D5"/>
    <w:rsid w:val="00154618"/>
    <w:rsid w:val="00154B47"/>
    <w:rsid w:val="001562E8"/>
    <w:rsid w:val="001565E5"/>
    <w:rsid w:val="00160943"/>
    <w:rsid w:val="00160AEF"/>
    <w:rsid w:val="00160BAF"/>
    <w:rsid w:val="00161384"/>
    <w:rsid w:val="00162B45"/>
    <w:rsid w:val="00162DA0"/>
    <w:rsid w:val="00162E2C"/>
    <w:rsid w:val="00162F4A"/>
    <w:rsid w:val="00163F16"/>
    <w:rsid w:val="00163F25"/>
    <w:rsid w:val="00163F40"/>
    <w:rsid w:val="00164B45"/>
    <w:rsid w:val="00165483"/>
    <w:rsid w:val="0016636C"/>
    <w:rsid w:val="001673A4"/>
    <w:rsid w:val="00167C9B"/>
    <w:rsid w:val="00167DB9"/>
    <w:rsid w:val="001707A9"/>
    <w:rsid w:val="00170E42"/>
    <w:rsid w:val="001717D9"/>
    <w:rsid w:val="00172060"/>
    <w:rsid w:val="00172300"/>
    <w:rsid w:val="001724E3"/>
    <w:rsid w:val="001728BA"/>
    <w:rsid w:val="00172A98"/>
    <w:rsid w:val="001746D7"/>
    <w:rsid w:val="00174DF1"/>
    <w:rsid w:val="00174F31"/>
    <w:rsid w:val="001750B3"/>
    <w:rsid w:val="00177616"/>
    <w:rsid w:val="00177AB4"/>
    <w:rsid w:val="00177CAC"/>
    <w:rsid w:val="0018073F"/>
    <w:rsid w:val="00180991"/>
    <w:rsid w:val="00181177"/>
    <w:rsid w:val="00181D19"/>
    <w:rsid w:val="001823E3"/>
    <w:rsid w:val="0018268D"/>
    <w:rsid w:val="00182957"/>
    <w:rsid w:val="00182BC1"/>
    <w:rsid w:val="00184F0E"/>
    <w:rsid w:val="001853FC"/>
    <w:rsid w:val="001857D7"/>
    <w:rsid w:val="00186B23"/>
    <w:rsid w:val="00186F10"/>
    <w:rsid w:val="001872FC"/>
    <w:rsid w:val="00187F61"/>
    <w:rsid w:val="00190BCF"/>
    <w:rsid w:val="0019110F"/>
    <w:rsid w:val="00191BE7"/>
    <w:rsid w:val="00191E4D"/>
    <w:rsid w:val="00192266"/>
    <w:rsid w:val="001923CE"/>
    <w:rsid w:val="0019240F"/>
    <w:rsid w:val="0019264B"/>
    <w:rsid w:val="001926CB"/>
    <w:rsid w:val="00192828"/>
    <w:rsid w:val="00192A71"/>
    <w:rsid w:val="00192DC1"/>
    <w:rsid w:val="00193847"/>
    <w:rsid w:val="00193D6B"/>
    <w:rsid w:val="001951EE"/>
    <w:rsid w:val="00195613"/>
    <w:rsid w:val="001965A0"/>
    <w:rsid w:val="00196A9C"/>
    <w:rsid w:val="001973D1"/>
    <w:rsid w:val="00197E93"/>
    <w:rsid w:val="001A0596"/>
    <w:rsid w:val="001A0652"/>
    <w:rsid w:val="001A14F0"/>
    <w:rsid w:val="001A223F"/>
    <w:rsid w:val="001A23B0"/>
    <w:rsid w:val="001A2B44"/>
    <w:rsid w:val="001A2BC4"/>
    <w:rsid w:val="001A2BEF"/>
    <w:rsid w:val="001A2D27"/>
    <w:rsid w:val="001A2EB8"/>
    <w:rsid w:val="001A2EBF"/>
    <w:rsid w:val="001A331E"/>
    <w:rsid w:val="001A340D"/>
    <w:rsid w:val="001A373C"/>
    <w:rsid w:val="001A3D0E"/>
    <w:rsid w:val="001A3D27"/>
    <w:rsid w:val="001A3FC1"/>
    <w:rsid w:val="001A45B5"/>
    <w:rsid w:val="001A4881"/>
    <w:rsid w:val="001A4C5A"/>
    <w:rsid w:val="001A5E20"/>
    <w:rsid w:val="001A5F94"/>
    <w:rsid w:val="001A626D"/>
    <w:rsid w:val="001A69E6"/>
    <w:rsid w:val="001A6AC5"/>
    <w:rsid w:val="001A77CB"/>
    <w:rsid w:val="001A7908"/>
    <w:rsid w:val="001A7C58"/>
    <w:rsid w:val="001A7CFA"/>
    <w:rsid w:val="001A7D07"/>
    <w:rsid w:val="001B054E"/>
    <w:rsid w:val="001B0DC2"/>
    <w:rsid w:val="001B0E80"/>
    <w:rsid w:val="001B1297"/>
    <w:rsid w:val="001B17DF"/>
    <w:rsid w:val="001B194F"/>
    <w:rsid w:val="001B1EB0"/>
    <w:rsid w:val="001B2117"/>
    <w:rsid w:val="001B2BAD"/>
    <w:rsid w:val="001B34DB"/>
    <w:rsid w:val="001B3520"/>
    <w:rsid w:val="001B384F"/>
    <w:rsid w:val="001B3BD7"/>
    <w:rsid w:val="001B41A2"/>
    <w:rsid w:val="001B42A0"/>
    <w:rsid w:val="001B49D0"/>
    <w:rsid w:val="001B53AC"/>
    <w:rsid w:val="001B55AA"/>
    <w:rsid w:val="001B5822"/>
    <w:rsid w:val="001B5D8A"/>
    <w:rsid w:val="001B6856"/>
    <w:rsid w:val="001B7650"/>
    <w:rsid w:val="001B7A14"/>
    <w:rsid w:val="001B7D85"/>
    <w:rsid w:val="001C0AF5"/>
    <w:rsid w:val="001C22AE"/>
    <w:rsid w:val="001C2547"/>
    <w:rsid w:val="001C270B"/>
    <w:rsid w:val="001C27E8"/>
    <w:rsid w:val="001C2B33"/>
    <w:rsid w:val="001C406C"/>
    <w:rsid w:val="001C4B68"/>
    <w:rsid w:val="001C4F55"/>
    <w:rsid w:val="001C6344"/>
    <w:rsid w:val="001C697C"/>
    <w:rsid w:val="001C7333"/>
    <w:rsid w:val="001D0F42"/>
    <w:rsid w:val="001D1903"/>
    <w:rsid w:val="001D1C4B"/>
    <w:rsid w:val="001D1DD1"/>
    <w:rsid w:val="001D1E6F"/>
    <w:rsid w:val="001D2480"/>
    <w:rsid w:val="001D2E2F"/>
    <w:rsid w:val="001D380D"/>
    <w:rsid w:val="001D3FA3"/>
    <w:rsid w:val="001D4F24"/>
    <w:rsid w:val="001D63FA"/>
    <w:rsid w:val="001D73F8"/>
    <w:rsid w:val="001D784C"/>
    <w:rsid w:val="001D7EA7"/>
    <w:rsid w:val="001E0563"/>
    <w:rsid w:val="001E0DA9"/>
    <w:rsid w:val="001E0E1D"/>
    <w:rsid w:val="001E12E0"/>
    <w:rsid w:val="001E1737"/>
    <w:rsid w:val="001E2235"/>
    <w:rsid w:val="001E2BF3"/>
    <w:rsid w:val="001E2CE1"/>
    <w:rsid w:val="001E2D21"/>
    <w:rsid w:val="001E2E03"/>
    <w:rsid w:val="001E33A2"/>
    <w:rsid w:val="001E36AA"/>
    <w:rsid w:val="001E3CC7"/>
    <w:rsid w:val="001E4018"/>
    <w:rsid w:val="001E4289"/>
    <w:rsid w:val="001E42D7"/>
    <w:rsid w:val="001E518C"/>
    <w:rsid w:val="001E53DE"/>
    <w:rsid w:val="001E61EE"/>
    <w:rsid w:val="001E664E"/>
    <w:rsid w:val="001E6BF4"/>
    <w:rsid w:val="001E6CF2"/>
    <w:rsid w:val="001E6DF0"/>
    <w:rsid w:val="001E6EA0"/>
    <w:rsid w:val="001E70C8"/>
    <w:rsid w:val="001E7337"/>
    <w:rsid w:val="001E7A46"/>
    <w:rsid w:val="001F08F0"/>
    <w:rsid w:val="001F08F8"/>
    <w:rsid w:val="001F0FE4"/>
    <w:rsid w:val="001F13B2"/>
    <w:rsid w:val="001F14D0"/>
    <w:rsid w:val="001F1623"/>
    <w:rsid w:val="001F22CE"/>
    <w:rsid w:val="001F3439"/>
    <w:rsid w:val="001F4062"/>
    <w:rsid w:val="001F4908"/>
    <w:rsid w:val="001F4BA9"/>
    <w:rsid w:val="001F5CC9"/>
    <w:rsid w:val="001F5F5C"/>
    <w:rsid w:val="001F6DD2"/>
    <w:rsid w:val="001F6DF7"/>
    <w:rsid w:val="001F76FB"/>
    <w:rsid w:val="001F79F8"/>
    <w:rsid w:val="001F7F24"/>
    <w:rsid w:val="001F7FAB"/>
    <w:rsid w:val="00200B32"/>
    <w:rsid w:val="00200EA8"/>
    <w:rsid w:val="00202099"/>
    <w:rsid w:val="00202463"/>
    <w:rsid w:val="0020265E"/>
    <w:rsid w:val="00202D76"/>
    <w:rsid w:val="00205E47"/>
    <w:rsid w:val="002065D3"/>
    <w:rsid w:val="002110C3"/>
    <w:rsid w:val="0021195B"/>
    <w:rsid w:val="00211FBC"/>
    <w:rsid w:val="00212DD3"/>
    <w:rsid w:val="0021456B"/>
    <w:rsid w:val="0021459C"/>
    <w:rsid w:val="00214D83"/>
    <w:rsid w:val="00214DE0"/>
    <w:rsid w:val="00215116"/>
    <w:rsid w:val="0021550D"/>
    <w:rsid w:val="002160E1"/>
    <w:rsid w:val="0021688B"/>
    <w:rsid w:val="002173AB"/>
    <w:rsid w:val="00217D8E"/>
    <w:rsid w:val="00220951"/>
    <w:rsid w:val="002210E6"/>
    <w:rsid w:val="00221A62"/>
    <w:rsid w:val="00221B29"/>
    <w:rsid w:val="002225B6"/>
    <w:rsid w:val="002229AE"/>
    <w:rsid w:val="00223165"/>
    <w:rsid w:val="002233C8"/>
    <w:rsid w:val="0022382E"/>
    <w:rsid w:val="00223A1D"/>
    <w:rsid w:val="0022422B"/>
    <w:rsid w:val="00224485"/>
    <w:rsid w:val="00224696"/>
    <w:rsid w:val="00224CF7"/>
    <w:rsid w:val="0022547F"/>
    <w:rsid w:val="002263F5"/>
    <w:rsid w:val="002264D0"/>
    <w:rsid w:val="002268B5"/>
    <w:rsid w:val="002271E2"/>
    <w:rsid w:val="002273C4"/>
    <w:rsid w:val="00227E91"/>
    <w:rsid w:val="002303B2"/>
    <w:rsid w:val="002308D4"/>
    <w:rsid w:val="00230F10"/>
    <w:rsid w:val="002316D4"/>
    <w:rsid w:val="00231B1E"/>
    <w:rsid w:val="00231B8E"/>
    <w:rsid w:val="002337DA"/>
    <w:rsid w:val="00234DD0"/>
    <w:rsid w:val="00235398"/>
    <w:rsid w:val="002353D3"/>
    <w:rsid w:val="00235845"/>
    <w:rsid w:val="00235DB6"/>
    <w:rsid w:val="00235E35"/>
    <w:rsid w:val="00236237"/>
    <w:rsid w:val="00236374"/>
    <w:rsid w:val="002365D9"/>
    <w:rsid w:val="00236E80"/>
    <w:rsid w:val="00237871"/>
    <w:rsid w:val="00240321"/>
    <w:rsid w:val="002408C4"/>
    <w:rsid w:val="00240E5F"/>
    <w:rsid w:val="00240F7D"/>
    <w:rsid w:val="00242850"/>
    <w:rsid w:val="00242E4D"/>
    <w:rsid w:val="00243080"/>
    <w:rsid w:val="0024367C"/>
    <w:rsid w:val="0024382B"/>
    <w:rsid w:val="00243B45"/>
    <w:rsid w:val="00243E35"/>
    <w:rsid w:val="00244AFE"/>
    <w:rsid w:val="00244DE3"/>
    <w:rsid w:val="00245699"/>
    <w:rsid w:val="00245843"/>
    <w:rsid w:val="00245A70"/>
    <w:rsid w:val="00246F85"/>
    <w:rsid w:val="00247B80"/>
    <w:rsid w:val="002500FA"/>
    <w:rsid w:val="00250EA3"/>
    <w:rsid w:val="002515C0"/>
    <w:rsid w:val="002518C7"/>
    <w:rsid w:val="00252D41"/>
    <w:rsid w:val="00252EBB"/>
    <w:rsid w:val="0025320D"/>
    <w:rsid w:val="002538F9"/>
    <w:rsid w:val="0025451A"/>
    <w:rsid w:val="00255117"/>
    <w:rsid w:val="00255754"/>
    <w:rsid w:val="00255BB1"/>
    <w:rsid w:val="00255EB7"/>
    <w:rsid w:val="00255F55"/>
    <w:rsid w:val="002566A4"/>
    <w:rsid w:val="0025736A"/>
    <w:rsid w:val="0026292B"/>
    <w:rsid w:val="00262B33"/>
    <w:rsid w:val="00262C78"/>
    <w:rsid w:val="00263150"/>
    <w:rsid w:val="0026363B"/>
    <w:rsid w:val="00263C5C"/>
    <w:rsid w:val="00263CFC"/>
    <w:rsid w:val="0026449B"/>
    <w:rsid w:val="00264BA1"/>
    <w:rsid w:val="002652D7"/>
    <w:rsid w:val="002657F1"/>
    <w:rsid w:val="002669A2"/>
    <w:rsid w:val="002677E7"/>
    <w:rsid w:val="0027008E"/>
    <w:rsid w:val="00270192"/>
    <w:rsid w:val="0027080E"/>
    <w:rsid w:val="002739AA"/>
    <w:rsid w:val="00273B7E"/>
    <w:rsid w:val="00273C4B"/>
    <w:rsid w:val="00273DC6"/>
    <w:rsid w:val="00274117"/>
    <w:rsid w:val="00275125"/>
    <w:rsid w:val="002755A9"/>
    <w:rsid w:val="00275EDA"/>
    <w:rsid w:val="00276452"/>
    <w:rsid w:val="002768E3"/>
    <w:rsid w:val="00276A4E"/>
    <w:rsid w:val="00276A7C"/>
    <w:rsid w:val="00276BEC"/>
    <w:rsid w:val="00277722"/>
    <w:rsid w:val="00277E23"/>
    <w:rsid w:val="002800F9"/>
    <w:rsid w:val="002802C0"/>
    <w:rsid w:val="00280424"/>
    <w:rsid w:val="0028106A"/>
    <w:rsid w:val="00281352"/>
    <w:rsid w:val="00281951"/>
    <w:rsid w:val="00282211"/>
    <w:rsid w:val="00282402"/>
    <w:rsid w:val="00283605"/>
    <w:rsid w:val="00283D50"/>
    <w:rsid w:val="00284708"/>
    <w:rsid w:val="00285397"/>
    <w:rsid w:val="00285916"/>
    <w:rsid w:val="00285AEB"/>
    <w:rsid w:val="002871AA"/>
    <w:rsid w:val="00290A05"/>
    <w:rsid w:val="00290CDB"/>
    <w:rsid w:val="00291A74"/>
    <w:rsid w:val="002922D1"/>
    <w:rsid w:val="00292FFB"/>
    <w:rsid w:val="00293016"/>
    <w:rsid w:val="00293F7C"/>
    <w:rsid w:val="00294D3E"/>
    <w:rsid w:val="00295403"/>
    <w:rsid w:val="002956E7"/>
    <w:rsid w:val="00295A64"/>
    <w:rsid w:val="002971D4"/>
    <w:rsid w:val="002A0779"/>
    <w:rsid w:val="002A0F37"/>
    <w:rsid w:val="002A155D"/>
    <w:rsid w:val="002A17FA"/>
    <w:rsid w:val="002A1A65"/>
    <w:rsid w:val="002A230D"/>
    <w:rsid w:val="002A35F4"/>
    <w:rsid w:val="002A3CED"/>
    <w:rsid w:val="002A403C"/>
    <w:rsid w:val="002A4173"/>
    <w:rsid w:val="002A4326"/>
    <w:rsid w:val="002A44F5"/>
    <w:rsid w:val="002A5D26"/>
    <w:rsid w:val="002A5D65"/>
    <w:rsid w:val="002A5D6D"/>
    <w:rsid w:val="002A6248"/>
    <w:rsid w:val="002A669A"/>
    <w:rsid w:val="002A6AE3"/>
    <w:rsid w:val="002A6B0D"/>
    <w:rsid w:val="002A7979"/>
    <w:rsid w:val="002A7AD6"/>
    <w:rsid w:val="002B0027"/>
    <w:rsid w:val="002B0B61"/>
    <w:rsid w:val="002B0F6B"/>
    <w:rsid w:val="002B0FCF"/>
    <w:rsid w:val="002B13A0"/>
    <w:rsid w:val="002B258A"/>
    <w:rsid w:val="002B3790"/>
    <w:rsid w:val="002B37B3"/>
    <w:rsid w:val="002B4D53"/>
    <w:rsid w:val="002B5825"/>
    <w:rsid w:val="002B5944"/>
    <w:rsid w:val="002B6FBB"/>
    <w:rsid w:val="002C0018"/>
    <w:rsid w:val="002C0118"/>
    <w:rsid w:val="002C06B2"/>
    <w:rsid w:val="002C1209"/>
    <w:rsid w:val="002C1938"/>
    <w:rsid w:val="002C1943"/>
    <w:rsid w:val="002C1AE0"/>
    <w:rsid w:val="002C2014"/>
    <w:rsid w:val="002C2048"/>
    <w:rsid w:val="002C23B0"/>
    <w:rsid w:val="002C2457"/>
    <w:rsid w:val="002C3B17"/>
    <w:rsid w:val="002C4338"/>
    <w:rsid w:val="002C468F"/>
    <w:rsid w:val="002C5182"/>
    <w:rsid w:val="002C57DE"/>
    <w:rsid w:val="002C5FC3"/>
    <w:rsid w:val="002C610B"/>
    <w:rsid w:val="002C6F2A"/>
    <w:rsid w:val="002C7142"/>
    <w:rsid w:val="002C7899"/>
    <w:rsid w:val="002C7A58"/>
    <w:rsid w:val="002C7BDC"/>
    <w:rsid w:val="002D0215"/>
    <w:rsid w:val="002D04C1"/>
    <w:rsid w:val="002D06DF"/>
    <w:rsid w:val="002D0B15"/>
    <w:rsid w:val="002D10D7"/>
    <w:rsid w:val="002D1359"/>
    <w:rsid w:val="002D19D2"/>
    <w:rsid w:val="002D19FB"/>
    <w:rsid w:val="002D2A6B"/>
    <w:rsid w:val="002D2AA7"/>
    <w:rsid w:val="002D2DA0"/>
    <w:rsid w:val="002D3235"/>
    <w:rsid w:val="002D57E4"/>
    <w:rsid w:val="002D6A8A"/>
    <w:rsid w:val="002D75E0"/>
    <w:rsid w:val="002D77D3"/>
    <w:rsid w:val="002D7A5E"/>
    <w:rsid w:val="002E000E"/>
    <w:rsid w:val="002E058A"/>
    <w:rsid w:val="002E1223"/>
    <w:rsid w:val="002E1571"/>
    <w:rsid w:val="002E172A"/>
    <w:rsid w:val="002E2438"/>
    <w:rsid w:val="002E287B"/>
    <w:rsid w:val="002E32BB"/>
    <w:rsid w:val="002E4147"/>
    <w:rsid w:val="002E469F"/>
    <w:rsid w:val="002E518B"/>
    <w:rsid w:val="002E520D"/>
    <w:rsid w:val="002E5E5A"/>
    <w:rsid w:val="002E6C70"/>
    <w:rsid w:val="002E70AA"/>
    <w:rsid w:val="002E73BC"/>
    <w:rsid w:val="002E7FB7"/>
    <w:rsid w:val="002F0032"/>
    <w:rsid w:val="002F02F0"/>
    <w:rsid w:val="002F162B"/>
    <w:rsid w:val="002F19F4"/>
    <w:rsid w:val="002F1AC0"/>
    <w:rsid w:val="002F2694"/>
    <w:rsid w:val="002F27E4"/>
    <w:rsid w:val="002F2A32"/>
    <w:rsid w:val="002F2FFB"/>
    <w:rsid w:val="002F3350"/>
    <w:rsid w:val="002F33A7"/>
    <w:rsid w:val="002F3765"/>
    <w:rsid w:val="002F3AFE"/>
    <w:rsid w:val="002F3B01"/>
    <w:rsid w:val="002F3F95"/>
    <w:rsid w:val="002F4643"/>
    <w:rsid w:val="002F5980"/>
    <w:rsid w:val="002F7695"/>
    <w:rsid w:val="002F7902"/>
    <w:rsid w:val="00300042"/>
    <w:rsid w:val="003016C0"/>
    <w:rsid w:val="003024E4"/>
    <w:rsid w:val="00302CFE"/>
    <w:rsid w:val="00302FAD"/>
    <w:rsid w:val="00303233"/>
    <w:rsid w:val="003041B8"/>
    <w:rsid w:val="0030447D"/>
    <w:rsid w:val="00305A8D"/>
    <w:rsid w:val="00305BA9"/>
    <w:rsid w:val="003063E3"/>
    <w:rsid w:val="00306C02"/>
    <w:rsid w:val="00307C6E"/>
    <w:rsid w:val="003101CC"/>
    <w:rsid w:val="00310479"/>
    <w:rsid w:val="00310E4C"/>
    <w:rsid w:val="00310EE2"/>
    <w:rsid w:val="00310F21"/>
    <w:rsid w:val="003111C9"/>
    <w:rsid w:val="003120E2"/>
    <w:rsid w:val="00312310"/>
    <w:rsid w:val="0031254F"/>
    <w:rsid w:val="00312CBF"/>
    <w:rsid w:val="00313507"/>
    <w:rsid w:val="003142B9"/>
    <w:rsid w:val="00314542"/>
    <w:rsid w:val="00314CB7"/>
    <w:rsid w:val="00314CB9"/>
    <w:rsid w:val="00314E3C"/>
    <w:rsid w:val="00314ED9"/>
    <w:rsid w:val="003158F0"/>
    <w:rsid w:val="00316DD6"/>
    <w:rsid w:val="00317510"/>
    <w:rsid w:val="003179DF"/>
    <w:rsid w:val="00317E8B"/>
    <w:rsid w:val="00317FA6"/>
    <w:rsid w:val="00320474"/>
    <w:rsid w:val="003219DB"/>
    <w:rsid w:val="00321C7D"/>
    <w:rsid w:val="003228F1"/>
    <w:rsid w:val="00323421"/>
    <w:rsid w:val="00323A61"/>
    <w:rsid w:val="00323D64"/>
    <w:rsid w:val="003240F1"/>
    <w:rsid w:val="0032435E"/>
    <w:rsid w:val="00324966"/>
    <w:rsid w:val="003249EA"/>
    <w:rsid w:val="003251EA"/>
    <w:rsid w:val="0032557C"/>
    <w:rsid w:val="00325675"/>
    <w:rsid w:val="0032568A"/>
    <w:rsid w:val="00326596"/>
    <w:rsid w:val="00326DBE"/>
    <w:rsid w:val="00326E6C"/>
    <w:rsid w:val="003271BF"/>
    <w:rsid w:val="00327220"/>
    <w:rsid w:val="00327416"/>
    <w:rsid w:val="003303C1"/>
    <w:rsid w:val="003307E7"/>
    <w:rsid w:val="00330BDF"/>
    <w:rsid w:val="0033147C"/>
    <w:rsid w:val="003314B4"/>
    <w:rsid w:val="00331765"/>
    <w:rsid w:val="00331BBE"/>
    <w:rsid w:val="00331E7D"/>
    <w:rsid w:val="00333175"/>
    <w:rsid w:val="00333A31"/>
    <w:rsid w:val="00333F13"/>
    <w:rsid w:val="00334AC9"/>
    <w:rsid w:val="003356B0"/>
    <w:rsid w:val="0033598D"/>
    <w:rsid w:val="00335A0F"/>
    <w:rsid w:val="00335B43"/>
    <w:rsid w:val="00335CBB"/>
    <w:rsid w:val="003360F4"/>
    <w:rsid w:val="003376EE"/>
    <w:rsid w:val="00337712"/>
    <w:rsid w:val="00337718"/>
    <w:rsid w:val="0034085F"/>
    <w:rsid w:val="00340F64"/>
    <w:rsid w:val="0034101A"/>
    <w:rsid w:val="00341BC7"/>
    <w:rsid w:val="00342946"/>
    <w:rsid w:val="003431EC"/>
    <w:rsid w:val="0034329F"/>
    <w:rsid w:val="00343321"/>
    <w:rsid w:val="00343712"/>
    <w:rsid w:val="00343DCA"/>
    <w:rsid w:val="00344497"/>
    <w:rsid w:val="00345D36"/>
    <w:rsid w:val="00346505"/>
    <w:rsid w:val="00346C2C"/>
    <w:rsid w:val="0034726E"/>
    <w:rsid w:val="003477D9"/>
    <w:rsid w:val="00347BB2"/>
    <w:rsid w:val="003503B0"/>
    <w:rsid w:val="00350E66"/>
    <w:rsid w:val="0035111F"/>
    <w:rsid w:val="003516FC"/>
    <w:rsid w:val="00351719"/>
    <w:rsid w:val="0035177C"/>
    <w:rsid w:val="003520C6"/>
    <w:rsid w:val="003535EC"/>
    <w:rsid w:val="00354345"/>
    <w:rsid w:val="00354F6D"/>
    <w:rsid w:val="00355471"/>
    <w:rsid w:val="00356497"/>
    <w:rsid w:val="0035655C"/>
    <w:rsid w:val="00356A10"/>
    <w:rsid w:val="0035708F"/>
    <w:rsid w:val="0035763B"/>
    <w:rsid w:val="003577D2"/>
    <w:rsid w:val="00360581"/>
    <w:rsid w:val="00360D74"/>
    <w:rsid w:val="00362983"/>
    <w:rsid w:val="00362B79"/>
    <w:rsid w:val="00363BF3"/>
    <w:rsid w:val="0036407F"/>
    <w:rsid w:val="00364393"/>
    <w:rsid w:val="00364413"/>
    <w:rsid w:val="003649A3"/>
    <w:rsid w:val="00364E53"/>
    <w:rsid w:val="00364FF4"/>
    <w:rsid w:val="00365417"/>
    <w:rsid w:val="0036543B"/>
    <w:rsid w:val="00365DF2"/>
    <w:rsid w:val="00365F73"/>
    <w:rsid w:val="00365FA6"/>
    <w:rsid w:val="003662DC"/>
    <w:rsid w:val="003665F4"/>
    <w:rsid w:val="00367D94"/>
    <w:rsid w:val="003711CF"/>
    <w:rsid w:val="003715BE"/>
    <w:rsid w:val="0037220B"/>
    <w:rsid w:val="00372F23"/>
    <w:rsid w:val="00372F32"/>
    <w:rsid w:val="00373372"/>
    <w:rsid w:val="00373A07"/>
    <w:rsid w:val="00373B07"/>
    <w:rsid w:val="00373DCC"/>
    <w:rsid w:val="00373E1D"/>
    <w:rsid w:val="0037410F"/>
    <w:rsid w:val="00374255"/>
    <w:rsid w:val="00374825"/>
    <w:rsid w:val="00375512"/>
    <w:rsid w:val="00375520"/>
    <w:rsid w:val="00375798"/>
    <w:rsid w:val="003758F8"/>
    <w:rsid w:val="003764A5"/>
    <w:rsid w:val="0037730A"/>
    <w:rsid w:val="00377324"/>
    <w:rsid w:val="003806CF"/>
    <w:rsid w:val="00380806"/>
    <w:rsid w:val="00381784"/>
    <w:rsid w:val="00381D95"/>
    <w:rsid w:val="003821B6"/>
    <w:rsid w:val="00382B63"/>
    <w:rsid w:val="003852DF"/>
    <w:rsid w:val="00385558"/>
    <w:rsid w:val="003857C8"/>
    <w:rsid w:val="003858A7"/>
    <w:rsid w:val="00385B93"/>
    <w:rsid w:val="00386231"/>
    <w:rsid w:val="0038654A"/>
    <w:rsid w:val="00386AFC"/>
    <w:rsid w:val="0038776D"/>
    <w:rsid w:val="00387D10"/>
    <w:rsid w:val="00390109"/>
    <w:rsid w:val="0039040A"/>
    <w:rsid w:val="0039045D"/>
    <w:rsid w:val="0039175A"/>
    <w:rsid w:val="00391A12"/>
    <w:rsid w:val="0039269B"/>
    <w:rsid w:val="003928FD"/>
    <w:rsid w:val="00393699"/>
    <w:rsid w:val="00393C0D"/>
    <w:rsid w:val="0039563E"/>
    <w:rsid w:val="00396A68"/>
    <w:rsid w:val="00397CA1"/>
    <w:rsid w:val="003A0568"/>
    <w:rsid w:val="003A171B"/>
    <w:rsid w:val="003A24AE"/>
    <w:rsid w:val="003A3098"/>
    <w:rsid w:val="003A3617"/>
    <w:rsid w:val="003A3DC4"/>
    <w:rsid w:val="003A44FC"/>
    <w:rsid w:val="003A4BC9"/>
    <w:rsid w:val="003A504B"/>
    <w:rsid w:val="003A5ADE"/>
    <w:rsid w:val="003A5F47"/>
    <w:rsid w:val="003A60AF"/>
    <w:rsid w:val="003A65C7"/>
    <w:rsid w:val="003A7360"/>
    <w:rsid w:val="003A7916"/>
    <w:rsid w:val="003B22F8"/>
    <w:rsid w:val="003B2944"/>
    <w:rsid w:val="003B3AFF"/>
    <w:rsid w:val="003B4376"/>
    <w:rsid w:val="003B4850"/>
    <w:rsid w:val="003B5429"/>
    <w:rsid w:val="003B5A13"/>
    <w:rsid w:val="003B6727"/>
    <w:rsid w:val="003B67C4"/>
    <w:rsid w:val="003B694A"/>
    <w:rsid w:val="003B78A5"/>
    <w:rsid w:val="003B7CE6"/>
    <w:rsid w:val="003B7EC8"/>
    <w:rsid w:val="003B7FD9"/>
    <w:rsid w:val="003C0A4C"/>
    <w:rsid w:val="003C0A7A"/>
    <w:rsid w:val="003C0DFF"/>
    <w:rsid w:val="003C1091"/>
    <w:rsid w:val="003C173E"/>
    <w:rsid w:val="003C1F08"/>
    <w:rsid w:val="003C20BA"/>
    <w:rsid w:val="003C4A6B"/>
    <w:rsid w:val="003C53F1"/>
    <w:rsid w:val="003C60B2"/>
    <w:rsid w:val="003C6529"/>
    <w:rsid w:val="003C67C9"/>
    <w:rsid w:val="003C7DFB"/>
    <w:rsid w:val="003D01B9"/>
    <w:rsid w:val="003D065E"/>
    <w:rsid w:val="003D1057"/>
    <w:rsid w:val="003D1137"/>
    <w:rsid w:val="003D11C4"/>
    <w:rsid w:val="003D277B"/>
    <w:rsid w:val="003D30AB"/>
    <w:rsid w:val="003D3218"/>
    <w:rsid w:val="003D3F82"/>
    <w:rsid w:val="003D409D"/>
    <w:rsid w:val="003D41FF"/>
    <w:rsid w:val="003D479C"/>
    <w:rsid w:val="003D4BFA"/>
    <w:rsid w:val="003D56F8"/>
    <w:rsid w:val="003D631B"/>
    <w:rsid w:val="003D67AE"/>
    <w:rsid w:val="003D67DA"/>
    <w:rsid w:val="003D6A77"/>
    <w:rsid w:val="003D708E"/>
    <w:rsid w:val="003D727F"/>
    <w:rsid w:val="003D7DF3"/>
    <w:rsid w:val="003E075E"/>
    <w:rsid w:val="003E0C55"/>
    <w:rsid w:val="003E17EA"/>
    <w:rsid w:val="003E2032"/>
    <w:rsid w:val="003E2B98"/>
    <w:rsid w:val="003E344E"/>
    <w:rsid w:val="003E385D"/>
    <w:rsid w:val="003E42B9"/>
    <w:rsid w:val="003E4352"/>
    <w:rsid w:val="003E437C"/>
    <w:rsid w:val="003E4452"/>
    <w:rsid w:val="003E4A6A"/>
    <w:rsid w:val="003E57D8"/>
    <w:rsid w:val="003E5D46"/>
    <w:rsid w:val="003E5E29"/>
    <w:rsid w:val="003E66FC"/>
    <w:rsid w:val="003E6784"/>
    <w:rsid w:val="003E744F"/>
    <w:rsid w:val="003E756F"/>
    <w:rsid w:val="003E7DEC"/>
    <w:rsid w:val="003F0482"/>
    <w:rsid w:val="003F074A"/>
    <w:rsid w:val="003F0860"/>
    <w:rsid w:val="003F10EE"/>
    <w:rsid w:val="003F1221"/>
    <w:rsid w:val="003F12C7"/>
    <w:rsid w:val="003F12FF"/>
    <w:rsid w:val="003F1DF2"/>
    <w:rsid w:val="003F2E00"/>
    <w:rsid w:val="003F4041"/>
    <w:rsid w:val="003F46A3"/>
    <w:rsid w:val="003F5510"/>
    <w:rsid w:val="003F6937"/>
    <w:rsid w:val="003F6B9E"/>
    <w:rsid w:val="003F7C00"/>
    <w:rsid w:val="00400E04"/>
    <w:rsid w:val="004010C4"/>
    <w:rsid w:val="0040115F"/>
    <w:rsid w:val="0040180B"/>
    <w:rsid w:val="00401ED1"/>
    <w:rsid w:val="00402752"/>
    <w:rsid w:val="0040295F"/>
    <w:rsid w:val="00402B72"/>
    <w:rsid w:val="004034F2"/>
    <w:rsid w:val="00403B0A"/>
    <w:rsid w:val="00403E35"/>
    <w:rsid w:val="0040488C"/>
    <w:rsid w:val="00405086"/>
    <w:rsid w:val="004051D3"/>
    <w:rsid w:val="0040634E"/>
    <w:rsid w:val="00406643"/>
    <w:rsid w:val="00406A72"/>
    <w:rsid w:val="004070CF"/>
    <w:rsid w:val="0040769B"/>
    <w:rsid w:val="00410182"/>
    <w:rsid w:val="0041095C"/>
    <w:rsid w:val="00410A2F"/>
    <w:rsid w:val="00410C9E"/>
    <w:rsid w:val="00410FE1"/>
    <w:rsid w:val="00411580"/>
    <w:rsid w:val="004115F2"/>
    <w:rsid w:val="00412757"/>
    <w:rsid w:val="00413447"/>
    <w:rsid w:val="004138C2"/>
    <w:rsid w:val="00413EE3"/>
    <w:rsid w:val="00413FF6"/>
    <w:rsid w:val="00414C00"/>
    <w:rsid w:val="00414DB1"/>
    <w:rsid w:val="004150D7"/>
    <w:rsid w:val="004154ED"/>
    <w:rsid w:val="00415ADE"/>
    <w:rsid w:val="004160C1"/>
    <w:rsid w:val="0041694A"/>
    <w:rsid w:val="00416FF9"/>
    <w:rsid w:val="00420E10"/>
    <w:rsid w:val="0042133C"/>
    <w:rsid w:val="00421764"/>
    <w:rsid w:val="00422FDE"/>
    <w:rsid w:val="00423464"/>
    <w:rsid w:val="004234A8"/>
    <w:rsid w:val="00423AFD"/>
    <w:rsid w:val="00423B62"/>
    <w:rsid w:val="004244E9"/>
    <w:rsid w:val="00424767"/>
    <w:rsid w:val="00424A36"/>
    <w:rsid w:val="00426EAE"/>
    <w:rsid w:val="00427101"/>
    <w:rsid w:val="00427DF0"/>
    <w:rsid w:val="00430045"/>
    <w:rsid w:val="004309B8"/>
    <w:rsid w:val="00430A94"/>
    <w:rsid w:val="00430DC6"/>
    <w:rsid w:val="00431407"/>
    <w:rsid w:val="0043220D"/>
    <w:rsid w:val="00432989"/>
    <w:rsid w:val="004329CA"/>
    <w:rsid w:val="00433B7D"/>
    <w:rsid w:val="00433BAE"/>
    <w:rsid w:val="00433CBB"/>
    <w:rsid w:val="00433D2D"/>
    <w:rsid w:val="0043403A"/>
    <w:rsid w:val="00434075"/>
    <w:rsid w:val="004347BA"/>
    <w:rsid w:val="00434DC9"/>
    <w:rsid w:val="00435867"/>
    <w:rsid w:val="004358B5"/>
    <w:rsid w:val="00435D83"/>
    <w:rsid w:val="00435F9B"/>
    <w:rsid w:val="00436A9B"/>
    <w:rsid w:val="00436C81"/>
    <w:rsid w:val="00436FB8"/>
    <w:rsid w:val="004374E2"/>
    <w:rsid w:val="0044040A"/>
    <w:rsid w:val="0044397E"/>
    <w:rsid w:val="00443C22"/>
    <w:rsid w:val="0044494A"/>
    <w:rsid w:val="004456A3"/>
    <w:rsid w:val="0044573D"/>
    <w:rsid w:val="00445847"/>
    <w:rsid w:val="00445E21"/>
    <w:rsid w:val="004461DB"/>
    <w:rsid w:val="004463DB"/>
    <w:rsid w:val="0044660E"/>
    <w:rsid w:val="00446FE2"/>
    <w:rsid w:val="00447436"/>
    <w:rsid w:val="00447B68"/>
    <w:rsid w:val="00450254"/>
    <w:rsid w:val="004510F5"/>
    <w:rsid w:val="00452A0F"/>
    <w:rsid w:val="00452EDE"/>
    <w:rsid w:val="00452F95"/>
    <w:rsid w:val="004540AE"/>
    <w:rsid w:val="0045411E"/>
    <w:rsid w:val="00454771"/>
    <w:rsid w:val="00455443"/>
    <w:rsid w:val="004563C8"/>
    <w:rsid w:val="00456661"/>
    <w:rsid w:val="004569AD"/>
    <w:rsid w:val="00456C69"/>
    <w:rsid w:val="0046020C"/>
    <w:rsid w:val="004603B0"/>
    <w:rsid w:val="00460675"/>
    <w:rsid w:val="004606F3"/>
    <w:rsid w:val="00460D38"/>
    <w:rsid w:val="00461132"/>
    <w:rsid w:val="00461BCA"/>
    <w:rsid w:val="00461E1B"/>
    <w:rsid w:val="00462F35"/>
    <w:rsid w:val="00464516"/>
    <w:rsid w:val="00464A32"/>
    <w:rsid w:val="00464A4D"/>
    <w:rsid w:val="00464DCC"/>
    <w:rsid w:val="00464FFF"/>
    <w:rsid w:val="0046533B"/>
    <w:rsid w:val="00465D89"/>
    <w:rsid w:val="0046657F"/>
    <w:rsid w:val="00466864"/>
    <w:rsid w:val="0046712B"/>
    <w:rsid w:val="00470688"/>
    <w:rsid w:val="00470BCB"/>
    <w:rsid w:val="00470F3D"/>
    <w:rsid w:val="00471241"/>
    <w:rsid w:val="00471A16"/>
    <w:rsid w:val="00471F5D"/>
    <w:rsid w:val="004721B5"/>
    <w:rsid w:val="00472278"/>
    <w:rsid w:val="004726A2"/>
    <w:rsid w:val="00473ACC"/>
    <w:rsid w:val="0047442D"/>
    <w:rsid w:val="00474B0B"/>
    <w:rsid w:val="00474BA5"/>
    <w:rsid w:val="004763E0"/>
    <w:rsid w:val="0047657E"/>
    <w:rsid w:val="0047684A"/>
    <w:rsid w:val="00476D67"/>
    <w:rsid w:val="00476F6D"/>
    <w:rsid w:val="0047749B"/>
    <w:rsid w:val="004800C7"/>
    <w:rsid w:val="0048195A"/>
    <w:rsid w:val="0048257F"/>
    <w:rsid w:val="004830A2"/>
    <w:rsid w:val="00483464"/>
    <w:rsid w:val="00484075"/>
    <w:rsid w:val="00484682"/>
    <w:rsid w:val="00484D9B"/>
    <w:rsid w:val="00486508"/>
    <w:rsid w:val="004865A7"/>
    <w:rsid w:val="0048685F"/>
    <w:rsid w:val="00486D5E"/>
    <w:rsid w:val="00486E46"/>
    <w:rsid w:val="00487487"/>
    <w:rsid w:val="004877B0"/>
    <w:rsid w:val="00487CB3"/>
    <w:rsid w:val="00487D18"/>
    <w:rsid w:val="00490105"/>
    <w:rsid w:val="004901E9"/>
    <w:rsid w:val="00490242"/>
    <w:rsid w:val="00490F68"/>
    <w:rsid w:val="00493876"/>
    <w:rsid w:val="00493C2E"/>
    <w:rsid w:val="00494DE0"/>
    <w:rsid w:val="00495E05"/>
    <w:rsid w:val="00497CF9"/>
    <w:rsid w:val="004A02B3"/>
    <w:rsid w:val="004A0DE6"/>
    <w:rsid w:val="004A18E4"/>
    <w:rsid w:val="004A2301"/>
    <w:rsid w:val="004A29A2"/>
    <w:rsid w:val="004A365E"/>
    <w:rsid w:val="004A3B2E"/>
    <w:rsid w:val="004A4471"/>
    <w:rsid w:val="004A5EC5"/>
    <w:rsid w:val="004A5F23"/>
    <w:rsid w:val="004A69B4"/>
    <w:rsid w:val="004A74F2"/>
    <w:rsid w:val="004B00B5"/>
    <w:rsid w:val="004B13BB"/>
    <w:rsid w:val="004B1762"/>
    <w:rsid w:val="004B1D26"/>
    <w:rsid w:val="004B21BC"/>
    <w:rsid w:val="004B30F9"/>
    <w:rsid w:val="004B362C"/>
    <w:rsid w:val="004B37DF"/>
    <w:rsid w:val="004B3D61"/>
    <w:rsid w:val="004B4259"/>
    <w:rsid w:val="004B4377"/>
    <w:rsid w:val="004B4447"/>
    <w:rsid w:val="004B463D"/>
    <w:rsid w:val="004B4882"/>
    <w:rsid w:val="004B48C3"/>
    <w:rsid w:val="004B5099"/>
    <w:rsid w:val="004B53D1"/>
    <w:rsid w:val="004B5431"/>
    <w:rsid w:val="004B596F"/>
    <w:rsid w:val="004B5A49"/>
    <w:rsid w:val="004B6421"/>
    <w:rsid w:val="004B70C4"/>
    <w:rsid w:val="004B7197"/>
    <w:rsid w:val="004B723C"/>
    <w:rsid w:val="004B72C8"/>
    <w:rsid w:val="004B7355"/>
    <w:rsid w:val="004B7748"/>
    <w:rsid w:val="004B78D4"/>
    <w:rsid w:val="004B79D5"/>
    <w:rsid w:val="004C0A4A"/>
    <w:rsid w:val="004C0ADB"/>
    <w:rsid w:val="004C0E7F"/>
    <w:rsid w:val="004C10E5"/>
    <w:rsid w:val="004C2136"/>
    <w:rsid w:val="004C28D1"/>
    <w:rsid w:val="004C2A3A"/>
    <w:rsid w:val="004C3A26"/>
    <w:rsid w:val="004C3B9B"/>
    <w:rsid w:val="004C3F22"/>
    <w:rsid w:val="004C3FA0"/>
    <w:rsid w:val="004C4726"/>
    <w:rsid w:val="004C5B34"/>
    <w:rsid w:val="004C5D64"/>
    <w:rsid w:val="004C5D9D"/>
    <w:rsid w:val="004C66D0"/>
    <w:rsid w:val="004C7160"/>
    <w:rsid w:val="004D0426"/>
    <w:rsid w:val="004D06D9"/>
    <w:rsid w:val="004D0C66"/>
    <w:rsid w:val="004D1110"/>
    <w:rsid w:val="004D2449"/>
    <w:rsid w:val="004D3402"/>
    <w:rsid w:val="004D35CD"/>
    <w:rsid w:val="004D38F9"/>
    <w:rsid w:val="004D3912"/>
    <w:rsid w:val="004D3929"/>
    <w:rsid w:val="004D4444"/>
    <w:rsid w:val="004D6061"/>
    <w:rsid w:val="004D618E"/>
    <w:rsid w:val="004D7835"/>
    <w:rsid w:val="004E00B7"/>
    <w:rsid w:val="004E0130"/>
    <w:rsid w:val="004E08BE"/>
    <w:rsid w:val="004E10C3"/>
    <w:rsid w:val="004E1AF0"/>
    <w:rsid w:val="004E1D9B"/>
    <w:rsid w:val="004E1F1E"/>
    <w:rsid w:val="004E249C"/>
    <w:rsid w:val="004E27FC"/>
    <w:rsid w:val="004E2C7C"/>
    <w:rsid w:val="004E3B64"/>
    <w:rsid w:val="004E4512"/>
    <w:rsid w:val="004E522C"/>
    <w:rsid w:val="004E7263"/>
    <w:rsid w:val="004F04C2"/>
    <w:rsid w:val="004F10AF"/>
    <w:rsid w:val="004F1B85"/>
    <w:rsid w:val="004F1E1C"/>
    <w:rsid w:val="004F1F41"/>
    <w:rsid w:val="004F2455"/>
    <w:rsid w:val="004F2713"/>
    <w:rsid w:val="004F30A7"/>
    <w:rsid w:val="004F3656"/>
    <w:rsid w:val="004F5641"/>
    <w:rsid w:val="004F572D"/>
    <w:rsid w:val="004F57EB"/>
    <w:rsid w:val="004F57F6"/>
    <w:rsid w:val="004F5A29"/>
    <w:rsid w:val="004F5D90"/>
    <w:rsid w:val="004F5F1D"/>
    <w:rsid w:val="004F6814"/>
    <w:rsid w:val="004F6E56"/>
    <w:rsid w:val="004F7074"/>
    <w:rsid w:val="004F7646"/>
    <w:rsid w:val="004F7892"/>
    <w:rsid w:val="004F7D7F"/>
    <w:rsid w:val="005004DD"/>
    <w:rsid w:val="00500D4F"/>
    <w:rsid w:val="0050191C"/>
    <w:rsid w:val="00501C5E"/>
    <w:rsid w:val="005021CC"/>
    <w:rsid w:val="00502CD6"/>
    <w:rsid w:val="00503FA6"/>
    <w:rsid w:val="00504C3D"/>
    <w:rsid w:val="005053B9"/>
    <w:rsid w:val="00505F6A"/>
    <w:rsid w:val="00506222"/>
    <w:rsid w:val="0050637B"/>
    <w:rsid w:val="005068FA"/>
    <w:rsid w:val="00506FB4"/>
    <w:rsid w:val="00507324"/>
    <w:rsid w:val="00507453"/>
    <w:rsid w:val="005076C4"/>
    <w:rsid w:val="0050788A"/>
    <w:rsid w:val="00507FD0"/>
    <w:rsid w:val="00510014"/>
    <w:rsid w:val="00510707"/>
    <w:rsid w:val="0051134F"/>
    <w:rsid w:val="00511892"/>
    <w:rsid w:val="00512415"/>
    <w:rsid w:val="0051454C"/>
    <w:rsid w:val="0051454E"/>
    <w:rsid w:val="005149CC"/>
    <w:rsid w:val="00514F2C"/>
    <w:rsid w:val="00515BCC"/>
    <w:rsid w:val="00516C03"/>
    <w:rsid w:val="00520024"/>
    <w:rsid w:val="00520A01"/>
    <w:rsid w:val="00520D72"/>
    <w:rsid w:val="0052129E"/>
    <w:rsid w:val="005219F5"/>
    <w:rsid w:val="00521B08"/>
    <w:rsid w:val="0052201F"/>
    <w:rsid w:val="005220BE"/>
    <w:rsid w:val="005225E4"/>
    <w:rsid w:val="00522D2C"/>
    <w:rsid w:val="00522E5D"/>
    <w:rsid w:val="00523509"/>
    <w:rsid w:val="005235B2"/>
    <w:rsid w:val="00523D01"/>
    <w:rsid w:val="00523E71"/>
    <w:rsid w:val="00524367"/>
    <w:rsid w:val="0052497E"/>
    <w:rsid w:val="00525B1C"/>
    <w:rsid w:val="005263FA"/>
    <w:rsid w:val="0052667F"/>
    <w:rsid w:val="00527650"/>
    <w:rsid w:val="005300D0"/>
    <w:rsid w:val="00530770"/>
    <w:rsid w:val="00530C07"/>
    <w:rsid w:val="005322CB"/>
    <w:rsid w:val="00532364"/>
    <w:rsid w:val="005326CD"/>
    <w:rsid w:val="00532726"/>
    <w:rsid w:val="00532B13"/>
    <w:rsid w:val="00532EF1"/>
    <w:rsid w:val="005343C0"/>
    <w:rsid w:val="00534567"/>
    <w:rsid w:val="00534DE8"/>
    <w:rsid w:val="005350D3"/>
    <w:rsid w:val="00535136"/>
    <w:rsid w:val="005353F6"/>
    <w:rsid w:val="00535A9D"/>
    <w:rsid w:val="00536E54"/>
    <w:rsid w:val="00537071"/>
    <w:rsid w:val="00537713"/>
    <w:rsid w:val="00537985"/>
    <w:rsid w:val="005400A9"/>
    <w:rsid w:val="0054084F"/>
    <w:rsid w:val="00540BE7"/>
    <w:rsid w:val="00540C0A"/>
    <w:rsid w:val="00540EC1"/>
    <w:rsid w:val="00541151"/>
    <w:rsid w:val="005411B1"/>
    <w:rsid w:val="00541518"/>
    <w:rsid w:val="00541666"/>
    <w:rsid w:val="00542FFC"/>
    <w:rsid w:val="00543394"/>
    <w:rsid w:val="005435E8"/>
    <w:rsid w:val="005440CC"/>
    <w:rsid w:val="00544114"/>
    <w:rsid w:val="005445CA"/>
    <w:rsid w:val="005453BD"/>
    <w:rsid w:val="00546016"/>
    <w:rsid w:val="00546173"/>
    <w:rsid w:val="00546B21"/>
    <w:rsid w:val="00546B97"/>
    <w:rsid w:val="00547C8A"/>
    <w:rsid w:val="00550066"/>
    <w:rsid w:val="00550FF0"/>
    <w:rsid w:val="00551058"/>
    <w:rsid w:val="005530ED"/>
    <w:rsid w:val="005533A7"/>
    <w:rsid w:val="0055373F"/>
    <w:rsid w:val="0055482F"/>
    <w:rsid w:val="00554BA5"/>
    <w:rsid w:val="00554E70"/>
    <w:rsid w:val="005550BA"/>
    <w:rsid w:val="0055583A"/>
    <w:rsid w:val="005563C1"/>
    <w:rsid w:val="005568D1"/>
    <w:rsid w:val="00556A7E"/>
    <w:rsid w:val="00556F90"/>
    <w:rsid w:val="005577B7"/>
    <w:rsid w:val="005579D4"/>
    <w:rsid w:val="005616E0"/>
    <w:rsid w:val="00561B08"/>
    <w:rsid w:val="0056204F"/>
    <w:rsid w:val="005624FF"/>
    <w:rsid w:val="0056286C"/>
    <w:rsid w:val="00562CCF"/>
    <w:rsid w:val="00562F5C"/>
    <w:rsid w:val="0056314C"/>
    <w:rsid w:val="00563560"/>
    <w:rsid w:val="00563B9F"/>
    <w:rsid w:val="00564618"/>
    <w:rsid w:val="005649F4"/>
    <w:rsid w:val="005677C5"/>
    <w:rsid w:val="00567870"/>
    <w:rsid w:val="00570313"/>
    <w:rsid w:val="00571325"/>
    <w:rsid w:val="00571C56"/>
    <w:rsid w:val="00572E8E"/>
    <w:rsid w:val="00573161"/>
    <w:rsid w:val="005731C0"/>
    <w:rsid w:val="005731DC"/>
    <w:rsid w:val="00573379"/>
    <w:rsid w:val="005733FC"/>
    <w:rsid w:val="00573705"/>
    <w:rsid w:val="00573EE8"/>
    <w:rsid w:val="00574016"/>
    <w:rsid w:val="0057443A"/>
    <w:rsid w:val="00574B24"/>
    <w:rsid w:val="00574C73"/>
    <w:rsid w:val="00575102"/>
    <w:rsid w:val="005754A3"/>
    <w:rsid w:val="00576748"/>
    <w:rsid w:val="00576AFA"/>
    <w:rsid w:val="00576C29"/>
    <w:rsid w:val="00576CD1"/>
    <w:rsid w:val="00576FB4"/>
    <w:rsid w:val="00577081"/>
    <w:rsid w:val="00577188"/>
    <w:rsid w:val="00580106"/>
    <w:rsid w:val="005801B0"/>
    <w:rsid w:val="005807E0"/>
    <w:rsid w:val="00580DE7"/>
    <w:rsid w:val="00581C46"/>
    <w:rsid w:val="0058297E"/>
    <w:rsid w:val="00582C6A"/>
    <w:rsid w:val="00582E23"/>
    <w:rsid w:val="0058331E"/>
    <w:rsid w:val="005839D7"/>
    <w:rsid w:val="00584142"/>
    <w:rsid w:val="00584CF2"/>
    <w:rsid w:val="00584E14"/>
    <w:rsid w:val="005854DB"/>
    <w:rsid w:val="00585AC4"/>
    <w:rsid w:val="00585C8E"/>
    <w:rsid w:val="00585CCA"/>
    <w:rsid w:val="00585D77"/>
    <w:rsid w:val="00585EB7"/>
    <w:rsid w:val="005864E4"/>
    <w:rsid w:val="0058655C"/>
    <w:rsid w:val="005874D8"/>
    <w:rsid w:val="00587589"/>
    <w:rsid w:val="005875B9"/>
    <w:rsid w:val="0058760C"/>
    <w:rsid w:val="005904E0"/>
    <w:rsid w:val="0059067B"/>
    <w:rsid w:val="00590DD0"/>
    <w:rsid w:val="00591308"/>
    <w:rsid w:val="00591AE5"/>
    <w:rsid w:val="00591D92"/>
    <w:rsid w:val="005921C0"/>
    <w:rsid w:val="00592629"/>
    <w:rsid w:val="005926B8"/>
    <w:rsid w:val="005931FE"/>
    <w:rsid w:val="005932C1"/>
    <w:rsid w:val="005940E3"/>
    <w:rsid w:val="00594337"/>
    <w:rsid w:val="00596C53"/>
    <w:rsid w:val="005976B3"/>
    <w:rsid w:val="00597E76"/>
    <w:rsid w:val="005A0C15"/>
    <w:rsid w:val="005A0D9E"/>
    <w:rsid w:val="005A15C6"/>
    <w:rsid w:val="005A1D49"/>
    <w:rsid w:val="005A2220"/>
    <w:rsid w:val="005A2A29"/>
    <w:rsid w:val="005A3829"/>
    <w:rsid w:val="005A391B"/>
    <w:rsid w:val="005A3D97"/>
    <w:rsid w:val="005A4B7B"/>
    <w:rsid w:val="005A4D41"/>
    <w:rsid w:val="005A5005"/>
    <w:rsid w:val="005A53CD"/>
    <w:rsid w:val="005A5B02"/>
    <w:rsid w:val="005A5F61"/>
    <w:rsid w:val="005A6D6A"/>
    <w:rsid w:val="005A718A"/>
    <w:rsid w:val="005A729C"/>
    <w:rsid w:val="005A755D"/>
    <w:rsid w:val="005A7BFE"/>
    <w:rsid w:val="005B0503"/>
    <w:rsid w:val="005B061C"/>
    <w:rsid w:val="005B071E"/>
    <w:rsid w:val="005B0ABD"/>
    <w:rsid w:val="005B0CDF"/>
    <w:rsid w:val="005B0F9F"/>
    <w:rsid w:val="005B103F"/>
    <w:rsid w:val="005B1174"/>
    <w:rsid w:val="005B167D"/>
    <w:rsid w:val="005B18A0"/>
    <w:rsid w:val="005B2396"/>
    <w:rsid w:val="005B2C3E"/>
    <w:rsid w:val="005B2D82"/>
    <w:rsid w:val="005B36E3"/>
    <w:rsid w:val="005B3878"/>
    <w:rsid w:val="005B4072"/>
    <w:rsid w:val="005B4256"/>
    <w:rsid w:val="005B42F3"/>
    <w:rsid w:val="005B48D6"/>
    <w:rsid w:val="005B4FAE"/>
    <w:rsid w:val="005B5128"/>
    <w:rsid w:val="005B589D"/>
    <w:rsid w:val="005B5A6B"/>
    <w:rsid w:val="005B5A9C"/>
    <w:rsid w:val="005B60B3"/>
    <w:rsid w:val="005B6473"/>
    <w:rsid w:val="005B681E"/>
    <w:rsid w:val="005B686A"/>
    <w:rsid w:val="005B6A63"/>
    <w:rsid w:val="005B6DE4"/>
    <w:rsid w:val="005B73E3"/>
    <w:rsid w:val="005B75E1"/>
    <w:rsid w:val="005C0BDB"/>
    <w:rsid w:val="005C11A8"/>
    <w:rsid w:val="005C2C7E"/>
    <w:rsid w:val="005C321A"/>
    <w:rsid w:val="005C3651"/>
    <w:rsid w:val="005C3935"/>
    <w:rsid w:val="005C3F9C"/>
    <w:rsid w:val="005C450C"/>
    <w:rsid w:val="005C4EDB"/>
    <w:rsid w:val="005C4FD1"/>
    <w:rsid w:val="005C56ED"/>
    <w:rsid w:val="005C723F"/>
    <w:rsid w:val="005C7750"/>
    <w:rsid w:val="005C78FF"/>
    <w:rsid w:val="005C7FBF"/>
    <w:rsid w:val="005D0AFC"/>
    <w:rsid w:val="005D1291"/>
    <w:rsid w:val="005D29B1"/>
    <w:rsid w:val="005D2E61"/>
    <w:rsid w:val="005D2FCA"/>
    <w:rsid w:val="005D3CEF"/>
    <w:rsid w:val="005D4713"/>
    <w:rsid w:val="005D5638"/>
    <w:rsid w:val="005D5ADE"/>
    <w:rsid w:val="005D5F6C"/>
    <w:rsid w:val="005D7E90"/>
    <w:rsid w:val="005E0375"/>
    <w:rsid w:val="005E0655"/>
    <w:rsid w:val="005E0B05"/>
    <w:rsid w:val="005E12AC"/>
    <w:rsid w:val="005E1869"/>
    <w:rsid w:val="005E187E"/>
    <w:rsid w:val="005E1CC5"/>
    <w:rsid w:val="005E305D"/>
    <w:rsid w:val="005E36AA"/>
    <w:rsid w:val="005E3E51"/>
    <w:rsid w:val="005E4503"/>
    <w:rsid w:val="005E470B"/>
    <w:rsid w:val="005E76B1"/>
    <w:rsid w:val="005E77A9"/>
    <w:rsid w:val="005F0473"/>
    <w:rsid w:val="005F07BC"/>
    <w:rsid w:val="005F0CE4"/>
    <w:rsid w:val="005F11A1"/>
    <w:rsid w:val="005F1350"/>
    <w:rsid w:val="005F1669"/>
    <w:rsid w:val="005F2118"/>
    <w:rsid w:val="005F4966"/>
    <w:rsid w:val="005F4E22"/>
    <w:rsid w:val="005F520F"/>
    <w:rsid w:val="005F5718"/>
    <w:rsid w:val="005F69FD"/>
    <w:rsid w:val="005F6A0D"/>
    <w:rsid w:val="005F78C5"/>
    <w:rsid w:val="005F7916"/>
    <w:rsid w:val="005F7B19"/>
    <w:rsid w:val="006003CA"/>
    <w:rsid w:val="00600E90"/>
    <w:rsid w:val="0060127C"/>
    <w:rsid w:val="00601DF6"/>
    <w:rsid w:val="00602D65"/>
    <w:rsid w:val="0060302A"/>
    <w:rsid w:val="006030F7"/>
    <w:rsid w:val="00603A90"/>
    <w:rsid w:val="00603B95"/>
    <w:rsid w:val="00604ED5"/>
    <w:rsid w:val="00604EF3"/>
    <w:rsid w:val="00604F69"/>
    <w:rsid w:val="006057D5"/>
    <w:rsid w:val="00605B8C"/>
    <w:rsid w:val="00607080"/>
    <w:rsid w:val="00607CD5"/>
    <w:rsid w:val="00607F5A"/>
    <w:rsid w:val="00607FF5"/>
    <w:rsid w:val="006107CB"/>
    <w:rsid w:val="00612294"/>
    <w:rsid w:val="00614760"/>
    <w:rsid w:val="00614AC1"/>
    <w:rsid w:val="00614C71"/>
    <w:rsid w:val="006154F5"/>
    <w:rsid w:val="00615E23"/>
    <w:rsid w:val="006170C7"/>
    <w:rsid w:val="00617528"/>
    <w:rsid w:val="00620A1D"/>
    <w:rsid w:val="00620DAE"/>
    <w:rsid w:val="00620EDC"/>
    <w:rsid w:val="00621969"/>
    <w:rsid w:val="00621FC8"/>
    <w:rsid w:val="0062250D"/>
    <w:rsid w:val="006225D5"/>
    <w:rsid w:val="006225F1"/>
    <w:rsid w:val="00622911"/>
    <w:rsid w:val="00622BA2"/>
    <w:rsid w:val="00622FDA"/>
    <w:rsid w:val="006234DD"/>
    <w:rsid w:val="00623AD3"/>
    <w:rsid w:val="00624638"/>
    <w:rsid w:val="006254DA"/>
    <w:rsid w:val="00625694"/>
    <w:rsid w:val="00625F79"/>
    <w:rsid w:val="00625FC4"/>
    <w:rsid w:val="0062618A"/>
    <w:rsid w:val="00626574"/>
    <w:rsid w:val="00627519"/>
    <w:rsid w:val="00630104"/>
    <w:rsid w:val="00630328"/>
    <w:rsid w:val="00630467"/>
    <w:rsid w:val="00630581"/>
    <w:rsid w:val="00631627"/>
    <w:rsid w:val="006327F8"/>
    <w:rsid w:val="00632B2E"/>
    <w:rsid w:val="006339BD"/>
    <w:rsid w:val="00633C65"/>
    <w:rsid w:val="00634251"/>
    <w:rsid w:val="006342AC"/>
    <w:rsid w:val="00634FC0"/>
    <w:rsid w:val="006361E8"/>
    <w:rsid w:val="006363A7"/>
    <w:rsid w:val="00636D72"/>
    <w:rsid w:val="0064035E"/>
    <w:rsid w:val="006403B9"/>
    <w:rsid w:val="006408C9"/>
    <w:rsid w:val="00640DA7"/>
    <w:rsid w:val="0064199F"/>
    <w:rsid w:val="00642BFF"/>
    <w:rsid w:val="00642D42"/>
    <w:rsid w:val="00642EF8"/>
    <w:rsid w:val="0064361B"/>
    <w:rsid w:val="00643F00"/>
    <w:rsid w:val="00643F69"/>
    <w:rsid w:val="0064404A"/>
    <w:rsid w:val="0064473B"/>
    <w:rsid w:val="00645511"/>
    <w:rsid w:val="006461B1"/>
    <w:rsid w:val="006467AC"/>
    <w:rsid w:val="00646B3B"/>
    <w:rsid w:val="00647E87"/>
    <w:rsid w:val="006505CC"/>
    <w:rsid w:val="00652B14"/>
    <w:rsid w:val="00653508"/>
    <w:rsid w:val="00653BDC"/>
    <w:rsid w:val="00653C11"/>
    <w:rsid w:val="00653EE3"/>
    <w:rsid w:val="00654628"/>
    <w:rsid w:val="00654856"/>
    <w:rsid w:val="00654F6A"/>
    <w:rsid w:val="006551AD"/>
    <w:rsid w:val="006553F8"/>
    <w:rsid w:val="00656E9E"/>
    <w:rsid w:val="00657667"/>
    <w:rsid w:val="0066026F"/>
    <w:rsid w:val="00660526"/>
    <w:rsid w:val="00660A67"/>
    <w:rsid w:val="00660AF4"/>
    <w:rsid w:val="00660C7C"/>
    <w:rsid w:val="0066226C"/>
    <w:rsid w:val="0066228F"/>
    <w:rsid w:val="0066299D"/>
    <w:rsid w:val="006631E3"/>
    <w:rsid w:val="006635E9"/>
    <w:rsid w:val="0066368A"/>
    <w:rsid w:val="00663B98"/>
    <w:rsid w:val="006642C8"/>
    <w:rsid w:val="00664F33"/>
    <w:rsid w:val="00664FF2"/>
    <w:rsid w:val="0066664B"/>
    <w:rsid w:val="006667EA"/>
    <w:rsid w:val="006676AC"/>
    <w:rsid w:val="00667CE0"/>
    <w:rsid w:val="00667DF4"/>
    <w:rsid w:val="00670D26"/>
    <w:rsid w:val="006714FE"/>
    <w:rsid w:val="00671B5E"/>
    <w:rsid w:val="006720CE"/>
    <w:rsid w:val="006729D4"/>
    <w:rsid w:val="00673765"/>
    <w:rsid w:val="00673997"/>
    <w:rsid w:val="00673A5E"/>
    <w:rsid w:val="00673CE6"/>
    <w:rsid w:val="006743A6"/>
    <w:rsid w:val="006745CF"/>
    <w:rsid w:val="006745D8"/>
    <w:rsid w:val="0067462E"/>
    <w:rsid w:val="006757DA"/>
    <w:rsid w:val="0067585E"/>
    <w:rsid w:val="006758A3"/>
    <w:rsid w:val="00675B9C"/>
    <w:rsid w:val="00675BB5"/>
    <w:rsid w:val="006761CE"/>
    <w:rsid w:val="006771A5"/>
    <w:rsid w:val="00677272"/>
    <w:rsid w:val="00677394"/>
    <w:rsid w:val="00677911"/>
    <w:rsid w:val="00680471"/>
    <w:rsid w:val="00681DA0"/>
    <w:rsid w:val="006833D7"/>
    <w:rsid w:val="0068446F"/>
    <w:rsid w:val="00685233"/>
    <w:rsid w:val="00686C8D"/>
    <w:rsid w:val="00686C96"/>
    <w:rsid w:val="00686ECD"/>
    <w:rsid w:val="006874C5"/>
    <w:rsid w:val="0069013B"/>
    <w:rsid w:val="00690200"/>
    <w:rsid w:val="00690AFF"/>
    <w:rsid w:val="0069162B"/>
    <w:rsid w:val="00692A72"/>
    <w:rsid w:val="00692F2E"/>
    <w:rsid w:val="006936C5"/>
    <w:rsid w:val="006957B4"/>
    <w:rsid w:val="00695CC5"/>
    <w:rsid w:val="00696079"/>
    <w:rsid w:val="006976D6"/>
    <w:rsid w:val="006A064D"/>
    <w:rsid w:val="006A0A89"/>
    <w:rsid w:val="006A0CC5"/>
    <w:rsid w:val="006A0D91"/>
    <w:rsid w:val="006A1587"/>
    <w:rsid w:val="006A1863"/>
    <w:rsid w:val="006A19AC"/>
    <w:rsid w:val="006A1D4B"/>
    <w:rsid w:val="006A1D5D"/>
    <w:rsid w:val="006A29E3"/>
    <w:rsid w:val="006A3531"/>
    <w:rsid w:val="006A3EB1"/>
    <w:rsid w:val="006A4C40"/>
    <w:rsid w:val="006A51F7"/>
    <w:rsid w:val="006A57AD"/>
    <w:rsid w:val="006A5A2C"/>
    <w:rsid w:val="006A638F"/>
    <w:rsid w:val="006A674D"/>
    <w:rsid w:val="006A6C2C"/>
    <w:rsid w:val="006A6E81"/>
    <w:rsid w:val="006A7108"/>
    <w:rsid w:val="006A780E"/>
    <w:rsid w:val="006A7853"/>
    <w:rsid w:val="006A7CE3"/>
    <w:rsid w:val="006B0A8E"/>
    <w:rsid w:val="006B261B"/>
    <w:rsid w:val="006B2B18"/>
    <w:rsid w:val="006B3594"/>
    <w:rsid w:val="006B5CE9"/>
    <w:rsid w:val="006C082C"/>
    <w:rsid w:val="006C0D1D"/>
    <w:rsid w:val="006C0FF1"/>
    <w:rsid w:val="006C1D4B"/>
    <w:rsid w:val="006C2F2B"/>
    <w:rsid w:val="006C3058"/>
    <w:rsid w:val="006C319C"/>
    <w:rsid w:val="006C4124"/>
    <w:rsid w:val="006C4287"/>
    <w:rsid w:val="006C4B9E"/>
    <w:rsid w:val="006C4C61"/>
    <w:rsid w:val="006C4F7C"/>
    <w:rsid w:val="006C551D"/>
    <w:rsid w:val="006C620E"/>
    <w:rsid w:val="006C6687"/>
    <w:rsid w:val="006C73E4"/>
    <w:rsid w:val="006C76BA"/>
    <w:rsid w:val="006C7ED4"/>
    <w:rsid w:val="006D0012"/>
    <w:rsid w:val="006D068B"/>
    <w:rsid w:val="006D0781"/>
    <w:rsid w:val="006D0D2B"/>
    <w:rsid w:val="006D0FBE"/>
    <w:rsid w:val="006D1305"/>
    <w:rsid w:val="006D195C"/>
    <w:rsid w:val="006D265D"/>
    <w:rsid w:val="006D2E26"/>
    <w:rsid w:val="006D3735"/>
    <w:rsid w:val="006D3FDB"/>
    <w:rsid w:val="006D440F"/>
    <w:rsid w:val="006D4F30"/>
    <w:rsid w:val="006D56F4"/>
    <w:rsid w:val="006D5E0A"/>
    <w:rsid w:val="006D6523"/>
    <w:rsid w:val="006E0D2B"/>
    <w:rsid w:val="006E15F9"/>
    <w:rsid w:val="006E1B2A"/>
    <w:rsid w:val="006E26A7"/>
    <w:rsid w:val="006E2AFA"/>
    <w:rsid w:val="006E2C22"/>
    <w:rsid w:val="006E2C7E"/>
    <w:rsid w:val="006E3827"/>
    <w:rsid w:val="006E3BA1"/>
    <w:rsid w:val="006E49F9"/>
    <w:rsid w:val="006E60A9"/>
    <w:rsid w:val="006E6200"/>
    <w:rsid w:val="006E6849"/>
    <w:rsid w:val="006E6E0B"/>
    <w:rsid w:val="006E708B"/>
    <w:rsid w:val="006E7145"/>
    <w:rsid w:val="006E77BD"/>
    <w:rsid w:val="006E7B7B"/>
    <w:rsid w:val="006E7BE8"/>
    <w:rsid w:val="006F08DC"/>
    <w:rsid w:val="006F094D"/>
    <w:rsid w:val="006F0BE7"/>
    <w:rsid w:val="006F1B00"/>
    <w:rsid w:val="006F1C4E"/>
    <w:rsid w:val="006F3CC0"/>
    <w:rsid w:val="006F4546"/>
    <w:rsid w:val="006F4CAF"/>
    <w:rsid w:val="006F61D4"/>
    <w:rsid w:val="006F681C"/>
    <w:rsid w:val="006F7218"/>
    <w:rsid w:val="006F7E73"/>
    <w:rsid w:val="00700C24"/>
    <w:rsid w:val="00700DA6"/>
    <w:rsid w:val="00701F58"/>
    <w:rsid w:val="007029FA"/>
    <w:rsid w:val="00702A09"/>
    <w:rsid w:val="00702B4F"/>
    <w:rsid w:val="00702CB5"/>
    <w:rsid w:val="00703863"/>
    <w:rsid w:val="007038E9"/>
    <w:rsid w:val="00704440"/>
    <w:rsid w:val="00705A2E"/>
    <w:rsid w:val="00706854"/>
    <w:rsid w:val="00706CD1"/>
    <w:rsid w:val="00707438"/>
    <w:rsid w:val="00707A69"/>
    <w:rsid w:val="007103D3"/>
    <w:rsid w:val="007107A1"/>
    <w:rsid w:val="00710CFB"/>
    <w:rsid w:val="00711D8B"/>
    <w:rsid w:val="00712EF7"/>
    <w:rsid w:val="00713942"/>
    <w:rsid w:val="00713BF2"/>
    <w:rsid w:val="00713BFD"/>
    <w:rsid w:val="0071403E"/>
    <w:rsid w:val="00714EFC"/>
    <w:rsid w:val="00716029"/>
    <w:rsid w:val="00717200"/>
    <w:rsid w:val="0072031E"/>
    <w:rsid w:val="00720867"/>
    <w:rsid w:val="00720B23"/>
    <w:rsid w:val="007212FE"/>
    <w:rsid w:val="0072197B"/>
    <w:rsid w:val="007226C5"/>
    <w:rsid w:val="00722B28"/>
    <w:rsid w:val="00722E43"/>
    <w:rsid w:val="00723065"/>
    <w:rsid w:val="007232B6"/>
    <w:rsid w:val="007238B5"/>
    <w:rsid w:val="007238E8"/>
    <w:rsid w:val="00723BCB"/>
    <w:rsid w:val="007249CE"/>
    <w:rsid w:val="00724C77"/>
    <w:rsid w:val="00725451"/>
    <w:rsid w:val="00725AF1"/>
    <w:rsid w:val="007260C2"/>
    <w:rsid w:val="00726268"/>
    <w:rsid w:val="00727459"/>
    <w:rsid w:val="00727B5F"/>
    <w:rsid w:val="00727FA7"/>
    <w:rsid w:val="007308E1"/>
    <w:rsid w:val="007311EB"/>
    <w:rsid w:val="00731338"/>
    <w:rsid w:val="00731AEA"/>
    <w:rsid w:val="00732016"/>
    <w:rsid w:val="00732C8F"/>
    <w:rsid w:val="00732F63"/>
    <w:rsid w:val="00733464"/>
    <w:rsid w:val="00733C09"/>
    <w:rsid w:val="00733D15"/>
    <w:rsid w:val="00734CB8"/>
    <w:rsid w:val="00734DC3"/>
    <w:rsid w:val="00736484"/>
    <w:rsid w:val="00737064"/>
    <w:rsid w:val="00737219"/>
    <w:rsid w:val="00737542"/>
    <w:rsid w:val="0073781B"/>
    <w:rsid w:val="007378DA"/>
    <w:rsid w:val="007407BC"/>
    <w:rsid w:val="00740B50"/>
    <w:rsid w:val="00740E5A"/>
    <w:rsid w:val="00740F08"/>
    <w:rsid w:val="00740F0C"/>
    <w:rsid w:val="0074170F"/>
    <w:rsid w:val="0074175B"/>
    <w:rsid w:val="00741787"/>
    <w:rsid w:val="00741A5D"/>
    <w:rsid w:val="00741B2A"/>
    <w:rsid w:val="00741D2F"/>
    <w:rsid w:val="00741E3A"/>
    <w:rsid w:val="00743026"/>
    <w:rsid w:val="00743500"/>
    <w:rsid w:val="007439E0"/>
    <w:rsid w:val="00744518"/>
    <w:rsid w:val="0074459F"/>
    <w:rsid w:val="00745DF1"/>
    <w:rsid w:val="00745EC5"/>
    <w:rsid w:val="0074780C"/>
    <w:rsid w:val="00747B42"/>
    <w:rsid w:val="00747F69"/>
    <w:rsid w:val="00747FB4"/>
    <w:rsid w:val="0075020C"/>
    <w:rsid w:val="00750B90"/>
    <w:rsid w:val="00751864"/>
    <w:rsid w:val="00751E21"/>
    <w:rsid w:val="0075274F"/>
    <w:rsid w:val="007527E8"/>
    <w:rsid w:val="00752906"/>
    <w:rsid w:val="00752B6C"/>
    <w:rsid w:val="00752C10"/>
    <w:rsid w:val="00752F7E"/>
    <w:rsid w:val="007533E1"/>
    <w:rsid w:val="0075420A"/>
    <w:rsid w:val="00754FB6"/>
    <w:rsid w:val="0075574A"/>
    <w:rsid w:val="00756E5C"/>
    <w:rsid w:val="007600F8"/>
    <w:rsid w:val="007606FD"/>
    <w:rsid w:val="00760C2D"/>
    <w:rsid w:val="007611D7"/>
    <w:rsid w:val="0076186E"/>
    <w:rsid w:val="007620E9"/>
    <w:rsid w:val="00762F64"/>
    <w:rsid w:val="007636F0"/>
    <w:rsid w:val="0076370C"/>
    <w:rsid w:val="00763CA5"/>
    <w:rsid w:val="00763E7F"/>
    <w:rsid w:val="007644CF"/>
    <w:rsid w:val="0076459C"/>
    <w:rsid w:val="00765CA9"/>
    <w:rsid w:val="0076635D"/>
    <w:rsid w:val="00766368"/>
    <w:rsid w:val="00767CD4"/>
    <w:rsid w:val="00771A2B"/>
    <w:rsid w:val="00771A68"/>
    <w:rsid w:val="007726EE"/>
    <w:rsid w:val="00772C20"/>
    <w:rsid w:val="00772C23"/>
    <w:rsid w:val="007732EC"/>
    <w:rsid w:val="00773D5C"/>
    <w:rsid w:val="00775005"/>
    <w:rsid w:val="0077595A"/>
    <w:rsid w:val="00775B3A"/>
    <w:rsid w:val="00780B99"/>
    <w:rsid w:val="0078258B"/>
    <w:rsid w:val="00783127"/>
    <w:rsid w:val="0078377A"/>
    <w:rsid w:val="00783CF1"/>
    <w:rsid w:val="0078463A"/>
    <w:rsid w:val="00784A31"/>
    <w:rsid w:val="00785358"/>
    <w:rsid w:val="00785D0F"/>
    <w:rsid w:val="00785DA0"/>
    <w:rsid w:val="00786220"/>
    <w:rsid w:val="007905D9"/>
    <w:rsid w:val="00790CE9"/>
    <w:rsid w:val="00790ED7"/>
    <w:rsid w:val="00790F8E"/>
    <w:rsid w:val="0079107F"/>
    <w:rsid w:val="007920AB"/>
    <w:rsid w:val="007923F1"/>
    <w:rsid w:val="0079341D"/>
    <w:rsid w:val="007937E4"/>
    <w:rsid w:val="0079439A"/>
    <w:rsid w:val="007947B7"/>
    <w:rsid w:val="00794872"/>
    <w:rsid w:val="00794AC7"/>
    <w:rsid w:val="00794F3A"/>
    <w:rsid w:val="00795249"/>
    <w:rsid w:val="00796363"/>
    <w:rsid w:val="00796750"/>
    <w:rsid w:val="00796D2E"/>
    <w:rsid w:val="00796FCD"/>
    <w:rsid w:val="00797275"/>
    <w:rsid w:val="00797747"/>
    <w:rsid w:val="00797828"/>
    <w:rsid w:val="00797B5C"/>
    <w:rsid w:val="007A0619"/>
    <w:rsid w:val="007A0D4F"/>
    <w:rsid w:val="007A1EEF"/>
    <w:rsid w:val="007A2114"/>
    <w:rsid w:val="007A280B"/>
    <w:rsid w:val="007A29E8"/>
    <w:rsid w:val="007A30DF"/>
    <w:rsid w:val="007A3F57"/>
    <w:rsid w:val="007A4C78"/>
    <w:rsid w:val="007A65BB"/>
    <w:rsid w:val="007A67ED"/>
    <w:rsid w:val="007A6A32"/>
    <w:rsid w:val="007A6F5E"/>
    <w:rsid w:val="007A735E"/>
    <w:rsid w:val="007A7734"/>
    <w:rsid w:val="007A7FFE"/>
    <w:rsid w:val="007B0CEF"/>
    <w:rsid w:val="007B0E08"/>
    <w:rsid w:val="007B168D"/>
    <w:rsid w:val="007B1A8C"/>
    <w:rsid w:val="007B22CE"/>
    <w:rsid w:val="007B2D13"/>
    <w:rsid w:val="007B47A6"/>
    <w:rsid w:val="007B487E"/>
    <w:rsid w:val="007B5F58"/>
    <w:rsid w:val="007B6463"/>
    <w:rsid w:val="007B6B45"/>
    <w:rsid w:val="007B6F8F"/>
    <w:rsid w:val="007B7226"/>
    <w:rsid w:val="007B74A8"/>
    <w:rsid w:val="007B7F21"/>
    <w:rsid w:val="007C04CC"/>
    <w:rsid w:val="007C0678"/>
    <w:rsid w:val="007C09BF"/>
    <w:rsid w:val="007C18F7"/>
    <w:rsid w:val="007C2A4A"/>
    <w:rsid w:val="007C3A20"/>
    <w:rsid w:val="007C645F"/>
    <w:rsid w:val="007C6838"/>
    <w:rsid w:val="007C6B87"/>
    <w:rsid w:val="007C716E"/>
    <w:rsid w:val="007C7522"/>
    <w:rsid w:val="007D06BB"/>
    <w:rsid w:val="007D11E5"/>
    <w:rsid w:val="007D3D4C"/>
    <w:rsid w:val="007D3F5D"/>
    <w:rsid w:val="007D4E79"/>
    <w:rsid w:val="007D5C4E"/>
    <w:rsid w:val="007D5E39"/>
    <w:rsid w:val="007D658D"/>
    <w:rsid w:val="007D68AA"/>
    <w:rsid w:val="007D68E5"/>
    <w:rsid w:val="007D7C10"/>
    <w:rsid w:val="007E01B4"/>
    <w:rsid w:val="007E046C"/>
    <w:rsid w:val="007E09D2"/>
    <w:rsid w:val="007E0BED"/>
    <w:rsid w:val="007E12AD"/>
    <w:rsid w:val="007E19AE"/>
    <w:rsid w:val="007E3519"/>
    <w:rsid w:val="007E3736"/>
    <w:rsid w:val="007E38A8"/>
    <w:rsid w:val="007E3BF1"/>
    <w:rsid w:val="007E3E91"/>
    <w:rsid w:val="007E40E3"/>
    <w:rsid w:val="007E4460"/>
    <w:rsid w:val="007E4AB9"/>
    <w:rsid w:val="007E5CB3"/>
    <w:rsid w:val="007E6088"/>
    <w:rsid w:val="007E66D4"/>
    <w:rsid w:val="007E6776"/>
    <w:rsid w:val="007E6BCA"/>
    <w:rsid w:val="007E6E27"/>
    <w:rsid w:val="007E70C2"/>
    <w:rsid w:val="007E7A49"/>
    <w:rsid w:val="007F0398"/>
    <w:rsid w:val="007F09D1"/>
    <w:rsid w:val="007F0CDB"/>
    <w:rsid w:val="007F0E68"/>
    <w:rsid w:val="007F106C"/>
    <w:rsid w:val="007F116E"/>
    <w:rsid w:val="007F150B"/>
    <w:rsid w:val="007F15F7"/>
    <w:rsid w:val="007F19ED"/>
    <w:rsid w:val="007F1B4A"/>
    <w:rsid w:val="007F1D85"/>
    <w:rsid w:val="007F2363"/>
    <w:rsid w:val="007F2F4A"/>
    <w:rsid w:val="007F329E"/>
    <w:rsid w:val="007F3D1F"/>
    <w:rsid w:val="007F424A"/>
    <w:rsid w:val="007F45A7"/>
    <w:rsid w:val="007F460D"/>
    <w:rsid w:val="007F4671"/>
    <w:rsid w:val="007F5712"/>
    <w:rsid w:val="007F6154"/>
    <w:rsid w:val="007F6A5B"/>
    <w:rsid w:val="007F6C83"/>
    <w:rsid w:val="007F71FC"/>
    <w:rsid w:val="007F7B00"/>
    <w:rsid w:val="00800210"/>
    <w:rsid w:val="00801966"/>
    <w:rsid w:val="008019EB"/>
    <w:rsid w:val="008026F3"/>
    <w:rsid w:val="0080276F"/>
    <w:rsid w:val="00802C7F"/>
    <w:rsid w:val="00803953"/>
    <w:rsid w:val="00805230"/>
    <w:rsid w:val="00805BD0"/>
    <w:rsid w:val="00805D57"/>
    <w:rsid w:val="00806580"/>
    <w:rsid w:val="00806C1C"/>
    <w:rsid w:val="00807681"/>
    <w:rsid w:val="00811B04"/>
    <w:rsid w:val="008122E9"/>
    <w:rsid w:val="00812A47"/>
    <w:rsid w:val="0081354B"/>
    <w:rsid w:val="00813CFC"/>
    <w:rsid w:val="00813EE3"/>
    <w:rsid w:val="00814712"/>
    <w:rsid w:val="00814A46"/>
    <w:rsid w:val="00814B6C"/>
    <w:rsid w:val="00814DA3"/>
    <w:rsid w:val="00815372"/>
    <w:rsid w:val="0081568D"/>
    <w:rsid w:val="00815D93"/>
    <w:rsid w:val="0081731B"/>
    <w:rsid w:val="00817775"/>
    <w:rsid w:val="00817FDD"/>
    <w:rsid w:val="00820637"/>
    <w:rsid w:val="00820CC2"/>
    <w:rsid w:val="00821322"/>
    <w:rsid w:val="00821FCD"/>
    <w:rsid w:val="008229C3"/>
    <w:rsid w:val="0082308D"/>
    <w:rsid w:val="00823DDD"/>
    <w:rsid w:val="008240C9"/>
    <w:rsid w:val="00824EDE"/>
    <w:rsid w:val="008257CA"/>
    <w:rsid w:val="008258EA"/>
    <w:rsid w:val="00825C69"/>
    <w:rsid w:val="00825F35"/>
    <w:rsid w:val="0082688F"/>
    <w:rsid w:val="00826A7F"/>
    <w:rsid w:val="00826C30"/>
    <w:rsid w:val="0082731F"/>
    <w:rsid w:val="0083007A"/>
    <w:rsid w:val="008301BA"/>
    <w:rsid w:val="00831289"/>
    <w:rsid w:val="00831315"/>
    <w:rsid w:val="008321DC"/>
    <w:rsid w:val="00832623"/>
    <w:rsid w:val="0083317D"/>
    <w:rsid w:val="00833731"/>
    <w:rsid w:val="00833C71"/>
    <w:rsid w:val="00833E2B"/>
    <w:rsid w:val="00833E92"/>
    <w:rsid w:val="00834375"/>
    <w:rsid w:val="00835A88"/>
    <w:rsid w:val="00836B3A"/>
    <w:rsid w:val="00837B63"/>
    <w:rsid w:val="00837E00"/>
    <w:rsid w:val="0084018B"/>
    <w:rsid w:val="00841734"/>
    <w:rsid w:val="008417E8"/>
    <w:rsid w:val="00842107"/>
    <w:rsid w:val="008433B1"/>
    <w:rsid w:val="00844459"/>
    <w:rsid w:val="008445D6"/>
    <w:rsid w:val="008452D6"/>
    <w:rsid w:val="00845B59"/>
    <w:rsid w:val="00845B88"/>
    <w:rsid w:val="008463CE"/>
    <w:rsid w:val="008471F7"/>
    <w:rsid w:val="0084731E"/>
    <w:rsid w:val="00847381"/>
    <w:rsid w:val="0084791F"/>
    <w:rsid w:val="00847EBA"/>
    <w:rsid w:val="00850484"/>
    <w:rsid w:val="00850DB4"/>
    <w:rsid w:val="008510B4"/>
    <w:rsid w:val="00851135"/>
    <w:rsid w:val="008511EB"/>
    <w:rsid w:val="00851C7D"/>
    <w:rsid w:val="00851D4F"/>
    <w:rsid w:val="00852066"/>
    <w:rsid w:val="00852958"/>
    <w:rsid w:val="0085302E"/>
    <w:rsid w:val="00853155"/>
    <w:rsid w:val="00853C24"/>
    <w:rsid w:val="00853F4A"/>
    <w:rsid w:val="00854D61"/>
    <w:rsid w:val="00854F20"/>
    <w:rsid w:val="00855120"/>
    <w:rsid w:val="00855D48"/>
    <w:rsid w:val="008564E1"/>
    <w:rsid w:val="008565F4"/>
    <w:rsid w:val="00856704"/>
    <w:rsid w:val="00856E04"/>
    <w:rsid w:val="00857421"/>
    <w:rsid w:val="0085747E"/>
    <w:rsid w:val="00857574"/>
    <w:rsid w:val="00857A98"/>
    <w:rsid w:val="00860307"/>
    <w:rsid w:val="00860A54"/>
    <w:rsid w:val="00860CBE"/>
    <w:rsid w:val="00862123"/>
    <w:rsid w:val="0086240D"/>
    <w:rsid w:val="00862AE6"/>
    <w:rsid w:val="00862FA1"/>
    <w:rsid w:val="0086356B"/>
    <w:rsid w:val="00863AE2"/>
    <w:rsid w:val="00863B98"/>
    <w:rsid w:val="00864B6D"/>
    <w:rsid w:val="00864B8A"/>
    <w:rsid w:val="00864D9E"/>
    <w:rsid w:val="00864EF2"/>
    <w:rsid w:val="00864F79"/>
    <w:rsid w:val="00865AD0"/>
    <w:rsid w:val="00865DC5"/>
    <w:rsid w:val="00865F51"/>
    <w:rsid w:val="00865F67"/>
    <w:rsid w:val="00866187"/>
    <w:rsid w:val="00866D0E"/>
    <w:rsid w:val="00866D41"/>
    <w:rsid w:val="00867800"/>
    <w:rsid w:val="0087027C"/>
    <w:rsid w:val="00870368"/>
    <w:rsid w:val="00870AF9"/>
    <w:rsid w:val="008711AD"/>
    <w:rsid w:val="00871B01"/>
    <w:rsid w:val="00872479"/>
    <w:rsid w:val="00872FE1"/>
    <w:rsid w:val="008737AC"/>
    <w:rsid w:val="00873CD1"/>
    <w:rsid w:val="00873CE4"/>
    <w:rsid w:val="008744EB"/>
    <w:rsid w:val="00874999"/>
    <w:rsid w:val="00874B78"/>
    <w:rsid w:val="00875495"/>
    <w:rsid w:val="008755B7"/>
    <w:rsid w:val="00875E8A"/>
    <w:rsid w:val="008768A7"/>
    <w:rsid w:val="00876C43"/>
    <w:rsid w:val="00876F19"/>
    <w:rsid w:val="008774A2"/>
    <w:rsid w:val="0088236C"/>
    <w:rsid w:val="0088372A"/>
    <w:rsid w:val="00883FD3"/>
    <w:rsid w:val="00884DA5"/>
    <w:rsid w:val="00884F81"/>
    <w:rsid w:val="0088509F"/>
    <w:rsid w:val="00885180"/>
    <w:rsid w:val="00885711"/>
    <w:rsid w:val="0088581D"/>
    <w:rsid w:val="00885BC0"/>
    <w:rsid w:val="00887698"/>
    <w:rsid w:val="00887886"/>
    <w:rsid w:val="00887FF9"/>
    <w:rsid w:val="0089006A"/>
    <w:rsid w:val="008908C8"/>
    <w:rsid w:val="00890DAF"/>
    <w:rsid w:val="00891300"/>
    <w:rsid w:val="00891BA4"/>
    <w:rsid w:val="00891C7F"/>
    <w:rsid w:val="00892542"/>
    <w:rsid w:val="008929C5"/>
    <w:rsid w:val="00892C13"/>
    <w:rsid w:val="008932EE"/>
    <w:rsid w:val="0089342E"/>
    <w:rsid w:val="00893C88"/>
    <w:rsid w:val="008941D2"/>
    <w:rsid w:val="008948A2"/>
    <w:rsid w:val="008952DC"/>
    <w:rsid w:val="00896379"/>
    <w:rsid w:val="00897967"/>
    <w:rsid w:val="00897CB1"/>
    <w:rsid w:val="00897D8F"/>
    <w:rsid w:val="008A0145"/>
    <w:rsid w:val="008A0B8A"/>
    <w:rsid w:val="008A26EF"/>
    <w:rsid w:val="008A26F5"/>
    <w:rsid w:val="008A2DBF"/>
    <w:rsid w:val="008A4094"/>
    <w:rsid w:val="008A46A6"/>
    <w:rsid w:val="008A4B91"/>
    <w:rsid w:val="008A4F09"/>
    <w:rsid w:val="008A5705"/>
    <w:rsid w:val="008A600E"/>
    <w:rsid w:val="008A652F"/>
    <w:rsid w:val="008A6C99"/>
    <w:rsid w:val="008A7052"/>
    <w:rsid w:val="008A72B0"/>
    <w:rsid w:val="008A76FC"/>
    <w:rsid w:val="008A797E"/>
    <w:rsid w:val="008A7D09"/>
    <w:rsid w:val="008B0571"/>
    <w:rsid w:val="008B05D9"/>
    <w:rsid w:val="008B082A"/>
    <w:rsid w:val="008B0DF0"/>
    <w:rsid w:val="008B1566"/>
    <w:rsid w:val="008B173D"/>
    <w:rsid w:val="008B39A0"/>
    <w:rsid w:val="008B39B8"/>
    <w:rsid w:val="008B4158"/>
    <w:rsid w:val="008B42AF"/>
    <w:rsid w:val="008B461E"/>
    <w:rsid w:val="008B464B"/>
    <w:rsid w:val="008B4934"/>
    <w:rsid w:val="008B4D64"/>
    <w:rsid w:val="008B54FE"/>
    <w:rsid w:val="008B632D"/>
    <w:rsid w:val="008B67A1"/>
    <w:rsid w:val="008B6969"/>
    <w:rsid w:val="008B6EE9"/>
    <w:rsid w:val="008C00FD"/>
    <w:rsid w:val="008C0583"/>
    <w:rsid w:val="008C06FF"/>
    <w:rsid w:val="008C0B8F"/>
    <w:rsid w:val="008C241B"/>
    <w:rsid w:val="008C2721"/>
    <w:rsid w:val="008C2F8B"/>
    <w:rsid w:val="008C3B54"/>
    <w:rsid w:val="008C3C6D"/>
    <w:rsid w:val="008C4619"/>
    <w:rsid w:val="008C53BD"/>
    <w:rsid w:val="008C5A9F"/>
    <w:rsid w:val="008C5EC1"/>
    <w:rsid w:val="008C6127"/>
    <w:rsid w:val="008C6187"/>
    <w:rsid w:val="008C6403"/>
    <w:rsid w:val="008C6C4F"/>
    <w:rsid w:val="008C6FF5"/>
    <w:rsid w:val="008C749F"/>
    <w:rsid w:val="008C7AC7"/>
    <w:rsid w:val="008D016D"/>
    <w:rsid w:val="008D05CC"/>
    <w:rsid w:val="008D0757"/>
    <w:rsid w:val="008D1657"/>
    <w:rsid w:val="008D19E4"/>
    <w:rsid w:val="008D1A0F"/>
    <w:rsid w:val="008D1B24"/>
    <w:rsid w:val="008D22C0"/>
    <w:rsid w:val="008D26B4"/>
    <w:rsid w:val="008D292F"/>
    <w:rsid w:val="008D3945"/>
    <w:rsid w:val="008D41F9"/>
    <w:rsid w:val="008D42B7"/>
    <w:rsid w:val="008D4D8D"/>
    <w:rsid w:val="008D5A08"/>
    <w:rsid w:val="008D5DE0"/>
    <w:rsid w:val="008D5EB9"/>
    <w:rsid w:val="008D774F"/>
    <w:rsid w:val="008E09B6"/>
    <w:rsid w:val="008E1BAA"/>
    <w:rsid w:val="008E1C4E"/>
    <w:rsid w:val="008E21AB"/>
    <w:rsid w:val="008E2A26"/>
    <w:rsid w:val="008E2CEE"/>
    <w:rsid w:val="008E3C8B"/>
    <w:rsid w:val="008E4372"/>
    <w:rsid w:val="008E4593"/>
    <w:rsid w:val="008E54DE"/>
    <w:rsid w:val="008E55B7"/>
    <w:rsid w:val="008E5913"/>
    <w:rsid w:val="008E6150"/>
    <w:rsid w:val="008E6FF8"/>
    <w:rsid w:val="008E7800"/>
    <w:rsid w:val="008E7AA9"/>
    <w:rsid w:val="008E7AF5"/>
    <w:rsid w:val="008E7C9A"/>
    <w:rsid w:val="008F22EA"/>
    <w:rsid w:val="008F275B"/>
    <w:rsid w:val="008F2781"/>
    <w:rsid w:val="008F3111"/>
    <w:rsid w:val="008F3253"/>
    <w:rsid w:val="008F367E"/>
    <w:rsid w:val="008F3694"/>
    <w:rsid w:val="008F3785"/>
    <w:rsid w:val="008F4405"/>
    <w:rsid w:val="008F528C"/>
    <w:rsid w:val="008F5C29"/>
    <w:rsid w:val="008F6951"/>
    <w:rsid w:val="008F6A1C"/>
    <w:rsid w:val="008F6D61"/>
    <w:rsid w:val="008F6E30"/>
    <w:rsid w:val="008F75BC"/>
    <w:rsid w:val="008F7747"/>
    <w:rsid w:val="008F7DC3"/>
    <w:rsid w:val="0090013F"/>
    <w:rsid w:val="0090065B"/>
    <w:rsid w:val="009012F8"/>
    <w:rsid w:val="00901E99"/>
    <w:rsid w:val="009022E1"/>
    <w:rsid w:val="0090386F"/>
    <w:rsid w:val="0090525E"/>
    <w:rsid w:val="009058AF"/>
    <w:rsid w:val="00905BF4"/>
    <w:rsid w:val="009062EA"/>
    <w:rsid w:val="00906AD4"/>
    <w:rsid w:val="00906F0E"/>
    <w:rsid w:val="0090739D"/>
    <w:rsid w:val="009077AE"/>
    <w:rsid w:val="00911538"/>
    <w:rsid w:val="00911573"/>
    <w:rsid w:val="00911AB7"/>
    <w:rsid w:val="00911DA1"/>
    <w:rsid w:val="00912365"/>
    <w:rsid w:val="009123F5"/>
    <w:rsid w:val="0091240C"/>
    <w:rsid w:val="0091240F"/>
    <w:rsid w:val="009124EB"/>
    <w:rsid w:val="00912C12"/>
    <w:rsid w:val="009133C7"/>
    <w:rsid w:val="00913736"/>
    <w:rsid w:val="00913AFB"/>
    <w:rsid w:val="00913EB0"/>
    <w:rsid w:val="00913F05"/>
    <w:rsid w:val="00913FCC"/>
    <w:rsid w:val="009144F1"/>
    <w:rsid w:val="00914AC7"/>
    <w:rsid w:val="00915129"/>
    <w:rsid w:val="00916177"/>
    <w:rsid w:val="009162C8"/>
    <w:rsid w:val="00916E00"/>
    <w:rsid w:val="00916F63"/>
    <w:rsid w:val="009173D4"/>
    <w:rsid w:val="00917655"/>
    <w:rsid w:val="009176F9"/>
    <w:rsid w:val="00917A01"/>
    <w:rsid w:val="00917B79"/>
    <w:rsid w:val="00920A26"/>
    <w:rsid w:val="00921707"/>
    <w:rsid w:val="009219CA"/>
    <w:rsid w:val="00921E13"/>
    <w:rsid w:val="00921FE7"/>
    <w:rsid w:val="009220BD"/>
    <w:rsid w:val="0092233A"/>
    <w:rsid w:val="00922D41"/>
    <w:rsid w:val="00924717"/>
    <w:rsid w:val="00925862"/>
    <w:rsid w:val="00925A06"/>
    <w:rsid w:val="00926205"/>
    <w:rsid w:val="009262BD"/>
    <w:rsid w:val="00926BC1"/>
    <w:rsid w:val="00926ECD"/>
    <w:rsid w:val="00927B63"/>
    <w:rsid w:val="00927E37"/>
    <w:rsid w:val="00927E9B"/>
    <w:rsid w:val="0093185B"/>
    <w:rsid w:val="00931BEE"/>
    <w:rsid w:val="009325B4"/>
    <w:rsid w:val="00932C0B"/>
    <w:rsid w:val="0093307C"/>
    <w:rsid w:val="0093325C"/>
    <w:rsid w:val="00933A1F"/>
    <w:rsid w:val="009348B4"/>
    <w:rsid w:val="00934D99"/>
    <w:rsid w:val="009350D5"/>
    <w:rsid w:val="00935A5C"/>
    <w:rsid w:val="00935B15"/>
    <w:rsid w:val="00935D6C"/>
    <w:rsid w:val="00935E50"/>
    <w:rsid w:val="009370CB"/>
    <w:rsid w:val="009374C7"/>
    <w:rsid w:val="009376B2"/>
    <w:rsid w:val="00937F6B"/>
    <w:rsid w:val="00940922"/>
    <w:rsid w:val="00940C98"/>
    <w:rsid w:val="009413A7"/>
    <w:rsid w:val="00941442"/>
    <w:rsid w:val="00941880"/>
    <w:rsid w:val="00941939"/>
    <w:rsid w:val="00941DBA"/>
    <w:rsid w:val="009429E5"/>
    <w:rsid w:val="00942AC0"/>
    <w:rsid w:val="009437E2"/>
    <w:rsid w:val="00943F98"/>
    <w:rsid w:val="00943FD2"/>
    <w:rsid w:val="00944786"/>
    <w:rsid w:val="009452D4"/>
    <w:rsid w:val="0094635E"/>
    <w:rsid w:val="00947551"/>
    <w:rsid w:val="00947652"/>
    <w:rsid w:val="00950A26"/>
    <w:rsid w:val="009524A4"/>
    <w:rsid w:val="009524E3"/>
    <w:rsid w:val="00952F83"/>
    <w:rsid w:val="00953BC4"/>
    <w:rsid w:val="00954596"/>
    <w:rsid w:val="009548DA"/>
    <w:rsid w:val="00954A83"/>
    <w:rsid w:val="00954FF6"/>
    <w:rsid w:val="0095555C"/>
    <w:rsid w:val="00955F52"/>
    <w:rsid w:val="0095668E"/>
    <w:rsid w:val="00956E4C"/>
    <w:rsid w:val="00957443"/>
    <w:rsid w:val="009574EA"/>
    <w:rsid w:val="00957B0D"/>
    <w:rsid w:val="00957C52"/>
    <w:rsid w:val="00957E90"/>
    <w:rsid w:val="009608C9"/>
    <w:rsid w:val="00960C4D"/>
    <w:rsid w:val="00961004"/>
    <w:rsid w:val="0096135D"/>
    <w:rsid w:val="00961F4B"/>
    <w:rsid w:val="00962071"/>
    <w:rsid w:val="00962DA5"/>
    <w:rsid w:val="009643F1"/>
    <w:rsid w:val="00964507"/>
    <w:rsid w:val="00965114"/>
    <w:rsid w:val="00966170"/>
    <w:rsid w:val="00966AD3"/>
    <w:rsid w:val="00966ADA"/>
    <w:rsid w:val="00967023"/>
    <w:rsid w:val="00967433"/>
    <w:rsid w:val="00970217"/>
    <w:rsid w:val="00971CB5"/>
    <w:rsid w:val="00971D5A"/>
    <w:rsid w:val="00971E2D"/>
    <w:rsid w:val="0097268E"/>
    <w:rsid w:val="00973B7B"/>
    <w:rsid w:val="00974195"/>
    <w:rsid w:val="0097473C"/>
    <w:rsid w:val="00975C47"/>
    <w:rsid w:val="009768CF"/>
    <w:rsid w:val="00976E7B"/>
    <w:rsid w:val="00976F03"/>
    <w:rsid w:val="00977524"/>
    <w:rsid w:val="00977B7C"/>
    <w:rsid w:val="0098216B"/>
    <w:rsid w:val="0098233A"/>
    <w:rsid w:val="009830C5"/>
    <w:rsid w:val="0098350C"/>
    <w:rsid w:val="00983547"/>
    <w:rsid w:val="00983AB2"/>
    <w:rsid w:val="00984711"/>
    <w:rsid w:val="00985837"/>
    <w:rsid w:val="00985F28"/>
    <w:rsid w:val="00986BB8"/>
    <w:rsid w:val="00990824"/>
    <w:rsid w:val="00990B98"/>
    <w:rsid w:val="00991815"/>
    <w:rsid w:val="00991A73"/>
    <w:rsid w:val="00991F0B"/>
    <w:rsid w:val="0099313D"/>
    <w:rsid w:val="00993484"/>
    <w:rsid w:val="00995E4D"/>
    <w:rsid w:val="009969D7"/>
    <w:rsid w:val="009969DF"/>
    <w:rsid w:val="009A08EC"/>
    <w:rsid w:val="009A0A98"/>
    <w:rsid w:val="009A0CAC"/>
    <w:rsid w:val="009A1791"/>
    <w:rsid w:val="009A1822"/>
    <w:rsid w:val="009A1E81"/>
    <w:rsid w:val="009A1EC9"/>
    <w:rsid w:val="009A2667"/>
    <w:rsid w:val="009A2751"/>
    <w:rsid w:val="009A34F4"/>
    <w:rsid w:val="009A35F2"/>
    <w:rsid w:val="009A36D4"/>
    <w:rsid w:val="009A3CBE"/>
    <w:rsid w:val="009A3F92"/>
    <w:rsid w:val="009A3FCE"/>
    <w:rsid w:val="009A4B07"/>
    <w:rsid w:val="009A4C77"/>
    <w:rsid w:val="009A4C80"/>
    <w:rsid w:val="009A54D0"/>
    <w:rsid w:val="009A5BEC"/>
    <w:rsid w:val="009A5D4A"/>
    <w:rsid w:val="009A6202"/>
    <w:rsid w:val="009A652C"/>
    <w:rsid w:val="009A682D"/>
    <w:rsid w:val="009A734C"/>
    <w:rsid w:val="009A73D9"/>
    <w:rsid w:val="009A7683"/>
    <w:rsid w:val="009A7923"/>
    <w:rsid w:val="009A7927"/>
    <w:rsid w:val="009A7BBB"/>
    <w:rsid w:val="009A7DB3"/>
    <w:rsid w:val="009B1374"/>
    <w:rsid w:val="009B1376"/>
    <w:rsid w:val="009B211E"/>
    <w:rsid w:val="009B401B"/>
    <w:rsid w:val="009B49E1"/>
    <w:rsid w:val="009B568F"/>
    <w:rsid w:val="009B6BCF"/>
    <w:rsid w:val="009B6D5E"/>
    <w:rsid w:val="009B6DAA"/>
    <w:rsid w:val="009B73D8"/>
    <w:rsid w:val="009C0432"/>
    <w:rsid w:val="009C268E"/>
    <w:rsid w:val="009C2FCF"/>
    <w:rsid w:val="009C3F27"/>
    <w:rsid w:val="009C4B66"/>
    <w:rsid w:val="009C52AC"/>
    <w:rsid w:val="009C562F"/>
    <w:rsid w:val="009C5758"/>
    <w:rsid w:val="009C5ADF"/>
    <w:rsid w:val="009C5C3F"/>
    <w:rsid w:val="009C604A"/>
    <w:rsid w:val="009C6197"/>
    <w:rsid w:val="009C666C"/>
    <w:rsid w:val="009C66E8"/>
    <w:rsid w:val="009C6B13"/>
    <w:rsid w:val="009C7639"/>
    <w:rsid w:val="009C7E2B"/>
    <w:rsid w:val="009D10B6"/>
    <w:rsid w:val="009D10C1"/>
    <w:rsid w:val="009D1879"/>
    <w:rsid w:val="009D204D"/>
    <w:rsid w:val="009D2866"/>
    <w:rsid w:val="009D2E3A"/>
    <w:rsid w:val="009D327E"/>
    <w:rsid w:val="009D3781"/>
    <w:rsid w:val="009D3925"/>
    <w:rsid w:val="009D3B7E"/>
    <w:rsid w:val="009D4CA1"/>
    <w:rsid w:val="009D4D50"/>
    <w:rsid w:val="009D4E8E"/>
    <w:rsid w:val="009D4F1B"/>
    <w:rsid w:val="009D7E24"/>
    <w:rsid w:val="009E0473"/>
    <w:rsid w:val="009E0B95"/>
    <w:rsid w:val="009E1339"/>
    <w:rsid w:val="009E1612"/>
    <w:rsid w:val="009E1B14"/>
    <w:rsid w:val="009E1C92"/>
    <w:rsid w:val="009E1EF3"/>
    <w:rsid w:val="009E24D6"/>
    <w:rsid w:val="009E2B91"/>
    <w:rsid w:val="009E2CDB"/>
    <w:rsid w:val="009E3D9A"/>
    <w:rsid w:val="009E49FE"/>
    <w:rsid w:val="009E4D7C"/>
    <w:rsid w:val="009E5EB6"/>
    <w:rsid w:val="009E7562"/>
    <w:rsid w:val="009E77A8"/>
    <w:rsid w:val="009E7E41"/>
    <w:rsid w:val="009F0013"/>
    <w:rsid w:val="009F068F"/>
    <w:rsid w:val="009F0D73"/>
    <w:rsid w:val="009F175E"/>
    <w:rsid w:val="009F22CF"/>
    <w:rsid w:val="009F2B5D"/>
    <w:rsid w:val="009F313A"/>
    <w:rsid w:val="009F3BF0"/>
    <w:rsid w:val="009F4140"/>
    <w:rsid w:val="009F4AEC"/>
    <w:rsid w:val="009F5023"/>
    <w:rsid w:val="009F52DA"/>
    <w:rsid w:val="009F5914"/>
    <w:rsid w:val="009F59F8"/>
    <w:rsid w:val="009F5C7C"/>
    <w:rsid w:val="009F5E62"/>
    <w:rsid w:val="009F6A5F"/>
    <w:rsid w:val="009F6E9F"/>
    <w:rsid w:val="00A000B3"/>
    <w:rsid w:val="00A009D8"/>
    <w:rsid w:val="00A00FC1"/>
    <w:rsid w:val="00A017D5"/>
    <w:rsid w:val="00A01A18"/>
    <w:rsid w:val="00A0201D"/>
    <w:rsid w:val="00A024BB"/>
    <w:rsid w:val="00A02543"/>
    <w:rsid w:val="00A029B4"/>
    <w:rsid w:val="00A02CF7"/>
    <w:rsid w:val="00A02DE1"/>
    <w:rsid w:val="00A02E58"/>
    <w:rsid w:val="00A03337"/>
    <w:rsid w:val="00A03768"/>
    <w:rsid w:val="00A03BBF"/>
    <w:rsid w:val="00A043CF"/>
    <w:rsid w:val="00A05263"/>
    <w:rsid w:val="00A05325"/>
    <w:rsid w:val="00A058E9"/>
    <w:rsid w:val="00A065B7"/>
    <w:rsid w:val="00A0714D"/>
    <w:rsid w:val="00A10CCC"/>
    <w:rsid w:val="00A10D81"/>
    <w:rsid w:val="00A112D1"/>
    <w:rsid w:val="00A11D4F"/>
    <w:rsid w:val="00A1245A"/>
    <w:rsid w:val="00A1264F"/>
    <w:rsid w:val="00A1275C"/>
    <w:rsid w:val="00A13484"/>
    <w:rsid w:val="00A13A42"/>
    <w:rsid w:val="00A1461A"/>
    <w:rsid w:val="00A14D85"/>
    <w:rsid w:val="00A1551D"/>
    <w:rsid w:val="00A155D8"/>
    <w:rsid w:val="00A155EE"/>
    <w:rsid w:val="00A15CBD"/>
    <w:rsid w:val="00A16393"/>
    <w:rsid w:val="00A16E5D"/>
    <w:rsid w:val="00A1738E"/>
    <w:rsid w:val="00A20168"/>
    <w:rsid w:val="00A20326"/>
    <w:rsid w:val="00A2044D"/>
    <w:rsid w:val="00A207BE"/>
    <w:rsid w:val="00A20DDA"/>
    <w:rsid w:val="00A21255"/>
    <w:rsid w:val="00A21B81"/>
    <w:rsid w:val="00A2357B"/>
    <w:rsid w:val="00A239A6"/>
    <w:rsid w:val="00A23E5A"/>
    <w:rsid w:val="00A24061"/>
    <w:rsid w:val="00A24490"/>
    <w:rsid w:val="00A247B7"/>
    <w:rsid w:val="00A24D09"/>
    <w:rsid w:val="00A256C4"/>
    <w:rsid w:val="00A26597"/>
    <w:rsid w:val="00A267EC"/>
    <w:rsid w:val="00A26942"/>
    <w:rsid w:val="00A26AA9"/>
    <w:rsid w:val="00A26B80"/>
    <w:rsid w:val="00A26E43"/>
    <w:rsid w:val="00A27747"/>
    <w:rsid w:val="00A2774E"/>
    <w:rsid w:val="00A27753"/>
    <w:rsid w:val="00A30044"/>
    <w:rsid w:val="00A30AAF"/>
    <w:rsid w:val="00A33218"/>
    <w:rsid w:val="00A332E0"/>
    <w:rsid w:val="00A3355C"/>
    <w:rsid w:val="00A33651"/>
    <w:rsid w:val="00A337C6"/>
    <w:rsid w:val="00A33E2A"/>
    <w:rsid w:val="00A34027"/>
    <w:rsid w:val="00A34A08"/>
    <w:rsid w:val="00A35435"/>
    <w:rsid w:val="00A35C21"/>
    <w:rsid w:val="00A37A7B"/>
    <w:rsid w:val="00A40748"/>
    <w:rsid w:val="00A408AA"/>
    <w:rsid w:val="00A4173A"/>
    <w:rsid w:val="00A419B4"/>
    <w:rsid w:val="00A41AED"/>
    <w:rsid w:val="00A41CD4"/>
    <w:rsid w:val="00A41DE0"/>
    <w:rsid w:val="00A424B3"/>
    <w:rsid w:val="00A429C7"/>
    <w:rsid w:val="00A43E34"/>
    <w:rsid w:val="00A44385"/>
    <w:rsid w:val="00A444FB"/>
    <w:rsid w:val="00A44DED"/>
    <w:rsid w:val="00A44F5F"/>
    <w:rsid w:val="00A45E34"/>
    <w:rsid w:val="00A50460"/>
    <w:rsid w:val="00A50697"/>
    <w:rsid w:val="00A50845"/>
    <w:rsid w:val="00A50B38"/>
    <w:rsid w:val="00A51009"/>
    <w:rsid w:val="00A5102E"/>
    <w:rsid w:val="00A5126B"/>
    <w:rsid w:val="00A51EC0"/>
    <w:rsid w:val="00A52075"/>
    <w:rsid w:val="00A524E5"/>
    <w:rsid w:val="00A5318E"/>
    <w:rsid w:val="00A53A71"/>
    <w:rsid w:val="00A53D7F"/>
    <w:rsid w:val="00A543B8"/>
    <w:rsid w:val="00A544AE"/>
    <w:rsid w:val="00A553BE"/>
    <w:rsid w:val="00A5574D"/>
    <w:rsid w:val="00A55B15"/>
    <w:rsid w:val="00A561C8"/>
    <w:rsid w:val="00A56812"/>
    <w:rsid w:val="00A5709E"/>
    <w:rsid w:val="00A5725D"/>
    <w:rsid w:val="00A5728D"/>
    <w:rsid w:val="00A57AA0"/>
    <w:rsid w:val="00A57B60"/>
    <w:rsid w:val="00A57FFD"/>
    <w:rsid w:val="00A606B4"/>
    <w:rsid w:val="00A60EEF"/>
    <w:rsid w:val="00A61476"/>
    <w:rsid w:val="00A61DB3"/>
    <w:rsid w:val="00A630BE"/>
    <w:rsid w:val="00A6321C"/>
    <w:rsid w:val="00A63338"/>
    <w:rsid w:val="00A64464"/>
    <w:rsid w:val="00A6463B"/>
    <w:rsid w:val="00A64BAB"/>
    <w:rsid w:val="00A64BD6"/>
    <w:rsid w:val="00A65A84"/>
    <w:rsid w:val="00A66093"/>
    <w:rsid w:val="00A66D40"/>
    <w:rsid w:val="00A67230"/>
    <w:rsid w:val="00A67907"/>
    <w:rsid w:val="00A679E2"/>
    <w:rsid w:val="00A70028"/>
    <w:rsid w:val="00A70D9B"/>
    <w:rsid w:val="00A731E6"/>
    <w:rsid w:val="00A73240"/>
    <w:rsid w:val="00A734AC"/>
    <w:rsid w:val="00A73611"/>
    <w:rsid w:val="00A73FF5"/>
    <w:rsid w:val="00A76AEB"/>
    <w:rsid w:val="00A773AD"/>
    <w:rsid w:val="00A77653"/>
    <w:rsid w:val="00A77707"/>
    <w:rsid w:val="00A803DD"/>
    <w:rsid w:val="00A80743"/>
    <w:rsid w:val="00A80A4D"/>
    <w:rsid w:val="00A80A95"/>
    <w:rsid w:val="00A80D0D"/>
    <w:rsid w:val="00A811CC"/>
    <w:rsid w:val="00A829A0"/>
    <w:rsid w:val="00A837B0"/>
    <w:rsid w:val="00A83810"/>
    <w:rsid w:val="00A838A7"/>
    <w:rsid w:val="00A83C99"/>
    <w:rsid w:val="00A84679"/>
    <w:rsid w:val="00A8475D"/>
    <w:rsid w:val="00A85DE3"/>
    <w:rsid w:val="00A879FE"/>
    <w:rsid w:val="00A87FA6"/>
    <w:rsid w:val="00A90610"/>
    <w:rsid w:val="00A9149B"/>
    <w:rsid w:val="00A915A3"/>
    <w:rsid w:val="00A91B74"/>
    <w:rsid w:val="00A939A7"/>
    <w:rsid w:val="00A93A76"/>
    <w:rsid w:val="00A93FAF"/>
    <w:rsid w:val="00A942B2"/>
    <w:rsid w:val="00A95429"/>
    <w:rsid w:val="00A95947"/>
    <w:rsid w:val="00A95DC2"/>
    <w:rsid w:val="00A96643"/>
    <w:rsid w:val="00A96BEB"/>
    <w:rsid w:val="00A96F52"/>
    <w:rsid w:val="00A97109"/>
    <w:rsid w:val="00A972B6"/>
    <w:rsid w:val="00A972FB"/>
    <w:rsid w:val="00A97409"/>
    <w:rsid w:val="00A977AF"/>
    <w:rsid w:val="00AA007E"/>
    <w:rsid w:val="00AA04A1"/>
    <w:rsid w:val="00AA10E8"/>
    <w:rsid w:val="00AA1212"/>
    <w:rsid w:val="00AA1A0E"/>
    <w:rsid w:val="00AA1A26"/>
    <w:rsid w:val="00AA1D86"/>
    <w:rsid w:val="00AA2AEB"/>
    <w:rsid w:val="00AA2BE9"/>
    <w:rsid w:val="00AA5584"/>
    <w:rsid w:val="00AA5AEF"/>
    <w:rsid w:val="00AA5B98"/>
    <w:rsid w:val="00AA667A"/>
    <w:rsid w:val="00AA6D45"/>
    <w:rsid w:val="00AA6D64"/>
    <w:rsid w:val="00AA79B3"/>
    <w:rsid w:val="00AB0249"/>
    <w:rsid w:val="00AB029A"/>
    <w:rsid w:val="00AB046D"/>
    <w:rsid w:val="00AB0952"/>
    <w:rsid w:val="00AB0C81"/>
    <w:rsid w:val="00AB0DE2"/>
    <w:rsid w:val="00AB13E6"/>
    <w:rsid w:val="00AB15E8"/>
    <w:rsid w:val="00AB1CA9"/>
    <w:rsid w:val="00AB24E3"/>
    <w:rsid w:val="00AB2EF7"/>
    <w:rsid w:val="00AB2FD2"/>
    <w:rsid w:val="00AB3710"/>
    <w:rsid w:val="00AB37BB"/>
    <w:rsid w:val="00AB3CDE"/>
    <w:rsid w:val="00AB5F18"/>
    <w:rsid w:val="00AB6444"/>
    <w:rsid w:val="00AB6676"/>
    <w:rsid w:val="00AB66AC"/>
    <w:rsid w:val="00AB749B"/>
    <w:rsid w:val="00AB77A6"/>
    <w:rsid w:val="00AC148F"/>
    <w:rsid w:val="00AC1576"/>
    <w:rsid w:val="00AC20EB"/>
    <w:rsid w:val="00AC233C"/>
    <w:rsid w:val="00AC2446"/>
    <w:rsid w:val="00AC2C1D"/>
    <w:rsid w:val="00AC2D19"/>
    <w:rsid w:val="00AC328F"/>
    <w:rsid w:val="00AC3FA3"/>
    <w:rsid w:val="00AC673F"/>
    <w:rsid w:val="00AC695F"/>
    <w:rsid w:val="00AC7A20"/>
    <w:rsid w:val="00AC7C82"/>
    <w:rsid w:val="00AC7D7D"/>
    <w:rsid w:val="00AD048C"/>
    <w:rsid w:val="00AD0E60"/>
    <w:rsid w:val="00AD1C1B"/>
    <w:rsid w:val="00AD25B9"/>
    <w:rsid w:val="00AD34AE"/>
    <w:rsid w:val="00AD3C74"/>
    <w:rsid w:val="00AD4738"/>
    <w:rsid w:val="00AD531D"/>
    <w:rsid w:val="00AD5AB6"/>
    <w:rsid w:val="00AD5C56"/>
    <w:rsid w:val="00AD6D4D"/>
    <w:rsid w:val="00AD7132"/>
    <w:rsid w:val="00AD7266"/>
    <w:rsid w:val="00AE01A0"/>
    <w:rsid w:val="00AE0AEB"/>
    <w:rsid w:val="00AE0BDE"/>
    <w:rsid w:val="00AE1A69"/>
    <w:rsid w:val="00AE1D0A"/>
    <w:rsid w:val="00AE2161"/>
    <w:rsid w:val="00AE27EC"/>
    <w:rsid w:val="00AE2B01"/>
    <w:rsid w:val="00AE3370"/>
    <w:rsid w:val="00AE38EF"/>
    <w:rsid w:val="00AE39FE"/>
    <w:rsid w:val="00AE3BAA"/>
    <w:rsid w:val="00AE3BCC"/>
    <w:rsid w:val="00AE4E28"/>
    <w:rsid w:val="00AE4E3D"/>
    <w:rsid w:val="00AE4F2C"/>
    <w:rsid w:val="00AE50E4"/>
    <w:rsid w:val="00AE550E"/>
    <w:rsid w:val="00AE5694"/>
    <w:rsid w:val="00AE5960"/>
    <w:rsid w:val="00AE5B0D"/>
    <w:rsid w:val="00AE6258"/>
    <w:rsid w:val="00AE626D"/>
    <w:rsid w:val="00AE7308"/>
    <w:rsid w:val="00AE76EF"/>
    <w:rsid w:val="00AE7802"/>
    <w:rsid w:val="00AE7A53"/>
    <w:rsid w:val="00AF0478"/>
    <w:rsid w:val="00AF0543"/>
    <w:rsid w:val="00AF0850"/>
    <w:rsid w:val="00AF0DB7"/>
    <w:rsid w:val="00AF21EC"/>
    <w:rsid w:val="00AF273A"/>
    <w:rsid w:val="00AF35BC"/>
    <w:rsid w:val="00AF39E9"/>
    <w:rsid w:val="00AF3A36"/>
    <w:rsid w:val="00AF4AD4"/>
    <w:rsid w:val="00AF5089"/>
    <w:rsid w:val="00AF54BE"/>
    <w:rsid w:val="00AF5FDF"/>
    <w:rsid w:val="00AF60C6"/>
    <w:rsid w:val="00AF696F"/>
    <w:rsid w:val="00AF7FC3"/>
    <w:rsid w:val="00B0050F"/>
    <w:rsid w:val="00B0053E"/>
    <w:rsid w:val="00B00696"/>
    <w:rsid w:val="00B01328"/>
    <w:rsid w:val="00B01C69"/>
    <w:rsid w:val="00B0214B"/>
    <w:rsid w:val="00B02542"/>
    <w:rsid w:val="00B02647"/>
    <w:rsid w:val="00B026BA"/>
    <w:rsid w:val="00B03891"/>
    <w:rsid w:val="00B046C7"/>
    <w:rsid w:val="00B0480D"/>
    <w:rsid w:val="00B04DEF"/>
    <w:rsid w:val="00B05683"/>
    <w:rsid w:val="00B0623B"/>
    <w:rsid w:val="00B07BBD"/>
    <w:rsid w:val="00B07DA5"/>
    <w:rsid w:val="00B101D2"/>
    <w:rsid w:val="00B102FF"/>
    <w:rsid w:val="00B10B69"/>
    <w:rsid w:val="00B10C44"/>
    <w:rsid w:val="00B111DA"/>
    <w:rsid w:val="00B113DF"/>
    <w:rsid w:val="00B11B42"/>
    <w:rsid w:val="00B1243A"/>
    <w:rsid w:val="00B13460"/>
    <w:rsid w:val="00B13810"/>
    <w:rsid w:val="00B13B55"/>
    <w:rsid w:val="00B13BCE"/>
    <w:rsid w:val="00B13F75"/>
    <w:rsid w:val="00B149B5"/>
    <w:rsid w:val="00B17219"/>
    <w:rsid w:val="00B17759"/>
    <w:rsid w:val="00B17865"/>
    <w:rsid w:val="00B17C3C"/>
    <w:rsid w:val="00B17CF9"/>
    <w:rsid w:val="00B20230"/>
    <w:rsid w:val="00B21225"/>
    <w:rsid w:val="00B21293"/>
    <w:rsid w:val="00B21AAF"/>
    <w:rsid w:val="00B21B8B"/>
    <w:rsid w:val="00B222A7"/>
    <w:rsid w:val="00B2270B"/>
    <w:rsid w:val="00B227B7"/>
    <w:rsid w:val="00B23DF7"/>
    <w:rsid w:val="00B24F85"/>
    <w:rsid w:val="00B25336"/>
    <w:rsid w:val="00B255AD"/>
    <w:rsid w:val="00B25E6F"/>
    <w:rsid w:val="00B261B8"/>
    <w:rsid w:val="00B27793"/>
    <w:rsid w:val="00B27D07"/>
    <w:rsid w:val="00B3066E"/>
    <w:rsid w:val="00B30E7A"/>
    <w:rsid w:val="00B320C9"/>
    <w:rsid w:val="00B32CE1"/>
    <w:rsid w:val="00B32D61"/>
    <w:rsid w:val="00B3394E"/>
    <w:rsid w:val="00B33D21"/>
    <w:rsid w:val="00B3404A"/>
    <w:rsid w:val="00B34425"/>
    <w:rsid w:val="00B34B85"/>
    <w:rsid w:val="00B35078"/>
    <w:rsid w:val="00B36100"/>
    <w:rsid w:val="00B365B5"/>
    <w:rsid w:val="00B367B3"/>
    <w:rsid w:val="00B36EC0"/>
    <w:rsid w:val="00B3715A"/>
    <w:rsid w:val="00B374AE"/>
    <w:rsid w:val="00B37647"/>
    <w:rsid w:val="00B378DA"/>
    <w:rsid w:val="00B37C89"/>
    <w:rsid w:val="00B40572"/>
    <w:rsid w:val="00B40632"/>
    <w:rsid w:val="00B40C5D"/>
    <w:rsid w:val="00B4131C"/>
    <w:rsid w:val="00B4186E"/>
    <w:rsid w:val="00B41ADE"/>
    <w:rsid w:val="00B41B3C"/>
    <w:rsid w:val="00B41BA2"/>
    <w:rsid w:val="00B4268B"/>
    <w:rsid w:val="00B42E57"/>
    <w:rsid w:val="00B432E0"/>
    <w:rsid w:val="00B43AD1"/>
    <w:rsid w:val="00B443F6"/>
    <w:rsid w:val="00B446A6"/>
    <w:rsid w:val="00B44926"/>
    <w:rsid w:val="00B449E9"/>
    <w:rsid w:val="00B44E06"/>
    <w:rsid w:val="00B45919"/>
    <w:rsid w:val="00B46015"/>
    <w:rsid w:val="00B4669B"/>
    <w:rsid w:val="00B468CA"/>
    <w:rsid w:val="00B46957"/>
    <w:rsid w:val="00B472B9"/>
    <w:rsid w:val="00B47A62"/>
    <w:rsid w:val="00B506DA"/>
    <w:rsid w:val="00B50C30"/>
    <w:rsid w:val="00B51BAA"/>
    <w:rsid w:val="00B52242"/>
    <w:rsid w:val="00B52443"/>
    <w:rsid w:val="00B52B5C"/>
    <w:rsid w:val="00B52BFE"/>
    <w:rsid w:val="00B52CAF"/>
    <w:rsid w:val="00B5396F"/>
    <w:rsid w:val="00B54FC7"/>
    <w:rsid w:val="00B56599"/>
    <w:rsid w:val="00B566CB"/>
    <w:rsid w:val="00B577EA"/>
    <w:rsid w:val="00B60026"/>
    <w:rsid w:val="00B60322"/>
    <w:rsid w:val="00B60721"/>
    <w:rsid w:val="00B6263F"/>
    <w:rsid w:val="00B62F31"/>
    <w:rsid w:val="00B6314B"/>
    <w:rsid w:val="00B64B8D"/>
    <w:rsid w:val="00B64F98"/>
    <w:rsid w:val="00B65342"/>
    <w:rsid w:val="00B67145"/>
    <w:rsid w:val="00B67C5F"/>
    <w:rsid w:val="00B70BFF"/>
    <w:rsid w:val="00B70D6D"/>
    <w:rsid w:val="00B714DE"/>
    <w:rsid w:val="00B716F9"/>
    <w:rsid w:val="00B72D66"/>
    <w:rsid w:val="00B72DD2"/>
    <w:rsid w:val="00B7602C"/>
    <w:rsid w:val="00B77456"/>
    <w:rsid w:val="00B7775D"/>
    <w:rsid w:val="00B77B25"/>
    <w:rsid w:val="00B77C20"/>
    <w:rsid w:val="00B8056D"/>
    <w:rsid w:val="00B80815"/>
    <w:rsid w:val="00B80EA6"/>
    <w:rsid w:val="00B81676"/>
    <w:rsid w:val="00B81A0E"/>
    <w:rsid w:val="00B82363"/>
    <w:rsid w:val="00B82672"/>
    <w:rsid w:val="00B8276F"/>
    <w:rsid w:val="00B82CF4"/>
    <w:rsid w:val="00B83768"/>
    <w:rsid w:val="00B84566"/>
    <w:rsid w:val="00B84C90"/>
    <w:rsid w:val="00B85917"/>
    <w:rsid w:val="00B860A5"/>
    <w:rsid w:val="00B860D9"/>
    <w:rsid w:val="00B86E6E"/>
    <w:rsid w:val="00B87282"/>
    <w:rsid w:val="00B87292"/>
    <w:rsid w:val="00B907EF"/>
    <w:rsid w:val="00B91196"/>
    <w:rsid w:val="00B92860"/>
    <w:rsid w:val="00B9379F"/>
    <w:rsid w:val="00B93C9B"/>
    <w:rsid w:val="00B94234"/>
    <w:rsid w:val="00B944A8"/>
    <w:rsid w:val="00B954DC"/>
    <w:rsid w:val="00B95D5E"/>
    <w:rsid w:val="00B963E4"/>
    <w:rsid w:val="00B967A7"/>
    <w:rsid w:val="00B9692B"/>
    <w:rsid w:val="00B96A2B"/>
    <w:rsid w:val="00B972A2"/>
    <w:rsid w:val="00B9774A"/>
    <w:rsid w:val="00BA1E4D"/>
    <w:rsid w:val="00BA281F"/>
    <w:rsid w:val="00BA349A"/>
    <w:rsid w:val="00BA36FC"/>
    <w:rsid w:val="00BA3933"/>
    <w:rsid w:val="00BA3A6F"/>
    <w:rsid w:val="00BA467F"/>
    <w:rsid w:val="00BA4B26"/>
    <w:rsid w:val="00BA4BCF"/>
    <w:rsid w:val="00BA4E74"/>
    <w:rsid w:val="00BA5784"/>
    <w:rsid w:val="00BA5FE9"/>
    <w:rsid w:val="00BA6126"/>
    <w:rsid w:val="00BA62B7"/>
    <w:rsid w:val="00BA6416"/>
    <w:rsid w:val="00BA6667"/>
    <w:rsid w:val="00BA776F"/>
    <w:rsid w:val="00BA79C0"/>
    <w:rsid w:val="00BB01B8"/>
    <w:rsid w:val="00BB0F50"/>
    <w:rsid w:val="00BB12FF"/>
    <w:rsid w:val="00BB1368"/>
    <w:rsid w:val="00BB16C0"/>
    <w:rsid w:val="00BB2517"/>
    <w:rsid w:val="00BB33FE"/>
    <w:rsid w:val="00BB3B0E"/>
    <w:rsid w:val="00BB3CBB"/>
    <w:rsid w:val="00BB409E"/>
    <w:rsid w:val="00BB5200"/>
    <w:rsid w:val="00BB548A"/>
    <w:rsid w:val="00BB5C00"/>
    <w:rsid w:val="00BB5DB2"/>
    <w:rsid w:val="00BB600B"/>
    <w:rsid w:val="00BB609E"/>
    <w:rsid w:val="00BB638D"/>
    <w:rsid w:val="00BB6AB5"/>
    <w:rsid w:val="00BB6E5C"/>
    <w:rsid w:val="00BB75EE"/>
    <w:rsid w:val="00BB78CC"/>
    <w:rsid w:val="00BC0239"/>
    <w:rsid w:val="00BC02BB"/>
    <w:rsid w:val="00BC0A85"/>
    <w:rsid w:val="00BC1FA1"/>
    <w:rsid w:val="00BC3B95"/>
    <w:rsid w:val="00BC3C31"/>
    <w:rsid w:val="00BC4031"/>
    <w:rsid w:val="00BC470A"/>
    <w:rsid w:val="00BC47BD"/>
    <w:rsid w:val="00BC48BD"/>
    <w:rsid w:val="00BC4A64"/>
    <w:rsid w:val="00BC6065"/>
    <w:rsid w:val="00BC644A"/>
    <w:rsid w:val="00BC6E41"/>
    <w:rsid w:val="00BD0124"/>
    <w:rsid w:val="00BD0197"/>
    <w:rsid w:val="00BD022B"/>
    <w:rsid w:val="00BD0630"/>
    <w:rsid w:val="00BD0757"/>
    <w:rsid w:val="00BD0E03"/>
    <w:rsid w:val="00BD118C"/>
    <w:rsid w:val="00BD1E81"/>
    <w:rsid w:val="00BD291B"/>
    <w:rsid w:val="00BD378C"/>
    <w:rsid w:val="00BD3ACF"/>
    <w:rsid w:val="00BD3F44"/>
    <w:rsid w:val="00BD55D2"/>
    <w:rsid w:val="00BD5673"/>
    <w:rsid w:val="00BD5790"/>
    <w:rsid w:val="00BD5B30"/>
    <w:rsid w:val="00BD6286"/>
    <w:rsid w:val="00BD76AB"/>
    <w:rsid w:val="00BD7780"/>
    <w:rsid w:val="00BE0642"/>
    <w:rsid w:val="00BE0D46"/>
    <w:rsid w:val="00BE180C"/>
    <w:rsid w:val="00BE1872"/>
    <w:rsid w:val="00BE2555"/>
    <w:rsid w:val="00BE2ACA"/>
    <w:rsid w:val="00BE3860"/>
    <w:rsid w:val="00BE3AA6"/>
    <w:rsid w:val="00BE43A1"/>
    <w:rsid w:val="00BE53E6"/>
    <w:rsid w:val="00BE644C"/>
    <w:rsid w:val="00BE6D81"/>
    <w:rsid w:val="00BE7074"/>
    <w:rsid w:val="00BE757B"/>
    <w:rsid w:val="00BE7C2D"/>
    <w:rsid w:val="00BF02E5"/>
    <w:rsid w:val="00BF094F"/>
    <w:rsid w:val="00BF0D0F"/>
    <w:rsid w:val="00BF114E"/>
    <w:rsid w:val="00BF118D"/>
    <w:rsid w:val="00BF1954"/>
    <w:rsid w:val="00BF199F"/>
    <w:rsid w:val="00BF1E5C"/>
    <w:rsid w:val="00BF213C"/>
    <w:rsid w:val="00BF2814"/>
    <w:rsid w:val="00BF3358"/>
    <w:rsid w:val="00BF40BD"/>
    <w:rsid w:val="00BF40BE"/>
    <w:rsid w:val="00BF41A7"/>
    <w:rsid w:val="00BF425A"/>
    <w:rsid w:val="00BF4B79"/>
    <w:rsid w:val="00BF4BC0"/>
    <w:rsid w:val="00BF4FAB"/>
    <w:rsid w:val="00BF591F"/>
    <w:rsid w:val="00BF5A46"/>
    <w:rsid w:val="00BF5BB8"/>
    <w:rsid w:val="00BF7F30"/>
    <w:rsid w:val="00C000A4"/>
    <w:rsid w:val="00C00370"/>
    <w:rsid w:val="00C00C4F"/>
    <w:rsid w:val="00C01D1F"/>
    <w:rsid w:val="00C02642"/>
    <w:rsid w:val="00C02989"/>
    <w:rsid w:val="00C0316D"/>
    <w:rsid w:val="00C035D5"/>
    <w:rsid w:val="00C035F3"/>
    <w:rsid w:val="00C03C66"/>
    <w:rsid w:val="00C03CBD"/>
    <w:rsid w:val="00C03DBB"/>
    <w:rsid w:val="00C04CB6"/>
    <w:rsid w:val="00C057F4"/>
    <w:rsid w:val="00C060EC"/>
    <w:rsid w:val="00C062C9"/>
    <w:rsid w:val="00C06B9C"/>
    <w:rsid w:val="00C06EC5"/>
    <w:rsid w:val="00C0745D"/>
    <w:rsid w:val="00C0771E"/>
    <w:rsid w:val="00C11713"/>
    <w:rsid w:val="00C11CD0"/>
    <w:rsid w:val="00C11E2C"/>
    <w:rsid w:val="00C126AD"/>
    <w:rsid w:val="00C13C84"/>
    <w:rsid w:val="00C14AAB"/>
    <w:rsid w:val="00C15408"/>
    <w:rsid w:val="00C16B3D"/>
    <w:rsid w:val="00C1744D"/>
    <w:rsid w:val="00C20F2F"/>
    <w:rsid w:val="00C21D9B"/>
    <w:rsid w:val="00C22D9B"/>
    <w:rsid w:val="00C22E3A"/>
    <w:rsid w:val="00C2448D"/>
    <w:rsid w:val="00C24533"/>
    <w:rsid w:val="00C25405"/>
    <w:rsid w:val="00C26706"/>
    <w:rsid w:val="00C27539"/>
    <w:rsid w:val="00C27ED1"/>
    <w:rsid w:val="00C30A81"/>
    <w:rsid w:val="00C313F9"/>
    <w:rsid w:val="00C31AFF"/>
    <w:rsid w:val="00C31D4A"/>
    <w:rsid w:val="00C33469"/>
    <w:rsid w:val="00C34663"/>
    <w:rsid w:val="00C366D0"/>
    <w:rsid w:val="00C37310"/>
    <w:rsid w:val="00C3754C"/>
    <w:rsid w:val="00C3754F"/>
    <w:rsid w:val="00C37CA9"/>
    <w:rsid w:val="00C37D3C"/>
    <w:rsid w:val="00C37E69"/>
    <w:rsid w:val="00C410FA"/>
    <w:rsid w:val="00C42527"/>
    <w:rsid w:val="00C425F7"/>
    <w:rsid w:val="00C42AD4"/>
    <w:rsid w:val="00C43A8B"/>
    <w:rsid w:val="00C43F1B"/>
    <w:rsid w:val="00C442A9"/>
    <w:rsid w:val="00C445C8"/>
    <w:rsid w:val="00C447E6"/>
    <w:rsid w:val="00C44B7B"/>
    <w:rsid w:val="00C45E02"/>
    <w:rsid w:val="00C46E15"/>
    <w:rsid w:val="00C47DDB"/>
    <w:rsid w:val="00C47E7A"/>
    <w:rsid w:val="00C47E90"/>
    <w:rsid w:val="00C50801"/>
    <w:rsid w:val="00C51226"/>
    <w:rsid w:val="00C5184D"/>
    <w:rsid w:val="00C51C0E"/>
    <w:rsid w:val="00C51FDC"/>
    <w:rsid w:val="00C520C2"/>
    <w:rsid w:val="00C52695"/>
    <w:rsid w:val="00C53938"/>
    <w:rsid w:val="00C53991"/>
    <w:rsid w:val="00C53A03"/>
    <w:rsid w:val="00C5404F"/>
    <w:rsid w:val="00C54379"/>
    <w:rsid w:val="00C543AC"/>
    <w:rsid w:val="00C546D4"/>
    <w:rsid w:val="00C553A2"/>
    <w:rsid w:val="00C55583"/>
    <w:rsid w:val="00C55F0E"/>
    <w:rsid w:val="00C55FCE"/>
    <w:rsid w:val="00C571DC"/>
    <w:rsid w:val="00C57755"/>
    <w:rsid w:val="00C579E8"/>
    <w:rsid w:val="00C57AF4"/>
    <w:rsid w:val="00C62288"/>
    <w:rsid w:val="00C6251D"/>
    <w:rsid w:val="00C626D6"/>
    <w:rsid w:val="00C62994"/>
    <w:rsid w:val="00C63485"/>
    <w:rsid w:val="00C6420F"/>
    <w:rsid w:val="00C64708"/>
    <w:rsid w:val="00C64BAB"/>
    <w:rsid w:val="00C6540D"/>
    <w:rsid w:val="00C65542"/>
    <w:rsid w:val="00C6670B"/>
    <w:rsid w:val="00C66DB3"/>
    <w:rsid w:val="00C66F31"/>
    <w:rsid w:val="00C7007F"/>
    <w:rsid w:val="00C711FC"/>
    <w:rsid w:val="00C71995"/>
    <w:rsid w:val="00C71F02"/>
    <w:rsid w:val="00C720FC"/>
    <w:rsid w:val="00C72257"/>
    <w:rsid w:val="00C72E1F"/>
    <w:rsid w:val="00C738B2"/>
    <w:rsid w:val="00C73E3F"/>
    <w:rsid w:val="00C73EF6"/>
    <w:rsid w:val="00C73F9B"/>
    <w:rsid w:val="00C7624B"/>
    <w:rsid w:val="00C76296"/>
    <w:rsid w:val="00C7633A"/>
    <w:rsid w:val="00C769F3"/>
    <w:rsid w:val="00C76C9C"/>
    <w:rsid w:val="00C778B2"/>
    <w:rsid w:val="00C77E75"/>
    <w:rsid w:val="00C806F6"/>
    <w:rsid w:val="00C80A55"/>
    <w:rsid w:val="00C80E05"/>
    <w:rsid w:val="00C81042"/>
    <w:rsid w:val="00C8113D"/>
    <w:rsid w:val="00C8136D"/>
    <w:rsid w:val="00C817B9"/>
    <w:rsid w:val="00C81D01"/>
    <w:rsid w:val="00C8220C"/>
    <w:rsid w:val="00C822A2"/>
    <w:rsid w:val="00C828EB"/>
    <w:rsid w:val="00C8340F"/>
    <w:rsid w:val="00C83939"/>
    <w:rsid w:val="00C8508B"/>
    <w:rsid w:val="00C8581D"/>
    <w:rsid w:val="00C87B58"/>
    <w:rsid w:val="00C87F2E"/>
    <w:rsid w:val="00C90895"/>
    <w:rsid w:val="00C90971"/>
    <w:rsid w:val="00C90B34"/>
    <w:rsid w:val="00C91D58"/>
    <w:rsid w:val="00C92B89"/>
    <w:rsid w:val="00C94343"/>
    <w:rsid w:val="00C94755"/>
    <w:rsid w:val="00C94F66"/>
    <w:rsid w:val="00C95E8A"/>
    <w:rsid w:val="00C95FAB"/>
    <w:rsid w:val="00C967D2"/>
    <w:rsid w:val="00C972B0"/>
    <w:rsid w:val="00C97354"/>
    <w:rsid w:val="00C976E1"/>
    <w:rsid w:val="00CA04CE"/>
    <w:rsid w:val="00CA0D13"/>
    <w:rsid w:val="00CA0DCE"/>
    <w:rsid w:val="00CA16EF"/>
    <w:rsid w:val="00CA2C92"/>
    <w:rsid w:val="00CA2F93"/>
    <w:rsid w:val="00CA385C"/>
    <w:rsid w:val="00CA3904"/>
    <w:rsid w:val="00CA3FF9"/>
    <w:rsid w:val="00CA4FDE"/>
    <w:rsid w:val="00CA538A"/>
    <w:rsid w:val="00CA56B2"/>
    <w:rsid w:val="00CA5A5B"/>
    <w:rsid w:val="00CA5C06"/>
    <w:rsid w:val="00CA6433"/>
    <w:rsid w:val="00CA7E0A"/>
    <w:rsid w:val="00CB1063"/>
    <w:rsid w:val="00CB10B7"/>
    <w:rsid w:val="00CB1509"/>
    <w:rsid w:val="00CB169F"/>
    <w:rsid w:val="00CB1B14"/>
    <w:rsid w:val="00CB46C1"/>
    <w:rsid w:val="00CB4882"/>
    <w:rsid w:val="00CB663A"/>
    <w:rsid w:val="00CB69FC"/>
    <w:rsid w:val="00CB7273"/>
    <w:rsid w:val="00CB7463"/>
    <w:rsid w:val="00CB7565"/>
    <w:rsid w:val="00CC00DF"/>
    <w:rsid w:val="00CC111B"/>
    <w:rsid w:val="00CC1C96"/>
    <w:rsid w:val="00CC3119"/>
    <w:rsid w:val="00CC319D"/>
    <w:rsid w:val="00CC3318"/>
    <w:rsid w:val="00CC3423"/>
    <w:rsid w:val="00CC3711"/>
    <w:rsid w:val="00CC3D84"/>
    <w:rsid w:val="00CC3E22"/>
    <w:rsid w:val="00CC4741"/>
    <w:rsid w:val="00CC4BC1"/>
    <w:rsid w:val="00CC50AA"/>
    <w:rsid w:val="00CC530F"/>
    <w:rsid w:val="00CC543F"/>
    <w:rsid w:val="00CC5544"/>
    <w:rsid w:val="00CC5DB0"/>
    <w:rsid w:val="00CC5E29"/>
    <w:rsid w:val="00CC607C"/>
    <w:rsid w:val="00CC6740"/>
    <w:rsid w:val="00CC6C51"/>
    <w:rsid w:val="00CC7CBA"/>
    <w:rsid w:val="00CD06A1"/>
    <w:rsid w:val="00CD0CBD"/>
    <w:rsid w:val="00CD0D0F"/>
    <w:rsid w:val="00CD1168"/>
    <w:rsid w:val="00CD1323"/>
    <w:rsid w:val="00CD1A66"/>
    <w:rsid w:val="00CD1DF9"/>
    <w:rsid w:val="00CD1F37"/>
    <w:rsid w:val="00CD2619"/>
    <w:rsid w:val="00CD38B5"/>
    <w:rsid w:val="00CD4472"/>
    <w:rsid w:val="00CD4766"/>
    <w:rsid w:val="00CD495F"/>
    <w:rsid w:val="00CD4A78"/>
    <w:rsid w:val="00CD5A4F"/>
    <w:rsid w:val="00CD636E"/>
    <w:rsid w:val="00CD7C44"/>
    <w:rsid w:val="00CE0484"/>
    <w:rsid w:val="00CE048C"/>
    <w:rsid w:val="00CE04AC"/>
    <w:rsid w:val="00CE0A80"/>
    <w:rsid w:val="00CE0B8E"/>
    <w:rsid w:val="00CE0E38"/>
    <w:rsid w:val="00CE18FA"/>
    <w:rsid w:val="00CE1C47"/>
    <w:rsid w:val="00CE1FF6"/>
    <w:rsid w:val="00CE20E8"/>
    <w:rsid w:val="00CE352A"/>
    <w:rsid w:val="00CE3A3E"/>
    <w:rsid w:val="00CE4D29"/>
    <w:rsid w:val="00CE5BD8"/>
    <w:rsid w:val="00CE6D3F"/>
    <w:rsid w:val="00CE7654"/>
    <w:rsid w:val="00CE7B32"/>
    <w:rsid w:val="00CE7DA5"/>
    <w:rsid w:val="00CE7F72"/>
    <w:rsid w:val="00CF0AD8"/>
    <w:rsid w:val="00CF14B5"/>
    <w:rsid w:val="00CF2426"/>
    <w:rsid w:val="00CF267B"/>
    <w:rsid w:val="00CF2E85"/>
    <w:rsid w:val="00CF2F9C"/>
    <w:rsid w:val="00CF30B9"/>
    <w:rsid w:val="00CF31F7"/>
    <w:rsid w:val="00CF4BA0"/>
    <w:rsid w:val="00CF4D7B"/>
    <w:rsid w:val="00CF50EA"/>
    <w:rsid w:val="00CF5DCC"/>
    <w:rsid w:val="00CF626D"/>
    <w:rsid w:val="00CF63EC"/>
    <w:rsid w:val="00CF6BCB"/>
    <w:rsid w:val="00CF7414"/>
    <w:rsid w:val="00CF770A"/>
    <w:rsid w:val="00CF7D8A"/>
    <w:rsid w:val="00CF7EDD"/>
    <w:rsid w:val="00D007DE"/>
    <w:rsid w:val="00D0124A"/>
    <w:rsid w:val="00D016C6"/>
    <w:rsid w:val="00D01945"/>
    <w:rsid w:val="00D01D16"/>
    <w:rsid w:val="00D02329"/>
    <w:rsid w:val="00D02582"/>
    <w:rsid w:val="00D02C71"/>
    <w:rsid w:val="00D03030"/>
    <w:rsid w:val="00D030B5"/>
    <w:rsid w:val="00D03172"/>
    <w:rsid w:val="00D04083"/>
    <w:rsid w:val="00D04674"/>
    <w:rsid w:val="00D0492E"/>
    <w:rsid w:val="00D05A70"/>
    <w:rsid w:val="00D065D3"/>
    <w:rsid w:val="00D0694A"/>
    <w:rsid w:val="00D07564"/>
    <w:rsid w:val="00D07AE1"/>
    <w:rsid w:val="00D10159"/>
    <w:rsid w:val="00D10B18"/>
    <w:rsid w:val="00D10DAF"/>
    <w:rsid w:val="00D11206"/>
    <w:rsid w:val="00D11699"/>
    <w:rsid w:val="00D11717"/>
    <w:rsid w:val="00D126E3"/>
    <w:rsid w:val="00D1296A"/>
    <w:rsid w:val="00D131F9"/>
    <w:rsid w:val="00D13B45"/>
    <w:rsid w:val="00D13F77"/>
    <w:rsid w:val="00D13FF9"/>
    <w:rsid w:val="00D14228"/>
    <w:rsid w:val="00D14736"/>
    <w:rsid w:val="00D148DE"/>
    <w:rsid w:val="00D14B1C"/>
    <w:rsid w:val="00D1551F"/>
    <w:rsid w:val="00D155AA"/>
    <w:rsid w:val="00D157D5"/>
    <w:rsid w:val="00D160B1"/>
    <w:rsid w:val="00D16963"/>
    <w:rsid w:val="00D16C03"/>
    <w:rsid w:val="00D17117"/>
    <w:rsid w:val="00D17231"/>
    <w:rsid w:val="00D17974"/>
    <w:rsid w:val="00D20A77"/>
    <w:rsid w:val="00D2171B"/>
    <w:rsid w:val="00D21A05"/>
    <w:rsid w:val="00D22205"/>
    <w:rsid w:val="00D22AF2"/>
    <w:rsid w:val="00D22C86"/>
    <w:rsid w:val="00D2398C"/>
    <w:rsid w:val="00D24CFE"/>
    <w:rsid w:val="00D256F6"/>
    <w:rsid w:val="00D260A3"/>
    <w:rsid w:val="00D2624E"/>
    <w:rsid w:val="00D2659A"/>
    <w:rsid w:val="00D267EA"/>
    <w:rsid w:val="00D269CC"/>
    <w:rsid w:val="00D2700F"/>
    <w:rsid w:val="00D2732B"/>
    <w:rsid w:val="00D27649"/>
    <w:rsid w:val="00D308C7"/>
    <w:rsid w:val="00D30AA0"/>
    <w:rsid w:val="00D31414"/>
    <w:rsid w:val="00D31B35"/>
    <w:rsid w:val="00D31C15"/>
    <w:rsid w:val="00D33B71"/>
    <w:rsid w:val="00D34675"/>
    <w:rsid w:val="00D35142"/>
    <w:rsid w:val="00D356A4"/>
    <w:rsid w:val="00D3601B"/>
    <w:rsid w:val="00D36D0B"/>
    <w:rsid w:val="00D36E19"/>
    <w:rsid w:val="00D37D0A"/>
    <w:rsid w:val="00D37F05"/>
    <w:rsid w:val="00D4004B"/>
    <w:rsid w:val="00D401F8"/>
    <w:rsid w:val="00D40419"/>
    <w:rsid w:val="00D4145D"/>
    <w:rsid w:val="00D4152A"/>
    <w:rsid w:val="00D41AAE"/>
    <w:rsid w:val="00D41CF7"/>
    <w:rsid w:val="00D43157"/>
    <w:rsid w:val="00D43801"/>
    <w:rsid w:val="00D4412E"/>
    <w:rsid w:val="00D44A0C"/>
    <w:rsid w:val="00D44A64"/>
    <w:rsid w:val="00D44BF0"/>
    <w:rsid w:val="00D4581C"/>
    <w:rsid w:val="00D459DF"/>
    <w:rsid w:val="00D45AD0"/>
    <w:rsid w:val="00D45C49"/>
    <w:rsid w:val="00D45F6B"/>
    <w:rsid w:val="00D47A8C"/>
    <w:rsid w:val="00D47FA9"/>
    <w:rsid w:val="00D501AE"/>
    <w:rsid w:val="00D504A6"/>
    <w:rsid w:val="00D5090A"/>
    <w:rsid w:val="00D50BE2"/>
    <w:rsid w:val="00D50F18"/>
    <w:rsid w:val="00D51325"/>
    <w:rsid w:val="00D52541"/>
    <w:rsid w:val="00D527CE"/>
    <w:rsid w:val="00D52B8F"/>
    <w:rsid w:val="00D53164"/>
    <w:rsid w:val="00D54A04"/>
    <w:rsid w:val="00D55142"/>
    <w:rsid w:val="00D570CC"/>
    <w:rsid w:val="00D570E4"/>
    <w:rsid w:val="00D571EB"/>
    <w:rsid w:val="00D57245"/>
    <w:rsid w:val="00D576E1"/>
    <w:rsid w:val="00D579EA"/>
    <w:rsid w:val="00D57AF9"/>
    <w:rsid w:val="00D625E3"/>
    <w:rsid w:val="00D625F6"/>
    <w:rsid w:val="00D62EFF"/>
    <w:rsid w:val="00D64969"/>
    <w:rsid w:val="00D64B34"/>
    <w:rsid w:val="00D704C1"/>
    <w:rsid w:val="00D7085B"/>
    <w:rsid w:val="00D70D00"/>
    <w:rsid w:val="00D71270"/>
    <w:rsid w:val="00D72BED"/>
    <w:rsid w:val="00D72F34"/>
    <w:rsid w:val="00D72FB3"/>
    <w:rsid w:val="00D7482C"/>
    <w:rsid w:val="00D74CE2"/>
    <w:rsid w:val="00D7589D"/>
    <w:rsid w:val="00D761B0"/>
    <w:rsid w:val="00D80C4D"/>
    <w:rsid w:val="00D80DF6"/>
    <w:rsid w:val="00D80E6B"/>
    <w:rsid w:val="00D8120F"/>
    <w:rsid w:val="00D816E7"/>
    <w:rsid w:val="00D81A09"/>
    <w:rsid w:val="00D82552"/>
    <w:rsid w:val="00D82711"/>
    <w:rsid w:val="00D82A0B"/>
    <w:rsid w:val="00D82B2D"/>
    <w:rsid w:val="00D831BD"/>
    <w:rsid w:val="00D835D1"/>
    <w:rsid w:val="00D83977"/>
    <w:rsid w:val="00D83E12"/>
    <w:rsid w:val="00D84149"/>
    <w:rsid w:val="00D84E94"/>
    <w:rsid w:val="00D855B5"/>
    <w:rsid w:val="00D85D87"/>
    <w:rsid w:val="00D86A5F"/>
    <w:rsid w:val="00D86F21"/>
    <w:rsid w:val="00D8792D"/>
    <w:rsid w:val="00D87998"/>
    <w:rsid w:val="00D90191"/>
    <w:rsid w:val="00D91436"/>
    <w:rsid w:val="00D916C5"/>
    <w:rsid w:val="00D92164"/>
    <w:rsid w:val="00D922F9"/>
    <w:rsid w:val="00D924ED"/>
    <w:rsid w:val="00D92AF4"/>
    <w:rsid w:val="00D9381A"/>
    <w:rsid w:val="00D94226"/>
    <w:rsid w:val="00D94683"/>
    <w:rsid w:val="00D95982"/>
    <w:rsid w:val="00D9625A"/>
    <w:rsid w:val="00D9665F"/>
    <w:rsid w:val="00D97308"/>
    <w:rsid w:val="00D97684"/>
    <w:rsid w:val="00D97800"/>
    <w:rsid w:val="00D97EAF"/>
    <w:rsid w:val="00DA0ADC"/>
    <w:rsid w:val="00DA0E89"/>
    <w:rsid w:val="00DA1D90"/>
    <w:rsid w:val="00DA253E"/>
    <w:rsid w:val="00DA3070"/>
    <w:rsid w:val="00DA3622"/>
    <w:rsid w:val="00DA3E2F"/>
    <w:rsid w:val="00DA3EDB"/>
    <w:rsid w:val="00DA41E3"/>
    <w:rsid w:val="00DA65C3"/>
    <w:rsid w:val="00DA69D1"/>
    <w:rsid w:val="00DA70D0"/>
    <w:rsid w:val="00DA7CC5"/>
    <w:rsid w:val="00DA7FDC"/>
    <w:rsid w:val="00DB021E"/>
    <w:rsid w:val="00DB03E0"/>
    <w:rsid w:val="00DB1296"/>
    <w:rsid w:val="00DB1D5A"/>
    <w:rsid w:val="00DB1D68"/>
    <w:rsid w:val="00DB204B"/>
    <w:rsid w:val="00DB21B6"/>
    <w:rsid w:val="00DB2DE7"/>
    <w:rsid w:val="00DB3AFB"/>
    <w:rsid w:val="00DB3C1D"/>
    <w:rsid w:val="00DB3DC4"/>
    <w:rsid w:val="00DB41D5"/>
    <w:rsid w:val="00DB4B8B"/>
    <w:rsid w:val="00DB4C86"/>
    <w:rsid w:val="00DB4DCF"/>
    <w:rsid w:val="00DB4E5B"/>
    <w:rsid w:val="00DB604D"/>
    <w:rsid w:val="00DB68D4"/>
    <w:rsid w:val="00DB68DA"/>
    <w:rsid w:val="00DB6A34"/>
    <w:rsid w:val="00DB6D5F"/>
    <w:rsid w:val="00DB74FC"/>
    <w:rsid w:val="00DB77EA"/>
    <w:rsid w:val="00DB7AEE"/>
    <w:rsid w:val="00DC2A5B"/>
    <w:rsid w:val="00DC309E"/>
    <w:rsid w:val="00DC3584"/>
    <w:rsid w:val="00DC3B74"/>
    <w:rsid w:val="00DC424B"/>
    <w:rsid w:val="00DC4732"/>
    <w:rsid w:val="00DC4C35"/>
    <w:rsid w:val="00DC4E2F"/>
    <w:rsid w:val="00DC5427"/>
    <w:rsid w:val="00DC6284"/>
    <w:rsid w:val="00DC6333"/>
    <w:rsid w:val="00DC6485"/>
    <w:rsid w:val="00DC6925"/>
    <w:rsid w:val="00DC6C4E"/>
    <w:rsid w:val="00DC7383"/>
    <w:rsid w:val="00DC740B"/>
    <w:rsid w:val="00DD077D"/>
    <w:rsid w:val="00DD0CBB"/>
    <w:rsid w:val="00DD1D5D"/>
    <w:rsid w:val="00DD1DF9"/>
    <w:rsid w:val="00DD3E2C"/>
    <w:rsid w:val="00DD40A1"/>
    <w:rsid w:val="00DD4461"/>
    <w:rsid w:val="00DD6434"/>
    <w:rsid w:val="00DD6AA5"/>
    <w:rsid w:val="00DD724A"/>
    <w:rsid w:val="00DD7B43"/>
    <w:rsid w:val="00DE0056"/>
    <w:rsid w:val="00DE00DE"/>
    <w:rsid w:val="00DE092A"/>
    <w:rsid w:val="00DE10C9"/>
    <w:rsid w:val="00DE12D2"/>
    <w:rsid w:val="00DE1404"/>
    <w:rsid w:val="00DE148A"/>
    <w:rsid w:val="00DE1FF5"/>
    <w:rsid w:val="00DE2090"/>
    <w:rsid w:val="00DE2093"/>
    <w:rsid w:val="00DE2AF7"/>
    <w:rsid w:val="00DE4F60"/>
    <w:rsid w:val="00DE636A"/>
    <w:rsid w:val="00DE6692"/>
    <w:rsid w:val="00DE68F1"/>
    <w:rsid w:val="00DE6ECF"/>
    <w:rsid w:val="00DE70E4"/>
    <w:rsid w:val="00DE79F3"/>
    <w:rsid w:val="00DE7A9D"/>
    <w:rsid w:val="00DF00F0"/>
    <w:rsid w:val="00DF129D"/>
    <w:rsid w:val="00DF1F72"/>
    <w:rsid w:val="00DF21B5"/>
    <w:rsid w:val="00DF2C87"/>
    <w:rsid w:val="00DF3609"/>
    <w:rsid w:val="00DF3C0C"/>
    <w:rsid w:val="00DF43EE"/>
    <w:rsid w:val="00DF47EA"/>
    <w:rsid w:val="00DF4CE5"/>
    <w:rsid w:val="00DF4FC1"/>
    <w:rsid w:val="00DF5047"/>
    <w:rsid w:val="00DF5404"/>
    <w:rsid w:val="00DF557F"/>
    <w:rsid w:val="00DF6220"/>
    <w:rsid w:val="00DF6494"/>
    <w:rsid w:val="00DF6A05"/>
    <w:rsid w:val="00DF6D41"/>
    <w:rsid w:val="00DF6FB9"/>
    <w:rsid w:val="00DF747B"/>
    <w:rsid w:val="00DF795B"/>
    <w:rsid w:val="00E00D4D"/>
    <w:rsid w:val="00E01214"/>
    <w:rsid w:val="00E01217"/>
    <w:rsid w:val="00E01495"/>
    <w:rsid w:val="00E016F5"/>
    <w:rsid w:val="00E01717"/>
    <w:rsid w:val="00E01899"/>
    <w:rsid w:val="00E0299B"/>
    <w:rsid w:val="00E02E58"/>
    <w:rsid w:val="00E034C5"/>
    <w:rsid w:val="00E046C9"/>
    <w:rsid w:val="00E05762"/>
    <w:rsid w:val="00E05986"/>
    <w:rsid w:val="00E05F94"/>
    <w:rsid w:val="00E066E3"/>
    <w:rsid w:val="00E10031"/>
    <w:rsid w:val="00E100DD"/>
    <w:rsid w:val="00E10280"/>
    <w:rsid w:val="00E102DC"/>
    <w:rsid w:val="00E1134C"/>
    <w:rsid w:val="00E1140C"/>
    <w:rsid w:val="00E117A1"/>
    <w:rsid w:val="00E1184D"/>
    <w:rsid w:val="00E11AA8"/>
    <w:rsid w:val="00E11C9C"/>
    <w:rsid w:val="00E13A9E"/>
    <w:rsid w:val="00E14FA7"/>
    <w:rsid w:val="00E16279"/>
    <w:rsid w:val="00E16293"/>
    <w:rsid w:val="00E16321"/>
    <w:rsid w:val="00E1635C"/>
    <w:rsid w:val="00E21377"/>
    <w:rsid w:val="00E21C2C"/>
    <w:rsid w:val="00E22B7D"/>
    <w:rsid w:val="00E22C35"/>
    <w:rsid w:val="00E2318D"/>
    <w:rsid w:val="00E23A67"/>
    <w:rsid w:val="00E23ED8"/>
    <w:rsid w:val="00E24FC0"/>
    <w:rsid w:val="00E25D73"/>
    <w:rsid w:val="00E26673"/>
    <w:rsid w:val="00E26778"/>
    <w:rsid w:val="00E26DBB"/>
    <w:rsid w:val="00E27692"/>
    <w:rsid w:val="00E27FC1"/>
    <w:rsid w:val="00E30023"/>
    <w:rsid w:val="00E306A7"/>
    <w:rsid w:val="00E3096C"/>
    <w:rsid w:val="00E3097B"/>
    <w:rsid w:val="00E3129C"/>
    <w:rsid w:val="00E322DC"/>
    <w:rsid w:val="00E33DD5"/>
    <w:rsid w:val="00E340DA"/>
    <w:rsid w:val="00E34A0F"/>
    <w:rsid w:val="00E34A69"/>
    <w:rsid w:val="00E35E1B"/>
    <w:rsid w:val="00E3656B"/>
    <w:rsid w:val="00E4000A"/>
    <w:rsid w:val="00E403F2"/>
    <w:rsid w:val="00E4095F"/>
    <w:rsid w:val="00E41292"/>
    <w:rsid w:val="00E413AD"/>
    <w:rsid w:val="00E41DCD"/>
    <w:rsid w:val="00E4246E"/>
    <w:rsid w:val="00E424D6"/>
    <w:rsid w:val="00E42767"/>
    <w:rsid w:val="00E42C21"/>
    <w:rsid w:val="00E42E79"/>
    <w:rsid w:val="00E43674"/>
    <w:rsid w:val="00E436A0"/>
    <w:rsid w:val="00E444D5"/>
    <w:rsid w:val="00E45CEC"/>
    <w:rsid w:val="00E46A5A"/>
    <w:rsid w:val="00E50566"/>
    <w:rsid w:val="00E52689"/>
    <w:rsid w:val="00E52B43"/>
    <w:rsid w:val="00E52BFA"/>
    <w:rsid w:val="00E53B7D"/>
    <w:rsid w:val="00E5419B"/>
    <w:rsid w:val="00E54550"/>
    <w:rsid w:val="00E545FE"/>
    <w:rsid w:val="00E5498A"/>
    <w:rsid w:val="00E54D4E"/>
    <w:rsid w:val="00E54E56"/>
    <w:rsid w:val="00E55DEB"/>
    <w:rsid w:val="00E56069"/>
    <w:rsid w:val="00E56308"/>
    <w:rsid w:val="00E5677B"/>
    <w:rsid w:val="00E56AC7"/>
    <w:rsid w:val="00E56B02"/>
    <w:rsid w:val="00E56D88"/>
    <w:rsid w:val="00E56E9F"/>
    <w:rsid w:val="00E570A0"/>
    <w:rsid w:val="00E57114"/>
    <w:rsid w:val="00E574A6"/>
    <w:rsid w:val="00E60808"/>
    <w:rsid w:val="00E60ACD"/>
    <w:rsid w:val="00E61663"/>
    <w:rsid w:val="00E61D88"/>
    <w:rsid w:val="00E628B0"/>
    <w:rsid w:val="00E63497"/>
    <w:rsid w:val="00E63725"/>
    <w:rsid w:val="00E63B6A"/>
    <w:rsid w:val="00E63E29"/>
    <w:rsid w:val="00E63F25"/>
    <w:rsid w:val="00E6409A"/>
    <w:rsid w:val="00E6429C"/>
    <w:rsid w:val="00E64571"/>
    <w:rsid w:val="00E646A0"/>
    <w:rsid w:val="00E656B8"/>
    <w:rsid w:val="00E65DCD"/>
    <w:rsid w:val="00E66478"/>
    <w:rsid w:val="00E66A6F"/>
    <w:rsid w:val="00E66DA0"/>
    <w:rsid w:val="00E675DC"/>
    <w:rsid w:val="00E67824"/>
    <w:rsid w:val="00E67B91"/>
    <w:rsid w:val="00E67CFD"/>
    <w:rsid w:val="00E70203"/>
    <w:rsid w:val="00E70533"/>
    <w:rsid w:val="00E70871"/>
    <w:rsid w:val="00E71143"/>
    <w:rsid w:val="00E715BB"/>
    <w:rsid w:val="00E71797"/>
    <w:rsid w:val="00E71B92"/>
    <w:rsid w:val="00E72048"/>
    <w:rsid w:val="00E72554"/>
    <w:rsid w:val="00E72C1F"/>
    <w:rsid w:val="00E748E0"/>
    <w:rsid w:val="00E748E9"/>
    <w:rsid w:val="00E74C25"/>
    <w:rsid w:val="00E7568A"/>
    <w:rsid w:val="00E7673B"/>
    <w:rsid w:val="00E77EE5"/>
    <w:rsid w:val="00E80132"/>
    <w:rsid w:val="00E8042A"/>
    <w:rsid w:val="00E8065B"/>
    <w:rsid w:val="00E80AC6"/>
    <w:rsid w:val="00E81AD7"/>
    <w:rsid w:val="00E81BD7"/>
    <w:rsid w:val="00E82C0F"/>
    <w:rsid w:val="00E82EED"/>
    <w:rsid w:val="00E8396D"/>
    <w:rsid w:val="00E83C58"/>
    <w:rsid w:val="00E8477E"/>
    <w:rsid w:val="00E85D68"/>
    <w:rsid w:val="00E85F36"/>
    <w:rsid w:val="00E8601C"/>
    <w:rsid w:val="00E872E6"/>
    <w:rsid w:val="00E876C1"/>
    <w:rsid w:val="00E877DF"/>
    <w:rsid w:val="00E87CFC"/>
    <w:rsid w:val="00E90008"/>
    <w:rsid w:val="00E90382"/>
    <w:rsid w:val="00E91316"/>
    <w:rsid w:val="00E91536"/>
    <w:rsid w:val="00E91755"/>
    <w:rsid w:val="00E91BF9"/>
    <w:rsid w:val="00E92ECE"/>
    <w:rsid w:val="00E930D8"/>
    <w:rsid w:val="00E93169"/>
    <w:rsid w:val="00E9422F"/>
    <w:rsid w:val="00E94277"/>
    <w:rsid w:val="00E944BB"/>
    <w:rsid w:val="00E94773"/>
    <w:rsid w:val="00E94C84"/>
    <w:rsid w:val="00E94F5B"/>
    <w:rsid w:val="00E954EA"/>
    <w:rsid w:val="00E96411"/>
    <w:rsid w:val="00E96618"/>
    <w:rsid w:val="00E967AB"/>
    <w:rsid w:val="00E96AED"/>
    <w:rsid w:val="00EA001C"/>
    <w:rsid w:val="00EA0216"/>
    <w:rsid w:val="00EA0710"/>
    <w:rsid w:val="00EA07EB"/>
    <w:rsid w:val="00EA16A9"/>
    <w:rsid w:val="00EA170E"/>
    <w:rsid w:val="00EA18EE"/>
    <w:rsid w:val="00EA1BBF"/>
    <w:rsid w:val="00EA2024"/>
    <w:rsid w:val="00EA23AB"/>
    <w:rsid w:val="00EA3470"/>
    <w:rsid w:val="00EA35FA"/>
    <w:rsid w:val="00EA3F73"/>
    <w:rsid w:val="00EA41FD"/>
    <w:rsid w:val="00EA47A7"/>
    <w:rsid w:val="00EA5B15"/>
    <w:rsid w:val="00EA626A"/>
    <w:rsid w:val="00EA6448"/>
    <w:rsid w:val="00EB04B6"/>
    <w:rsid w:val="00EB1FA3"/>
    <w:rsid w:val="00EB24BA"/>
    <w:rsid w:val="00EB26B7"/>
    <w:rsid w:val="00EB2A10"/>
    <w:rsid w:val="00EB3BF7"/>
    <w:rsid w:val="00EB4CB1"/>
    <w:rsid w:val="00EB5C2B"/>
    <w:rsid w:val="00EB66B8"/>
    <w:rsid w:val="00EB6E4A"/>
    <w:rsid w:val="00EB7216"/>
    <w:rsid w:val="00EB7960"/>
    <w:rsid w:val="00EB7BD5"/>
    <w:rsid w:val="00EB7EF4"/>
    <w:rsid w:val="00EC0C0E"/>
    <w:rsid w:val="00EC232D"/>
    <w:rsid w:val="00EC23BB"/>
    <w:rsid w:val="00EC2564"/>
    <w:rsid w:val="00EC2762"/>
    <w:rsid w:val="00EC2D52"/>
    <w:rsid w:val="00EC3099"/>
    <w:rsid w:val="00EC374D"/>
    <w:rsid w:val="00EC642E"/>
    <w:rsid w:val="00EC6B4F"/>
    <w:rsid w:val="00EC769A"/>
    <w:rsid w:val="00ED0761"/>
    <w:rsid w:val="00ED0B16"/>
    <w:rsid w:val="00ED0F3D"/>
    <w:rsid w:val="00ED0F69"/>
    <w:rsid w:val="00ED0FBE"/>
    <w:rsid w:val="00ED1508"/>
    <w:rsid w:val="00ED17AA"/>
    <w:rsid w:val="00ED287A"/>
    <w:rsid w:val="00ED29E1"/>
    <w:rsid w:val="00ED2B8C"/>
    <w:rsid w:val="00ED3517"/>
    <w:rsid w:val="00ED3EA7"/>
    <w:rsid w:val="00ED41C6"/>
    <w:rsid w:val="00ED4B74"/>
    <w:rsid w:val="00ED5303"/>
    <w:rsid w:val="00ED6190"/>
    <w:rsid w:val="00ED62F0"/>
    <w:rsid w:val="00ED63EB"/>
    <w:rsid w:val="00ED68A1"/>
    <w:rsid w:val="00ED6B4F"/>
    <w:rsid w:val="00ED75FE"/>
    <w:rsid w:val="00EE0280"/>
    <w:rsid w:val="00EE11F2"/>
    <w:rsid w:val="00EE2257"/>
    <w:rsid w:val="00EE243B"/>
    <w:rsid w:val="00EE27E5"/>
    <w:rsid w:val="00EE29D4"/>
    <w:rsid w:val="00EE319C"/>
    <w:rsid w:val="00EE3671"/>
    <w:rsid w:val="00EE3F41"/>
    <w:rsid w:val="00EE4C1D"/>
    <w:rsid w:val="00EE5086"/>
    <w:rsid w:val="00EE5114"/>
    <w:rsid w:val="00EE5335"/>
    <w:rsid w:val="00EE5534"/>
    <w:rsid w:val="00EE56FE"/>
    <w:rsid w:val="00EE5B09"/>
    <w:rsid w:val="00EE63DA"/>
    <w:rsid w:val="00EE6C1C"/>
    <w:rsid w:val="00EE70FE"/>
    <w:rsid w:val="00EE71D5"/>
    <w:rsid w:val="00EE7610"/>
    <w:rsid w:val="00EF00E7"/>
    <w:rsid w:val="00EF0F7E"/>
    <w:rsid w:val="00EF10BE"/>
    <w:rsid w:val="00EF1420"/>
    <w:rsid w:val="00EF14D2"/>
    <w:rsid w:val="00EF1857"/>
    <w:rsid w:val="00EF293D"/>
    <w:rsid w:val="00EF2D6E"/>
    <w:rsid w:val="00EF3905"/>
    <w:rsid w:val="00EF3C11"/>
    <w:rsid w:val="00EF49F2"/>
    <w:rsid w:val="00EF52E4"/>
    <w:rsid w:val="00EF5721"/>
    <w:rsid w:val="00EF5802"/>
    <w:rsid w:val="00EF6B6B"/>
    <w:rsid w:val="00EF77DF"/>
    <w:rsid w:val="00EF7AF6"/>
    <w:rsid w:val="00F00706"/>
    <w:rsid w:val="00F00D41"/>
    <w:rsid w:val="00F01F1F"/>
    <w:rsid w:val="00F02242"/>
    <w:rsid w:val="00F023CF"/>
    <w:rsid w:val="00F03006"/>
    <w:rsid w:val="00F03717"/>
    <w:rsid w:val="00F03B7B"/>
    <w:rsid w:val="00F046A0"/>
    <w:rsid w:val="00F0490C"/>
    <w:rsid w:val="00F04932"/>
    <w:rsid w:val="00F04BFB"/>
    <w:rsid w:val="00F04CE0"/>
    <w:rsid w:val="00F04FE1"/>
    <w:rsid w:val="00F0516B"/>
    <w:rsid w:val="00F05288"/>
    <w:rsid w:val="00F0591A"/>
    <w:rsid w:val="00F06299"/>
    <w:rsid w:val="00F06510"/>
    <w:rsid w:val="00F0670C"/>
    <w:rsid w:val="00F06D19"/>
    <w:rsid w:val="00F074F0"/>
    <w:rsid w:val="00F07AF6"/>
    <w:rsid w:val="00F11222"/>
    <w:rsid w:val="00F11E61"/>
    <w:rsid w:val="00F11F56"/>
    <w:rsid w:val="00F12559"/>
    <w:rsid w:val="00F1299B"/>
    <w:rsid w:val="00F13A85"/>
    <w:rsid w:val="00F145B8"/>
    <w:rsid w:val="00F14D58"/>
    <w:rsid w:val="00F15754"/>
    <w:rsid w:val="00F1593C"/>
    <w:rsid w:val="00F15E86"/>
    <w:rsid w:val="00F1640D"/>
    <w:rsid w:val="00F16679"/>
    <w:rsid w:val="00F167F6"/>
    <w:rsid w:val="00F2031F"/>
    <w:rsid w:val="00F20DB8"/>
    <w:rsid w:val="00F21223"/>
    <w:rsid w:val="00F21A41"/>
    <w:rsid w:val="00F21AE5"/>
    <w:rsid w:val="00F22A88"/>
    <w:rsid w:val="00F23412"/>
    <w:rsid w:val="00F2405A"/>
    <w:rsid w:val="00F245AC"/>
    <w:rsid w:val="00F249BA"/>
    <w:rsid w:val="00F24C12"/>
    <w:rsid w:val="00F2538A"/>
    <w:rsid w:val="00F257C1"/>
    <w:rsid w:val="00F25921"/>
    <w:rsid w:val="00F265A0"/>
    <w:rsid w:val="00F267B5"/>
    <w:rsid w:val="00F26F05"/>
    <w:rsid w:val="00F276AD"/>
    <w:rsid w:val="00F27F0C"/>
    <w:rsid w:val="00F30603"/>
    <w:rsid w:val="00F30F3E"/>
    <w:rsid w:val="00F317E6"/>
    <w:rsid w:val="00F31EDA"/>
    <w:rsid w:val="00F32A91"/>
    <w:rsid w:val="00F32B6F"/>
    <w:rsid w:val="00F32CD2"/>
    <w:rsid w:val="00F32E9D"/>
    <w:rsid w:val="00F331C9"/>
    <w:rsid w:val="00F33C59"/>
    <w:rsid w:val="00F33E4C"/>
    <w:rsid w:val="00F349A2"/>
    <w:rsid w:val="00F34AE6"/>
    <w:rsid w:val="00F34C9A"/>
    <w:rsid w:val="00F34E3B"/>
    <w:rsid w:val="00F34F25"/>
    <w:rsid w:val="00F35853"/>
    <w:rsid w:val="00F364AE"/>
    <w:rsid w:val="00F40060"/>
    <w:rsid w:val="00F400F8"/>
    <w:rsid w:val="00F40645"/>
    <w:rsid w:val="00F4073F"/>
    <w:rsid w:val="00F407D9"/>
    <w:rsid w:val="00F408F4"/>
    <w:rsid w:val="00F41230"/>
    <w:rsid w:val="00F41DB4"/>
    <w:rsid w:val="00F421C0"/>
    <w:rsid w:val="00F431C7"/>
    <w:rsid w:val="00F43AB1"/>
    <w:rsid w:val="00F44428"/>
    <w:rsid w:val="00F44782"/>
    <w:rsid w:val="00F45ACA"/>
    <w:rsid w:val="00F45EF8"/>
    <w:rsid w:val="00F460D8"/>
    <w:rsid w:val="00F46149"/>
    <w:rsid w:val="00F46D4B"/>
    <w:rsid w:val="00F46F44"/>
    <w:rsid w:val="00F502F9"/>
    <w:rsid w:val="00F5054D"/>
    <w:rsid w:val="00F5084D"/>
    <w:rsid w:val="00F5092F"/>
    <w:rsid w:val="00F50A27"/>
    <w:rsid w:val="00F50A76"/>
    <w:rsid w:val="00F50AD3"/>
    <w:rsid w:val="00F50B34"/>
    <w:rsid w:val="00F50B84"/>
    <w:rsid w:val="00F514DF"/>
    <w:rsid w:val="00F5186F"/>
    <w:rsid w:val="00F522AD"/>
    <w:rsid w:val="00F52610"/>
    <w:rsid w:val="00F5274C"/>
    <w:rsid w:val="00F52889"/>
    <w:rsid w:val="00F52DDB"/>
    <w:rsid w:val="00F53979"/>
    <w:rsid w:val="00F53A88"/>
    <w:rsid w:val="00F54082"/>
    <w:rsid w:val="00F54F47"/>
    <w:rsid w:val="00F5604C"/>
    <w:rsid w:val="00F56582"/>
    <w:rsid w:val="00F566C5"/>
    <w:rsid w:val="00F56D05"/>
    <w:rsid w:val="00F572FA"/>
    <w:rsid w:val="00F57B20"/>
    <w:rsid w:val="00F57CA2"/>
    <w:rsid w:val="00F57D41"/>
    <w:rsid w:val="00F60548"/>
    <w:rsid w:val="00F60599"/>
    <w:rsid w:val="00F6070F"/>
    <w:rsid w:val="00F60777"/>
    <w:rsid w:val="00F60F46"/>
    <w:rsid w:val="00F613C5"/>
    <w:rsid w:val="00F61913"/>
    <w:rsid w:val="00F619F2"/>
    <w:rsid w:val="00F61AB8"/>
    <w:rsid w:val="00F63392"/>
    <w:rsid w:val="00F64BFE"/>
    <w:rsid w:val="00F6523B"/>
    <w:rsid w:val="00F66401"/>
    <w:rsid w:val="00F6649E"/>
    <w:rsid w:val="00F666AF"/>
    <w:rsid w:val="00F669C5"/>
    <w:rsid w:val="00F66C15"/>
    <w:rsid w:val="00F670BC"/>
    <w:rsid w:val="00F67918"/>
    <w:rsid w:val="00F67D6C"/>
    <w:rsid w:val="00F700CC"/>
    <w:rsid w:val="00F711A3"/>
    <w:rsid w:val="00F714A7"/>
    <w:rsid w:val="00F721FC"/>
    <w:rsid w:val="00F7275F"/>
    <w:rsid w:val="00F727BB"/>
    <w:rsid w:val="00F72ACD"/>
    <w:rsid w:val="00F72D18"/>
    <w:rsid w:val="00F72F29"/>
    <w:rsid w:val="00F72F9D"/>
    <w:rsid w:val="00F734AD"/>
    <w:rsid w:val="00F735B9"/>
    <w:rsid w:val="00F7397F"/>
    <w:rsid w:val="00F73B88"/>
    <w:rsid w:val="00F73D5F"/>
    <w:rsid w:val="00F74026"/>
    <w:rsid w:val="00F74138"/>
    <w:rsid w:val="00F7424D"/>
    <w:rsid w:val="00F74A50"/>
    <w:rsid w:val="00F75B5B"/>
    <w:rsid w:val="00F75BE9"/>
    <w:rsid w:val="00F7671D"/>
    <w:rsid w:val="00F7674C"/>
    <w:rsid w:val="00F77AD9"/>
    <w:rsid w:val="00F77B01"/>
    <w:rsid w:val="00F80368"/>
    <w:rsid w:val="00F80B23"/>
    <w:rsid w:val="00F82001"/>
    <w:rsid w:val="00F8245E"/>
    <w:rsid w:val="00F827D8"/>
    <w:rsid w:val="00F84437"/>
    <w:rsid w:val="00F853E7"/>
    <w:rsid w:val="00F85624"/>
    <w:rsid w:val="00F856F7"/>
    <w:rsid w:val="00F85BE3"/>
    <w:rsid w:val="00F86F8C"/>
    <w:rsid w:val="00F876F4"/>
    <w:rsid w:val="00F87C04"/>
    <w:rsid w:val="00F9007B"/>
    <w:rsid w:val="00F90311"/>
    <w:rsid w:val="00F90990"/>
    <w:rsid w:val="00F909BD"/>
    <w:rsid w:val="00F90C39"/>
    <w:rsid w:val="00F915A0"/>
    <w:rsid w:val="00F91645"/>
    <w:rsid w:val="00F91F85"/>
    <w:rsid w:val="00F92298"/>
    <w:rsid w:val="00F92643"/>
    <w:rsid w:val="00F92799"/>
    <w:rsid w:val="00F92F5F"/>
    <w:rsid w:val="00F93A82"/>
    <w:rsid w:val="00F93E66"/>
    <w:rsid w:val="00F93EE3"/>
    <w:rsid w:val="00F94820"/>
    <w:rsid w:val="00F959D6"/>
    <w:rsid w:val="00F95C63"/>
    <w:rsid w:val="00F95D6D"/>
    <w:rsid w:val="00FA05EB"/>
    <w:rsid w:val="00FA1765"/>
    <w:rsid w:val="00FA3099"/>
    <w:rsid w:val="00FA3247"/>
    <w:rsid w:val="00FA3B5B"/>
    <w:rsid w:val="00FA3CBE"/>
    <w:rsid w:val="00FA3E4C"/>
    <w:rsid w:val="00FA4288"/>
    <w:rsid w:val="00FA4534"/>
    <w:rsid w:val="00FA4B2F"/>
    <w:rsid w:val="00FA5A9F"/>
    <w:rsid w:val="00FA67AB"/>
    <w:rsid w:val="00FA67C6"/>
    <w:rsid w:val="00FA6CA8"/>
    <w:rsid w:val="00FA7513"/>
    <w:rsid w:val="00FA7BBA"/>
    <w:rsid w:val="00FB10E9"/>
    <w:rsid w:val="00FB126B"/>
    <w:rsid w:val="00FB2182"/>
    <w:rsid w:val="00FB2A81"/>
    <w:rsid w:val="00FB2C1A"/>
    <w:rsid w:val="00FB3273"/>
    <w:rsid w:val="00FB44E8"/>
    <w:rsid w:val="00FB484C"/>
    <w:rsid w:val="00FB4A84"/>
    <w:rsid w:val="00FB4D5A"/>
    <w:rsid w:val="00FB5342"/>
    <w:rsid w:val="00FB5781"/>
    <w:rsid w:val="00FB58B0"/>
    <w:rsid w:val="00FB702A"/>
    <w:rsid w:val="00FC3137"/>
    <w:rsid w:val="00FC4582"/>
    <w:rsid w:val="00FC4BA4"/>
    <w:rsid w:val="00FC4C20"/>
    <w:rsid w:val="00FC5137"/>
    <w:rsid w:val="00FC5795"/>
    <w:rsid w:val="00FC5991"/>
    <w:rsid w:val="00FC59DA"/>
    <w:rsid w:val="00FC5ABC"/>
    <w:rsid w:val="00FC643C"/>
    <w:rsid w:val="00FC79AF"/>
    <w:rsid w:val="00FC7B15"/>
    <w:rsid w:val="00FC7FFD"/>
    <w:rsid w:val="00FD045E"/>
    <w:rsid w:val="00FD0CBE"/>
    <w:rsid w:val="00FD0CC9"/>
    <w:rsid w:val="00FD0EF8"/>
    <w:rsid w:val="00FD1F6B"/>
    <w:rsid w:val="00FD2232"/>
    <w:rsid w:val="00FD23AD"/>
    <w:rsid w:val="00FD2763"/>
    <w:rsid w:val="00FD3A4C"/>
    <w:rsid w:val="00FD3EFA"/>
    <w:rsid w:val="00FD487B"/>
    <w:rsid w:val="00FD4BDE"/>
    <w:rsid w:val="00FD4D60"/>
    <w:rsid w:val="00FD4DDA"/>
    <w:rsid w:val="00FD52FC"/>
    <w:rsid w:val="00FD5326"/>
    <w:rsid w:val="00FD57A8"/>
    <w:rsid w:val="00FD5A2B"/>
    <w:rsid w:val="00FD5F6A"/>
    <w:rsid w:val="00FD5FB8"/>
    <w:rsid w:val="00FD635B"/>
    <w:rsid w:val="00FD656A"/>
    <w:rsid w:val="00FD6B69"/>
    <w:rsid w:val="00FD710E"/>
    <w:rsid w:val="00FE0840"/>
    <w:rsid w:val="00FE0A64"/>
    <w:rsid w:val="00FE1435"/>
    <w:rsid w:val="00FE17AA"/>
    <w:rsid w:val="00FE1A89"/>
    <w:rsid w:val="00FE1D42"/>
    <w:rsid w:val="00FE275D"/>
    <w:rsid w:val="00FE2905"/>
    <w:rsid w:val="00FE2C6E"/>
    <w:rsid w:val="00FE32BC"/>
    <w:rsid w:val="00FE3336"/>
    <w:rsid w:val="00FE40FB"/>
    <w:rsid w:val="00FE4C82"/>
    <w:rsid w:val="00FE4E14"/>
    <w:rsid w:val="00FE4FA7"/>
    <w:rsid w:val="00FE53BB"/>
    <w:rsid w:val="00FE5E04"/>
    <w:rsid w:val="00FE6543"/>
    <w:rsid w:val="00FE6AAB"/>
    <w:rsid w:val="00FE6DD2"/>
    <w:rsid w:val="00FE6E7C"/>
    <w:rsid w:val="00FE7593"/>
    <w:rsid w:val="00FE7BA5"/>
    <w:rsid w:val="00FE7C87"/>
    <w:rsid w:val="00FF120C"/>
    <w:rsid w:val="00FF2693"/>
    <w:rsid w:val="00FF351C"/>
    <w:rsid w:val="00FF375C"/>
    <w:rsid w:val="00FF47B6"/>
    <w:rsid w:val="00FF57A2"/>
    <w:rsid w:val="00FF57BF"/>
    <w:rsid w:val="00FF5D62"/>
    <w:rsid w:val="00FF5DCF"/>
    <w:rsid w:val="00FF5EFA"/>
    <w:rsid w:val="00FF69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135C4E"/>
  <w15:docId w15:val="{BFDC3106-0462-442B-946E-96B0A5B6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E5F"/>
    <w:pPr>
      <w:spacing w:before="120" w:after="120" w:line="288" w:lineRule="auto"/>
    </w:pPr>
    <w:rPr>
      <w:rFonts w:ascii="Arial" w:hAnsi="Arial"/>
      <w:szCs w:val="24"/>
    </w:rPr>
  </w:style>
  <w:style w:type="paragraph" w:styleId="Heading1">
    <w:name w:val="heading 1"/>
    <w:aliases w:val="Cover Heading"/>
    <w:basedOn w:val="Normal"/>
    <w:next w:val="Normal"/>
    <w:link w:val="Heading1Char"/>
    <w:qFormat/>
    <w:rsid w:val="00EF6B6B"/>
    <w:pPr>
      <w:keepNext/>
      <w:pageBreakBefore/>
      <w:numPr>
        <w:numId w:val="2"/>
      </w:numPr>
      <w:spacing w:before="60" w:after="240"/>
      <w:ind w:left="0"/>
      <w:outlineLvl w:val="0"/>
    </w:pPr>
    <w:rPr>
      <w:rFonts w:ascii="Lucida Sans" w:hAnsi="Lucida Sans" w:cs="Arial"/>
      <w:b/>
      <w:bCs/>
      <w:color w:val="008000"/>
      <w:kern w:val="32"/>
      <w:sz w:val="32"/>
      <w:szCs w:val="32"/>
    </w:rPr>
  </w:style>
  <w:style w:type="paragraph" w:styleId="Heading2">
    <w:name w:val="heading 2"/>
    <w:basedOn w:val="Normal"/>
    <w:next w:val="Normal"/>
    <w:link w:val="Heading2Char"/>
    <w:autoRedefine/>
    <w:qFormat/>
    <w:rsid w:val="00EF6B6B"/>
    <w:pPr>
      <w:keepNext/>
      <w:numPr>
        <w:ilvl w:val="1"/>
        <w:numId w:val="2"/>
      </w:numPr>
      <w:spacing w:before="60"/>
      <w:outlineLvl w:val="1"/>
    </w:pPr>
    <w:rPr>
      <w:rFonts w:cs="Arial"/>
      <w:b/>
      <w:bCs/>
      <w:iCs/>
      <w:color w:val="008000"/>
      <w:sz w:val="24"/>
      <w:szCs w:val="28"/>
    </w:rPr>
  </w:style>
  <w:style w:type="paragraph" w:styleId="Heading3">
    <w:name w:val="heading 3"/>
    <w:basedOn w:val="Normal"/>
    <w:next w:val="Normal"/>
    <w:link w:val="Heading3Char"/>
    <w:qFormat/>
    <w:rsid w:val="000A31AF"/>
    <w:pPr>
      <w:keepNext/>
      <w:numPr>
        <w:ilvl w:val="2"/>
        <w:numId w:val="2"/>
      </w:numPr>
      <w:spacing w:before="240"/>
      <w:outlineLvl w:val="2"/>
    </w:pPr>
    <w:rPr>
      <w:rFonts w:cs="Arial"/>
      <w:b/>
      <w:bCs/>
      <w:color w:val="000000"/>
      <w:sz w:val="22"/>
      <w:szCs w:val="26"/>
    </w:rPr>
  </w:style>
  <w:style w:type="paragraph" w:styleId="Heading4">
    <w:name w:val="heading 4"/>
    <w:basedOn w:val="Normal"/>
    <w:next w:val="Normal"/>
    <w:link w:val="Heading4Char"/>
    <w:autoRedefine/>
    <w:qFormat/>
    <w:rsid w:val="000A31AF"/>
    <w:pPr>
      <w:keepNext/>
      <w:numPr>
        <w:ilvl w:val="3"/>
        <w:numId w:val="2"/>
      </w:numPr>
      <w:spacing w:before="240" w:after="60"/>
      <w:outlineLvl w:val="3"/>
    </w:pPr>
    <w:rPr>
      <w:b/>
      <w:bCs/>
      <w:color w:val="000000"/>
      <w:szCs w:val="28"/>
    </w:rPr>
  </w:style>
  <w:style w:type="paragraph" w:styleId="Heading5">
    <w:name w:val="heading 5"/>
    <w:basedOn w:val="Normal"/>
    <w:next w:val="Normal"/>
    <w:link w:val="Heading5Char"/>
    <w:qFormat/>
    <w:rsid w:val="00664F33"/>
    <w:pPr>
      <w:keepNext/>
      <w:spacing w:before="240" w:after="60" w:line="240" w:lineRule="auto"/>
      <w:outlineLvl w:val="4"/>
    </w:pPr>
    <w:rPr>
      <w:b/>
      <w:bCs/>
      <w:iCs/>
      <w:sz w:val="18"/>
      <w:lang w:eastAsia="zh-CN"/>
    </w:rPr>
  </w:style>
  <w:style w:type="paragraph" w:styleId="Heading6">
    <w:name w:val="heading 6"/>
    <w:basedOn w:val="Normal"/>
    <w:next w:val="Normal"/>
    <w:link w:val="Heading6Char"/>
    <w:qFormat/>
    <w:rsid w:val="00A76AEB"/>
    <w:pPr>
      <w:spacing w:before="240" w:after="60" w:line="240" w:lineRule="auto"/>
      <w:ind w:left="1152" w:hanging="1152"/>
      <w:outlineLvl w:val="5"/>
    </w:pPr>
    <w:rPr>
      <w:rFonts w:ascii="Calibri" w:hAnsi="Calibri"/>
      <w:b/>
      <w:bCs/>
      <w:sz w:val="22"/>
      <w:szCs w:val="22"/>
      <w:lang w:eastAsia="zh-CN"/>
    </w:rPr>
  </w:style>
  <w:style w:type="paragraph" w:styleId="Heading7">
    <w:name w:val="heading 7"/>
    <w:basedOn w:val="Normal"/>
    <w:next w:val="Normal"/>
    <w:link w:val="Heading7Char"/>
    <w:qFormat/>
    <w:rsid w:val="00A76AEB"/>
    <w:pPr>
      <w:spacing w:before="240" w:after="60" w:line="240" w:lineRule="auto"/>
      <w:ind w:left="1296" w:hanging="1296"/>
      <w:outlineLvl w:val="6"/>
    </w:pPr>
    <w:rPr>
      <w:rFonts w:ascii="Calibri" w:hAnsi="Calibri"/>
      <w:sz w:val="24"/>
      <w:lang w:eastAsia="zh-CN"/>
    </w:rPr>
  </w:style>
  <w:style w:type="paragraph" w:styleId="Heading8">
    <w:name w:val="heading 8"/>
    <w:basedOn w:val="Normal"/>
    <w:next w:val="Normal"/>
    <w:link w:val="Heading8Char"/>
    <w:qFormat/>
    <w:rsid w:val="00A76AEB"/>
    <w:pPr>
      <w:spacing w:before="240" w:after="60" w:line="240" w:lineRule="auto"/>
      <w:ind w:left="1440" w:hanging="1440"/>
      <w:outlineLvl w:val="7"/>
    </w:pPr>
    <w:rPr>
      <w:rFonts w:ascii="Calibri" w:hAnsi="Calibri"/>
      <w:i/>
      <w:iCs/>
      <w:sz w:val="24"/>
      <w:lang w:eastAsia="zh-CN"/>
    </w:rPr>
  </w:style>
  <w:style w:type="paragraph" w:styleId="Heading9">
    <w:name w:val="heading 9"/>
    <w:basedOn w:val="Normal"/>
    <w:next w:val="Normal"/>
    <w:link w:val="Heading9Char"/>
    <w:qFormat/>
    <w:rsid w:val="00A76AEB"/>
    <w:pPr>
      <w:spacing w:before="240" w:after="60" w:line="240" w:lineRule="auto"/>
      <w:ind w:left="1584" w:hanging="1584"/>
      <w:outlineLvl w:val="8"/>
    </w:pPr>
    <w:rPr>
      <w:rFonts w:ascii="Cambria" w:hAnsi="Cambria"/>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C06B9C"/>
    <w:pPr>
      <w:tabs>
        <w:tab w:val="center" w:pos="4153"/>
        <w:tab w:val="right" w:pos="8306"/>
      </w:tabs>
    </w:pPr>
  </w:style>
  <w:style w:type="paragraph" w:styleId="Footer">
    <w:name w:val="footer"/>
    <w:basedOn w:val="Normal"/>
    <w:link w:val="FooterChar"/>
    <w:uiPriority w:val="99"/>
    <w:rsid w:val="00282211"/>
    <w:pPr>
      <w:tabs>
        <w:tab w:val="center" w:pos="4153"/>
        <w:tab w:val="right" w:pos="8306"/>
      </w:tabs>
      <w:spacing w:before="0" w:after="60"/>
    </w:pPr>
    <w:rPr>
      <w:color w:val="000000"/>
      <w:sz w:val="16"/>
    </w:rPr>
  </w:style>
  <w:style w:type="paragraph" w:customStyle="1" w:styleId="CoverSubheading">
    <w:name w:val="Cover Subheading"/>
    <w:basedOn w:val="Normal"/>
    <w:next w:val="Normal"/>
    <w:rsid w:val="00182BC1"/>
    <w:pPr>
      <w:spacing w:before="60" w:after="60"/>
    </w:pPr>
    <w:rPr>
      <w:rFonts w:ascii="Lucida Sans" w:hAnsi="Lucida Sans"/>
      <w:color w:val="008000"/>
      <w:sz w:val="24"/>
    </w:rPr>
  </w:style>
  <w:style w:type="character" w:styleId="Hyperlink">
    <w:name w:val="Hyperlink"/>
    <w:basedOn w:val="DefaultParagraphFont"/>
    <w:uiPriority w:val="99"/>
    <w:rsid w:val="00FF375C"/>
    <w:rPr>
      <w:color w:val="008000"/>
      <w:u w:val="single"/>
    </w:rPr>
  </w:style>
  <w:style w:type="table" w:customStyle="1" w:styleId="BlueDocumentInfoTableStyle">
    <w:name w:val="Blue Document Info Table Style"/>
    <w:basedOn w:val="TableNormal"/>
    <w:rsid w:val="00DC2A5B"/>
    <w:rPr>
      <w:rFonts w:ascii="Arial" w:hAnsi="Arial"/>
      <w:color w:val="000000"/>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blStylePr w:type="firstRow">
      <w:pPr>
        <w:jc w:val="left"/>
      </w:pPr>
      <w:rPr>
        <w:rFonts w:ascii="Arial" w:hAnsi="Arial"/>
        <w:b/>
        <w:color w:val="008000"/>
        <w:sz w:val="16"/>
      </w:rPr>
      <w:tblPr/>
      <w:tcPr>
        <w:shd w:val="clear" w:color="auto" w:fill="B5DDDC"/>
        <w:vAlign w:val="center"/>
      </w:tcPr>
    </w:tblStylePr>
  </w:style>
  <w:style w:type="table" w:customStyle="1" w:styleId="PlainDocumentInfoTableStyle">
    <w:name w:val="Plain Document Info Table Style"/>
    <w:basedOn w:val="TableNormal"/>
    <w:rsid w:val="00282211"/>
    <w:rPr>
      <w:rFonts w:ascii="Arial" w:hAnsi="Arial"/>
      <w:color w:val="000000"/>
      <w:sz w:val="16"/>
    </w:rPr>
    <w:tblPr/>
    <w:tblStylePr w:type="firstCol">
      <w:rPr>
        <w:b/>
      </w:rPr>
    </w:tblStylePr>
  </w:style>
  <w:style w:type="character" w:styleId="PageNumber">
    <w:name w:val="page number"/>
    <w:basedOn w:val="DefaultParagraphFont"/>
    <w:rsid w:val="00282211"/>
    <w:rPr>
      <w:rFonts w:ascii="Arial" w:hAnsi="Arial"/>
      <w:sz w:val="16"/>
    </w:rPr>
  </w:style>
  <w:style w:type="paragraph" w:customStyle="1" w:styleId="CoverNumber">
    <w:name w:val="Cover Number"/>
    <w:basedOn w:val="Normal"/>
    <w:next w:val="Normal"/>
    <w:rsid w:val="005D5F6C"/>
    <w:pPr>
      <w:jc w:val="right"/>
    </w:pPr>
    <w:rPr>
      <w:rFonts w:ascii="Lucida Sans" w:hAnsi="Lucida Sans"/>
      <w:color w:val="008000"/>
      <w:sz w:val="600"/>
    </w:rPr>
  </w:style>
  <w:style w:type="paragraph" w:customStyle="1" w:styleId="CoverHeadings">
    <w:name w:val="Cover Headings"/>
    <w:basedOn w:val="Normal"/>
    <w:next w:val="Normal"/>
    <w:autoRedefine/>
    <w:rsid w:val="008463CE"/>
    <w:pPr>
      <w:spacing w:before="0" w:after="0"/>
    </w:pPr>
    <w:rPr>
      <w:rFonts w:ascii="Lucida Sans" w:hAnsi="Lucida Sans"/>
      <w:color w:val="008000"/>
      <w:sz w:val="42"/>
    </w:rPr>
  </w:style>
  <w:style w:type="paragraph" w:customStyle="1" w:styleId="Non-numberedHeading1">
    <w:name w:val="Non-numbered Heading 1"/>
    <w:basedOn w:val="Normal"/>
    <w:next w:val="Normal"/>
    <w:link w:val="Non-numberedHeading1Char"/>
    <w:rsid w:val="005976B3"/>
    <w:pPr>
      <w:pageBreakBefore/>
      <w:spacing w:before="60" w:after="240"/>
    </w:pPr>
    <w:rPr>
      <w:rFonts w:ascii="Lucida Sans" w:hAnsi="Lucida Sans"/>
      <w:b/>
      <w:color w:val="008000"/>
      <w:sz w:val="32"/>
    </w:rPr>
  </w:style>
  <w:style w:type="paragraph" w:styleId="TOC1">
    <w:name w:val="toc 1"/>
    <w:basedOn w:val="Normal"/>
    <w:next w:val="Normal"/>
    <w:autoRedefine/>
    <w:uiPriority w:val="39"/>
    <w:rsid w:val="00D269CC"/>
  </w:style>
  <w:style w:type="paragraph" w:styleId="TOC2">
    <w:name w:val="toc 2"/>
    <w:basedOn w:val="Normal"/>
    <w:next w:val="Normal"/>
    <w:autoRedefine/>
    <w:uiPriority w:val="39"/>
    <w:rsid w:val="00D269CC"/>
    <w:pPr>
      <w:ind w:left="200"/>
    </w:pPr>
  </w:style>
  <w:style w:type="paragraph" w:styleId="TOC3">
    <w:name w:val="toc 3"/>
    <w:basedOn w:val="Normal"/>
    <w:next w:val="Normal"/>
    <w:autoRedefine/>
    <w:uiPriority w:val="39"/>
    <w:rsid w:val="00D269CC"/>
    <w:pPr>
      <w:ind w:left="400"/>
    </w:pPr>
  </w:style>
  <w:style w:type="paragraph" w:styleId="TOC4">
    <w:name w:val="toc 4"/>
    <w:basedOn w:val="Normal"/>
    <w:next w:val="Normal"/>
    <w:autoRedefine/>
    <w:uiPriority w:val="39"/>
    <w:rsid w:val="00AE2161"/>
    <w:pPr>
      <w:ind w:left="600"/>
    </w:pPr>
  </w:style>
  <w:style w:type="table" w:customStyle="1" w:styleId="EcosleftTableStyle">
    <w:name w:val="Ecos_left Table Style"/>
    <w:basedOn w:val="TableNormal"/>
    <w:rsid w:val="009437E2"/>
    <w:rPr>
      <w:rFonts w:ascii="Arial" w:hAnsi="Arial"/>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left"/>
      </w:pPr>
      <w:rPr>
        <w:b/>
        <w:color w:val="008000"/>
      </w:rPr>
      <w:tblPr/>
      <w:tcPr>
        <w:shd w:val="clear" w:color="auto" w:fill="B5DDDC"/>
      </w:tcPr>
    </w:tblStylePr>
    <w:tblStylePr w:type="firstCol">
      <w:pPr>
        <w:jc w:val="left"/>
      </w:pPr>
      <w:tblPr/>
      <w:tcPr>
        <w:shd w:val="clear" w:color="auto" w:fill="D6EAEB"/>
      </w:tcPr>
    </w:tblStylePr>
  </w:style>
  <w:style w:type="numbering" w:customStyle="1" w:styleId="ListStyle">
    <w:name w:val="List Style"/>
    <w:basedOn w:val="NoList"/>
    <w:rsid w:val="005926B8"/>
    <w:pPr>
      <w:numPr>
        <w:numId w:val="1"/>
      </w:numPr>
    </w:pPr>
  </w:style>
  <w:style w:type="paragraph" w:customStyle="1" w:styleId="NormalParagraphText">
    <w:name w:val="Normal Paragraph Text"/>
    <w:basedOn w:val="Normal"/>
    <w:rsid w:val="000358F8"/>
    <w:pPr>
      <w:spacing w:after="240"/>
    </w:pPr>
    <w:rPr>
      <w:color w:val="000000"/>
    </w:rPr>
  </w:style>
  <w:style w:type="paragraph" w:styleId="Caption">
    <w:name w:val="caption"/>
    <w:aliases w:val="AWT Caption,Caption Char Char,Caption Char1,Figure,Item,TABLE"/>
    <w:basedOn w:val="Normal"/>
    <w:next w:val="Normal"/>
    <w:link w:val="CaptionChar"/>
    <w:uiPriority w:val="35"/>
    <w:qFormat/>
    <w:rsid w:val="004510F5"/>
    <w:rPr>
      <w:i/>
      <w:sz w:val="18"/>
    </w:rPr>
  </w:style>
  <w:style w:type="paragraph" w:customStyle="1" w:styleId="StyleHeading1">
    <w:name w:val="Style Heading 1"/>
    <w:basedOn w:val="Heading1"/>
    <w:rsid w:val="00BF4FAB"/>
    <w:pPr>
      <w:numPr>
        <w:numId w:val="0"/>
      </w:numPr>
      <w:spacing w:before="240"/>
    </w:pPr>
    <w:rPr>
      <w:rFonts w:cs="Times New Roman"/>
      <w:szCs w:val="20"/>
    </w:rPr>
  </w:style>
  <w:style w:type="character" w:customStyle="1" w:styleId="Heading5Char">
    <w:name w:val="Heading 5 Char"/>
    <w:basedOn w:val="DefaultParagraphFont"/>
    <w:link w:val="Heading5"/>
    <w:rsid w:val="00664F33"/>
    <w:rPr>
      <w:rFonts w:ascii="Arial" w:hAnsi="Arial"/>
      <w:b/>
      <w:bCs/>
      <w:iCs/>
      <w:sz w:val="18"/>
      <w:szCs w:val="24"/>
      <w:lang w:eastAsia="zh-CN"/>
    </w:rPr>
  </w:style>
  <w:style w:type="character" w:customStyle="1" w:styleId="Heading6Char">
    <w:name w:val="Heading 6 Char"/>
    <w:basedOn w:val="DefaultParagraphFont"/>
    <w:link w:val="Heading6"/>
    <w:rsid w:val="00A76AEB"/>
    <w:rPr>
      <w:rFonts w:ascii="Calibri" w:hAnsi="Calibri"/>
      <w:b/>
      <w:bCs/>
      <w:sz w:val="22"/>
      <w:szCs w:val="22"/>
      <w:lang w:eastAsia="zh-CN"/>
    </w:rPr>
  </w:style>
  <w:style w:type="character" w:customStyle="1" w:styleId="Heading7Char">
    <w:name w:val="Heading 7 Char"/>
    <w:basedOn w:val="DefaultParagraphFont"/>
    <w:link w:val="Heading7"/>
    <w:rsid w:val="00A76AEB"/>
    <w:rPr>
      <w:rFonts w:ascii="Calibri" w:hAnsi="Calibri"/>
      <w:sz w:val="24"/>
      <w:szCs w:val="24"/>
      <w:lang w:eastAsia="zh-CN"/>
    </w:rPr>
  </w:style>
  <w:style w:type="character" w:customStyle="1" w:styleId="Heading8Char">
    <w:name w:val="Heading 8 Char"/>
    <w:basedOn w:val="DefaultParagraphFont"/>
    <w:link w:val="Heading8"/>
    <w:rsid w:val="00A76AEB"/>
    <w:rPr>
      <w:rFonts w:ascii="Calibri" w:hAnsi="Calibri"/>
      <w:i/>
      <w:iCs/>
      <w:sz w:val="24"/>
      <w:szCs w:val="24"/>
      <w:lang w:eastAsia="zh-CN"/>
    </w:rPr>
  </w:style>
  <w:style w:type="character" w:customStyle="1" w:styleId="Heading9Char">
    <w:name w:val="Heading 9 Char"/>
    <w:basedOn w:val="DefaultParagraphFont"/>
    <w:link w:val="Heading9"/>
    <w:rsid w:val="00A76AEB"/>
    <w:rPr>
      <w:rFonts w:ascii="Cambria" w:hAnsi="Cambria"/>
      <w:sz w:val="22"/>
      <w:szCs w:val="22"/>
      <w:lang w:eastAsia="zh-CN"/>
    </w:rPr>
  </w:style>
  <w:style w:type="character" w:customStyle="1" w:styleId="Heading1Char">
    <w:name w:val="Heading 1 Char"/>
    <w:aliases w:val="Cover Heading Char"/>
    <w:basedOn w:val="DefaultParagraphFont"/>
    <w:link w:val="Heading1"/>
    <w:rsid w:val="00EF6B6B"/>
    <w:rPr>
      <w:rFonts w:ascii="Lucida Sans" w:hAnsi="Lucida Sans" w:cs="Arial"/>
      <w:b/>
      <w:bCs/>
      <w:color w:val="008000"/>
      <w:kern w:val="32"/>
      <w:sz w:val="32"/>
      <w:szCs w:val="32"/>
    </w:rPr>
  </w:style>
  <w:style w:type="character" w:customStyle="1" w:styleId="Heading2Char">
    <w:name w:val="Heading 2 Char"/>
    <w:basedOn w:val="DefaultParagraphFont"/>
    <w:link w:val="Heading2"/>
    <w:rsid w:val="00EF6B6B"/>
    <w:rPr>
      <w:rFonts w:ascii="Arial" w:hAnsi="Arial" w:cs="Arial"/>
      <w:b/>
      <w:bCs/>
      <w:iCs/>
      <w:color w:val="008000"/>
      <w:sz w:val="24"/>
      <w:szCs w:val="28"/>
    </w:rPr>
  </w:style>
  <w:style w:type="character" w:customStyle="1" w:styleId="Heading3Char">
    <w:name w:val="Heading 3 Char"/>
    <w:basedOn w:val="DefaultParagraphFont"/>
    <w:link w:val="Heading3"/>
    <w:rsid w:val="000A31AF"/>
    <w:rPr>
      <w:rFonts w:ascii="Arial" w:hAnsi="Arial" w:cs="Arial"/>
      <w:b/>
      <w:bCs/>
      <w:color w:val="000000"/>
      <w:sz w:val="22"/>
      <w:szCs w:val="26"/>
    </w:rPr>
  </w:style>
  <w:style w:type="character" w:customStyle="1" w:styleId="Heading4Char">
    <w:name w:val="Heading 4 Char"/>
    <w:basedOn w:val="DefaultParagraphFont"/>
    <w:link w:val="Heading4"/>
    <w:rsid w:val="000A31AF"/>
    <w:rPr>
      <w:rFonts w:ascii="Arial" w:hAnsi="Arial"/>
      <w:b/>
      <w:bCs/>
      <w:color w:val="000000"/>
      <w:szCs w:val="28"/>
    </w:rPr>
  </w:style>
  <w:style w:type="paragraph" w:styleId="NoSpacing">
    <w:name w:val="No Spacing"/>
    <w:link w:val="NoSpacingChar"/>
    <w:uiPriority w:val="1"/>
    <w:qFormat/>
    <w:rsid w:val="00A76AEB"/>
    <w:rPr>
      <w:rFonts w:ascii="Calibri" w:eastAsia="SimSun" w:hAnsi="Calibri"/>
      <w:sz w:val="22"/>
      <w:szCs w:val="22"/>
      <w:lang w:eastAsia="zh-CN"/>
    </w:rPr>
  </w:style>
  <w:style w:type="character" w:customStyle="1" w:styleId="NoSpacingChar">
    <w:name w:val="No Spacing Char"/>
    <w:basedOn w:val="DefaultParagraphFont"/>
    <w:link w:val="NoSpacing"/>
    <w:uiPriority w:val="1"/>
    <w:rsid w:val="00A76AEB"/>
    <w:rPr>
      <w:rFonts w:ascii="Calibri" w:eastAsia="SimSun" w:hAnsi="Calibri"/>
      <w:sz w:val="22"/>
      <w:szCs w:val="22"/>
      <w:lang w:eastAsia="zh-CN"/>
    </w:rPr>
  </w:style>
  <w:style w:type="character" w:styleId="IntenseEmphasis">
    <w:name w:val="Intense Emphasis"/>
    <w:basedOn w:val="DefaultParagraphFont"/>
    <w:uiPriority w:val="21"/>
    <w:qFormat/>
    <w:rsid w:val="00A76AEB"/>
    <w:rPr>
      <w:b/>
      <w:bCs/>
      <w:i/>
      <w:iCs/>
      <w:color w:val="4F81BD"/>
    </w:rPr>
  </w:style>
  <w:style w:type="character" w:customStyle="1" w:styleId="HeaderChar">
    <w:name w:val="Header Char"/>
    <w:aliases w:val="Header1 Char"/>
    <w:basedOn w:val="DefaultParagraphFont"/>
    <w:link w:val="Header"/>
    <w:rsid w:val="00A76AEB"/>
    <w:rPr>
      <w:rFonts w:ascii="Arial" w:hAnsi="Arial"/>
      <w:szCs w:val="24"/>
    </w:rPr>
  </w:style>
  <w:style w:type="character" w:customStyle="1" w:styleId="FooterChar">
    <w:name w:val="Footer Char"/>
    <w:basedOn w:val="DefaultParagraphFont"/>
    <w:link w:val="Footer"/>
    <w:uiPriority w:val="99"/>
    <w:rsid w:val="00A76AEB"/>
    <w:rPr>
      <w:rFonts w:ascii="Arial" w:hAnsi="Arial"/>
      <w:color w:val="000000"/>
      <w:sz w:val="16"/>
      <w:szCs w:val="24"/>
    </w:rPr>
  </w:style>
  <w:style w:type="paragraph" w:styleId="BalloonText">
    <w:name w:val="Balloon Text"/>
    <w:basedOn w:val="Normal"/>
    <w:link w:val="BalloonTextChar"/>
    <w:unhideWhenUsed/>
    <w:rsid w:val="00A76AEB"/>
    <w:pPr>
      <w:spacing w:before="0" w:after="0"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rsid w:val="00A76AEB"/>
    <w:rPr>
      <w:rFonts w:ascii="Tahoma" w:eastAsia="SimSun" w:hAnsi="Tahoma" w:cs="Tahoma"/>
      <w:sz w:val="16"/>
      <w:szCs w:val="16"/>
      <w:lang w:eastAsia="zh-CN"/>
    </w:rPr>
  </w:style>
  <w:style w:type="paragraph" w:styleId="Title">
    <w:name w:val="Title"/>
    <w:basedOn w:val="NoSpacing"/>
    <w:next w:val="Normal"/>
    <w:link w:val="TitleChar"/>
    <w:qFormat/>
    <w:rsid w:val="00A76AEB"/>
    <w:pPr>
      <w:framePr w:hSpace="187" w:wrap="around" w:vAnchor="page" w:hAnchor="page" w:xAlign="center" w:yAlign="center"/>
    </w:pPr>
    <w:rPr>
      <w:rFonts w:ascii="Cambria" w:hAnsi="Cambria"/>
      <w:sz w:val="76"/>
      <w:szCs w:val="72"/>
    </w:rPr>
  </w:style>
  <w:style w:type="character" w:customStyle="1" w:styleId="TitleChar">
    <w:name w:val="Title Char"/>
    <w:basedOn w:val="DefaultParagraphFont"/>
    <w:link w:val="Title"/>
    <w:rsid w:val="00A76AEB"/>
    <w:rPr>
      <w:rFonts w:ascii="Cambria" w:eastAsia="SimSun" w:hAnsi="Cambria"/>
      <w:sz w:val="76"/>
      <w:szCs w:val="72"/>
      <w:lang w:eastAsia="zh-CN"/>
    </w:rPr>
  </w:style>
  <w:style w:type="paragraph" w:styleId="Subtitle">
    <w:name w:val="Subtitle"/>
    <w:basedOn w:val="NoSpacing"/>
    <w:next w:val="Normal"/>
    <w:link w:val="SubtitleChar"/>
    <w:qFormat/>
    <w:rsid w:val="00A76AEB"/>
    <w:pPr>
      <w:framePr w:hSpace="187" w:wrap="around" w:vAnchor="page" w:hAnchor="page" w:xAlign="center" w:yAlign="center"/>
    </w:pPr>
    <w:rPr>
      <w:rFonts w:ascii="Cambria" w:hAnsi="Cambria"/>
      <w:sz w:val="36"/>
      <w:szCs w:val="36"/>
    </w:rPr>
  </w:style>
  <w:style w:type="character" w:customStyle="1" w:styleId="SubtitleChar">
    <w:name w:val="Subtitle Char"/>
    <w:basedOn w:val="DefaultParagraphFont"/>
    <w:link w:val="Subtitle"/>
    <w:rsid w:val="00A76AEB"/>
    <w:rPr>
      <w:rFonts w:ascii="Cambria" w:eastAsia="SimSun" w:hAnsi="Cambria"/>
      <w:sz w:val="36"/>
      <w:szCs w:val="36"/>
      <w:lang w:eastAsia="zh-CN"/>
    </w:rPr>
  </w:style>
  <w:style w:type="paragraph" w:styleId="DocumentMap">
    <w:name w:val="Document Map"/>
    <w:basedOn w:val="Normal"/>
    <w:link w:val="DocumentMapChar"/>
    <w:unhideWhenUsed/>
    <w:rsid w:val="00A76AEB"/>
    <w:pPr>
      <w:spacing w:before="0" w:after="0" w:line="240" w:lineRule="auto"/>
    </w:pPr>
    <w:rPr>
      <w:rFonts w:ascii="Tahoma" w:eastAsia="SimSun" w:hAnsi="Tahoma" w:cs="Tahoma"/>
      <w:sz w:val="16"/>
      <w:szCs w:val="16"/>
      <w:lang w:eastAsia="zh-CN"/>
    </w:rPr>
  </w:style>
  <w:style w:type="character" w:customStyle="1" w:styleId="DocumentMapChar">
    <w:name w:val="Document Map Char"/>
    <w:basedOn w:val="DefaultParagraphFont"/>
    <w:link w:val="DocumentMap"/>
    <w:rsid w:val="00A76AEB"/>
    <w:rPr>
      <w:rFonts w:ascii="Tahoma" w:eastAsia="SimSun" w:hAnsi="Tahoma" w:cs="Tahoma"/>
      <w:sz w:val="16"/>
      <w:szCs w:val="16"/>
      <w:lang w:eastAsia="zh-CN"/>
    </w:rPr>
  </w:style>
  <w:style w:type="character" w:styleId="SubtleReference">
    <w:name w:val="Subtle Reference"/>
    <w:basedOn w:val="DefaultParagraphFont"/>
    <w:uiPriority w:val="31"/>
    <w:qFormat/>
    <w:rsid w:val="00A76AEB"/>
    <w:rPr>
      <w:smallCaps/>
      <w:color w:val="C0504D"/>
      <w:u w:val="single"/>
    </w:rPr>
  </w:style>
  <w:style w:type="character" w:styleId="SubtleEmphasis">
    <w:name w:val="Subtle Emphasis"/>
    <w:basedOn w:val="DefaultParagraphFont"/>
    <w:uiPriority w:val="19"/>
    <w:qFormat/>
    <w:rsid w:val="00A76AEB"/>
    <w:rPr>
      <w:i/>
      <w:iCs/>
      <w:color w:val="808080"/>
    </w:rPr>
  </w:style>
  <w:style w:type="paragraph" w:styleId="Date">
    <w:name w:val="Date"/>
    <w:basedOn w:val="Normal"/>
    <w:next w:val="Normal"/>
    <w:link w:val="DateChar"/>
    <w:uiPriority w:val="99"/>
    <w:unhideWhenUsed/>
    <w:rsid w:val="00A76AEB"/>
    <w:pPr>
      <w:spacing w:before="0" w:after="160" w:line="240" w:lineRule="auto"/>
    </w:pPr>
    <w:rPr>
      <w:rFonts w:ascii="Calibri" w:eastAsia="SimSun" w:hAnsi="Calibri"/>
      <w:sz w:val="22"/>
      <w:szCs w:val="22"/>
      <w:lang w:eastAsia="zh-CN"/>
    </w:rPr>
  </w:style>
  <w:style w:type="character" w:customStyle="1" w:styleId="DateChar">
    <w:name w:val="Date Char"/>
    <w:basedOn w:val="DefaultParagraphFont"/>
    <w:link w:val="Date"/>
    <w:uiPriority w:val="99"/>
    <w:rsid w:val="00A76AEB"/>
    <w:rPr>
      <w:rFonts w:ascii="Calibri" w:eastAsia="SimSun" w:hAnsi="Calibri"/>
      <w:sz w:val="22"/>
      <w:szCs w:val="22"/>
      <w:lang w:eastAsia="zh-CN"/>
    </w:rPr>
  </w:style>
  <w:style w:type="paragraph" w:styleId="TOCHeading">
    <w:name w:val="TOC Heading"/>
    <w:basedOn w:val="Heading1"/>
    <w:next w:val="Normal"/>
    <w:uiPriority w:val="39"/>
    <w:qFormat/>
    <w:rsid w:val="00A76AEB"/>
    <w:pPr>
      <w:keepLines/>
      <w:numPr>
        <w:numId w:val="0"/>
      </w:numPr>
      <w:tabs>
        <w:tab w:val="num" w:pos="360"/>
      </w:tabs>
      <w:spacing w:before="480" w:line="276" w:lineRule="auto"/>
      <w:ind w:left="432" w:hanging="432"/>
      <w:outlineLvl w:val="9"/>
    </w:pPr>
    <w:rPr>
      <w:rFonts w:ascii="Cambria" w:eastAsia="SimSun" w:hAnsi="Cambria" w:cs="Times New Roman"/>
      <w:color w:val="365F91"/>
      <w:kern w:val="0"/>
      <w:sz w:val="28"/>
      <w:szCs w:val="28"/>
      <w:lang w:val="en-US" w:eastAsia="en-US"/>
    </w:rPr>
  </w:style>
  <w:style w:type="paragraph" w:customStyle="1" w:styleId="TableText">
    <w:name w:val="Table Text"/>
    <w:basedOn w:val="Normal"/>
    <w:link w:val="TableTextChar"/>
    <w:qFormat/>
    <w:rsid w:val="00A76AEB"/>
    <w:pPr>
      <w:spacing w:before="20" w:after="0" w:line="240" w:lineRule="auto"/>
    </w:pPr>
    <w:rPr>
      <w:rFonts w:ascii="Arial Narrow" w:hAnsi="Arial Narrow"/>
      <w:sz w:val="18"/>
      <w:szCs w:val="20"/>
      <w:lang w:val="en-GB" w:eastAsia="en-US"/>
    </w:rPr>
  </w:style>
  <w:style w:type="character" w:customStyle="1" w:styleId="TableTextChar">
    <w:name w:val="Table Text Char"/>
    <w:basedOn w:val="DefaultParagraphFont"/>
    <w:link w:val="TableText"/>
    <w:rsid w:val="00A76AEB"/>
    <w:rPr>
      <w:rFonts w:ascii="Arial Narrow" w:hAnsi="Arial Narrow"/>
      <w:sz w:val="18"/>
      <w:lang w:val="en-GB" w:eastAsia="en-US"/>
    </w:rPr>
  </w:style>
  <w:style w:type="character" w:customStyle="1" w:styleId="BookTitle1">
    <w:name w:val="Book Title1"/>
    <w:aliases w:val="Book Title2,Title Contents"/>
    <w:basedOn w:val="DefaultParagraphFont"/>
    <w:uiPriority w:val="33"/>
    <w:qFormat/>
    <w:rsid w:val="00A76AEB"/>
    <w:rPr>
      <w:b/>
      <w:bCs/>
      <w:smallCaps/>
      <w:spacing w:val="5"/>
    </w:rPr>
  </w:style>
  <w:style w:type="table" w:styleId="TableGrid">
    <w:name w:val="Table Grid"/>
    <w:basedOn w:val="TableNormal"/>
    <w:rsid w:val="00A76AEB"/>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tcPr>
  </w:style>
  <w:style w:type="character" w:styleId="Strong">
    <w:name w:val="Strong"/>
    <w:basedOn w:val="DefaultParagraphFont"/>
    <w:uiPriority w:val="22"/>
    <w:qFormat/>
    <w:rsid w:val="00A76AEB"/>
    <w:rPr>
      <w:b/>
      <w:bCs/>
    </w:rPr>
  </w:style>
  <w:style w:type="paragraph" w:customStyle="1" w:styleId="Caption-">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customStyle="1" w:styleId="caption-0">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styleId="NormalWeb">
    <w:name w:val="Normal (Web)"/>
    <w:basedOn w:val="Normal"/>
    <w:uiPriority w:val="99"/>
    <w:rsid w:val="00A76AEB"/>
    <w:pPr>
      <w:spacing w:before="100" w:beforeAutospacing="1" w:after="100" w:afterAutospacing="1" w:line="240" w:lineRule="auto"/>
    </w:pPr>
    <w:rPr>
      <w:rFonts w:ascii="Verdana" w:hAnsi="Verdana"/>
      <w:sz w:val="22"/>
      <w:lang w:val="en-US" w:eastAsia="en-US"/>
    </w:rPr>
  </w:style>
  <w:style w:type="character" w:styleId="Emphasis">
    <w:name w:val="Emphasis"/>
    <w:basedOn w:val="DefaultParagraphFont"/>
    <w:qFormat/>
    <w:rsid w:val="00A76AEB"/>
    <w:rPr>
      <w:i/>
      <w:iCs/>
    </w:rPr>
  </w:style>
  <w:style w:type="paragraph" w:styleId="ListParagraph">
    <w:name w:val="List Paragraph"/>
    <w:basedOn w:val="Normal"/>
    <w:link w:val="ListParagraphChar"/>
    <w:uiPriority w:val="34"/>
    <w:qFormat/>
    <w:rsid w:val="00A76AEB"/>
    <w:pPr>
      <w:spacing w:before="0"/>
      <w:ind w:left="720"/>
    </w:pPr>
    <w:rPr>
      <w:lang w:val="en-GB" w:eastAsia="en-US"/>
    </w:rPr>
  </w:style>
  <w:style w:type="paragraph" w:styleId="FootnoteText">
    <w:name w:val="footnote text"/>
    <w:basedOn w:val="Normal"/>
    <w:link w:val="FootnoteTextChar1"/>
    <w:rsid w:val="00A76AEB"/>
    <w:pPr>
      <w:spacing w:before="0" w:after="0" w:line="240" w:lineRule="auto"/>
    </w:pPr>
    <w:rPr>
      <w:rFonts w:ascii="Verdana" w:hAnsi="Verdana"/>
      <w:szCs w:val="20"/>
      <w:lang w:val="en-GB" w:eastAsia="en-US"/>
    </w:rPr>
  </w:style>
  <w:style w:type="character" w:customStyle="1" w:styleId="FootnoteTextChar">
    <w:name w:val="Footnote Text Char"/>
    <w:basedOn w:val="DefaultParagraphFont"/>
    <w:rsid w:val="00A76AEB"/>
    <w:rPr>
      <w:rFonts w:ascii="Arial" w:hAnsi="Arial"/>
    </w:rPr>
  </w:style>
  <w:style w:type="character" w:customStyle="1" w:styleId="FootnoteTextChar1">
    <w:name w:val="Footnote Text Char1"/>
    <w:basedOn w:val="DefaultParagraphFont"/>
    <w:link w:val="FootnoteText"/>
    <w:rsid w:val="00A76AEB"/>
    <w:rPr>
      <w:rFonts w:ascii="Verdana" w:hAnsi="Verdana"/>
      <w:lang w:val="en-GB" w:eastAsia="en-US"/>
    </w:rPr>
  </w:style>
  <w:style w:type="character" w:styleId="FootnoteReference">
    <w:name w:val="footnote reference"/>
    <w:basedOn w:val="DefaultParagraphFont"/>
    <w:rsid w:val="00A76AEB"/>
    <w:rPr>
      <w:vertAlign w:val="superscript"/>
    </w:rPr>
  </w:style>
  <w:style w:type="paragraph" w:customStyle="1" w:styleId="ajhleadstatement">
    <w:name w:val="ajh lead statement"/>
    <w:basedOn w:val="Heading2"/>
    <w:rsid w:val="00A76AEB"/>
    <w:pPr>
      <w:numPr>
        <w:ilvl w:val="0"/>
        <w:numId w:val="0"/>
      </w:numPr>
      <w:tabs>
        <w:tab w:val="left" w:pos="284"/>
        <w:tab w:val="num" w:pos="720"/>
        <w:tab w:val="num" w:pos="1080"/>
        <w:tab w:val="left" w:pos="2127"/>
      </w:tabs>
      <w:spacing w:before="360" w:after="0" w:line="320" w:lineRule="atLeast"/>
      <w:ind w:left="1080" w:hanging="720"/>
    </w:pPr>
    <w:rPr>
      <w:rFonts w:eastAsia="MS Mincho" w:cs="Times New Roman"/>
      <w:b w:val="0"/>
      <w:bCs w:val="0"/>
      <w:iCs w:val="0"/>
      <w:caps/>
      <w:color w:val="auto"/>
      <w:sz w:val="22"/>
      <w:szCs w:val="32"/>
    </w:rPr>
  </w:style>
  <w:style w:type="paragraph" w:customStyle="1" w:styleId="Normalbullets">
    <w:name w:val="Normal bullets"/>
    <w:basedOn w:val="Normal"/>
    <w:rsid w:val="00A76AEB"/>
    <w:pPr>
      <w:tabs>
        <w:tab w:val="num" w:pos="2835"/>
      </w:tabs>
      <w:suppressAutoHyphens/>
      <w:spacing w:before="0"/>
      <w:ind w:left="2835" w:hanging="284"/>
      <w:jc w:val="both"/>
    </w:pPr>
    <w:rPr>
      <w:szCs w:val="20"/>
      <w:lang w:eastAsia="en-US"/>
    </w:rPr>
  </w:style>
  <w:style w:type="paragraph" w:customStyle="1" w:styleId="TableBullet">
    <w:name w:val="TableBullet"/>
    <w:basedOn w:val="Normal"/>
    <w:rsid w:val="00A76AEB"/>
    <w:pPr>
      <w:keepNext/>
      <w:tabs>
        <w:tab w:val="left" w:pos="216"/>
        <w:tab w:val="num" w:pos="720"/>
      </w:tabs>
      <w:spacing w:before="20" w:after="20" w:line="240" w:lineRule="auto"/>
      <w:ind w:left="720" w:hanging="360"/>
    </w:pPr>
    <w:rPr>
      <w:rFonts w:ascii="Arial Narrow" w:hAnsi="Arial Narrow"/>
      <w:szCs w:val="20"/>
      <w:lang w:eastAsia="en-US"/>
    </w:rPr>
  </w:style>
  <w:style w:type="paragraph" w:customStyle="1" w:styleId="TableNotes">
    <w:name w:val="TableNotes"/>
    <w:basedOn w:val="Normal"/>
    <w:rsid w:val="00A76AEB"/>
    <w:pPr>
      <w:keepLines/>
      <w:spacing w:before="60" w:after="0" w:line="240" w:lineRule="auto"/>
    </w:pPr>
    <w:rPr>
      <w:sz w:val="16"/>
      <w:szCs w:val="20"/>
      <w:lang w:eastAsia="en-US"/>
    </w:rPr>
  </w:style>
  <w:style w:type="paragraph" w:customStyle="1" w:styleId="TableText0">
    <w:name w:val="TableText"/>
    <w:basedOn w:val="Normal"/>
    <w:qFormat/>
    <w:rsid w:val="0058655C"/>
    <w:pPr>
      <w:widowControl w:val="0"/>
      <w:spacing w:before="20" w:after="20" w:line="240" w:lineRule="auto"/>
    </w:pPr>
    <w:rPr>
      <w:rFonts w:ascii="Arial Narrow" w:hAnsi="Arial Narrow"/>
      <w:sz w:val="18"/>
      <w:szCs w:val="16"/>
      <w:lang w:val="en-US" w:eastAsia="en-US"/>
    </w:rPr>
  </w:style>
  <w:style w:type="paragraph" w:styleId="CommentText">
    <w:name w:val="annotation text"/>
    <w:basedOn w:val="Normal"/>
    <w:link w:val="CommentTextChar"/>
    <w:rsid w:val="00A76AEB"/>
    <w:rPr>
      <w:szCs w:val="20"/>
    </w:rPr>
  </w:style>
  <w:style w:type="character" w:customStyle="1" w:styleId="CommentTextChar">
    <w:name w:val="Comment Text Char"/>
    <w:basedOn w:val="DefaultParagraphFont"/>
    <w:link w:val="CommentText"/>
    <w:rsid w:val="00A76AEB"/>
    <w:rPr>
      <w:rFonts w:ascii="Arial" w:hAnsi="Arial"/>
    </w:rPr>
  </w:style>
  <w:style w:type="paragraph" w:styleId="CommentSubject">
    <w:name w:val="annotation subject"/>
    <w:basedOn w:val="CommentText"/>
    <w:next w:val="CommentText"/>
    <w:link w:val="CommentSubjectChar"/>
    <w:rsid w:val="00A76AEB"/>
    <w:pPr>
      <w:numPr>
        <w:numId w:val="3"/>
      </w:numPr>
      <w:tabs>
        <w:tab w:val="clear" w:pos="360"/>
      </w:tabs>
      <w:spacing w:before="0" w:line="240" w:lineRule="auto"/>
      <w:ind w:left="0" w:firstLine="0"/>
    </w:pPr>
    <w:rPr>
      <w:b/>
      <w:bCs/>
      <w:lang w:eastAsia="en-US"/>
    </w:rPr>
  </w:style>
  <w:style w:type="character" w:customStyle="1" w:styleId="CommentSubjectChar">
    <w:name w:val="Comment Subject Char"/>
    <w:basedOn w:val="CommentTextChar"/>
    <w:link w:val="CommentSubject"/>
    <w:rsid w:val="00A76AEB"/>
    <w:rPr>
      <w:rFonts w:ascii="Arial" w:hAnsi="Arial"/>
      <w:b/>
      <w:bCs/>
      <w:lang w:eastAsia="en-US"/>
    </w:rPr>
  </w:style>
  <w:style w:type="paragraph" w:customStyle="1" w:styleId="TableDashChar">
    <w:name w:val="TableDash Char"/>
    <w:basedOn w:val="Normal"/>
    <w:rsid w:val="00A76AEB"/>
    <w:pPr>
      <w:keepNext/>
      <w:tabs>
        <w:tab w:val="num" w:pos="720"/>
      </w:tabs>
      <w:spacing w:before="20" w:after="20" w:line="240" w:lineRule="auto"/>
      <w:ind w:left="430" w:hanging="215"/>
    </w:pPr>
    <w:rPr>
      <w:szCs w:val="20"/>
      <w:lang w:eastAsia="en-US"/>
    </w:rPr>
  </w:style>
  <w:style w:type="paragraph" w:customStyle="1" w:styleId="TableHeading">
    <w:name w:val="TableHeading"/>
    <w:basedOn w:val="Normal"/>
    <w:link w:val="TableHeadingChar"/>
    <w:rsid w:val="00A76AEB"/>
    <w:pPr>
      <w:keepNext/>
      <w:spacing w:before="20" w:after="20" w:line="240" w:lineRule="auto"/>
    </w:pPr>
    <w:rPr>
      <w:b/>
      <w:sz w:val="18"/>
      <w:szCs w:val="20"/>
      <w:lang w:eastAsia="en-US"/>
    </w:rPr>
  </w:style>
  <w:style w:type="character" w:customStyle="1" w:styleId="TableHeadingChar">
    <w:name w:val="TableHeading Char"/>
    <w:basedOn w:val="DefaultParagraphFont"/>
    <w:link w:val="TableHeading"/>
    <w:rsid w:val="00A76AEB"/>
    <w:rPr>
      <w:rFonts w:ascii="Arial" w:hAnsi="Arial"/>
      <w:b/>
      <w:sz w:val="18"/>
      <w:lang w:eastAsia="en-US"/>
    </w:rPr>
  </w:style>
  <w:style w:type="character" w:customStyle="1" w:styleId="Tablesource">
    <w:name w:val="Table source"/>
    <w:rsid w:val="00A76AEB"/>
    <w:rPr>
      <w:sz w:val="16"/>
    </w:rPr>
  </w:style>
  <w:style w:type="paragraph" w:customStyle="1" w:styleId="BoxBullet">
    <w:name w:val="BoxBullet"/>
    <w:basedOn w:val="Normal"/>
    <w:rsid w:val="00A76AEB"/>
    <w:pPr>
      <w:numPr>
        <w:numId w:val="4"/>
      </w:numPr>
      <w:tabs>
        <w:tab w:val="clear" w:pos="576"/>
        <w:tab w:val="num" w:pos="360"/>
      </w:tabs>
      <w:spacing w:before="0" w:line="240" w:lineRule="auto"/>
      <w:ind w:left="360" w:hanging="360"/>
    </w:pPr>
    <w:rPr>
      <w:lang w:eastAsia="en-US"/>
    </w:rPr>
  </w:style>
  <w:style w:type="paragraph" w:customStyle="1" w:styleId="TableHeading-Centered">
    <w:name w:val="TableHeading-Centered"/>
    <w:basedOn w:val="TableHeading"/>
    <w:rsid w:val="00A76AEB"/>
  </w:style>
  <w:style w:type="paragraph" w:customStyle="1" w:styleId="Default">
    <w:name w:val="Default"/>
    <w:rsid w:val="00A76AEB"/>
    <w:pPr>
      <w:autoSpaceDE w:val="0"/>
      <w:autoSpaceDN w:val="0"/>
      <w:adjustRightInd w:val="0"/>
    </w:pPr>
    <w:rPr>
      <w:rFonts w:ascii="Meta Plus Normal" w:hAnsi="Meta Plus Normal" w:cs="Meta Plus Normal"/>
      <w:color w:val="000000"/>
      <w:sz w:val="24"/>
      <w:szCs w:val="24"/>
      <w:lang w:val="en-US" w:eastAsia="en-US"/>
    </w:rPr>
  </w:style>
  <w:style w:type="paragraph" w:customStyle="1" w:styleId="Pa6">
    <w:name w:val="Pa6"/>
    <w:basedOn w:val="Default"/>
    <w:next w:val="Default"/>
    <w:rsid w:val="00A76AEB"/>
    <w:pPr>
      <w:spacing w:after="100" w:line="191" w:lineRule="atLeast"/>
    </w:pPr>
    <w:rPr>
      <w:rFonts w:cs="Times New Roman"/>
      <w:color w:val="auto"/>
    </w:rPr>
  </w:style>
  <w:style w:type="paragraph" w:customStyle="1" w:styleId="DefinitionAbbreviation">
    <w:name w:val="DefinitionAbbreviation"/>
    <w:basedOn w:val="Normal"/>
    <w:rsid w:val="00A76AEB"/>
    <w:pPr>
      <w:ind w:left="2160" w:hanging="2160"/>
    </w:pPr>
    <w:rPr>
      <w:szCs w:val="20"/>
    </w:rPr>
  </w:style>
  <w:style w:type="character" w:styleId="FollowedHyperlink">
    <w:name w:val="FollowedHyperlink"/>
    <w:basedOn w:val="DefaultParagraphFont"/>
    <w:uiPriority w:val="99"/>
    <w:rsid w:val="00A76AEB"/>
    <w:rPr>
      <w:color w:val="800080"/>
      <w:u w:val="single"/>
    </w:rPr>
  </w:style>
  <w:style w:type="paragraph" w:customStyle="1" w:styleId="pagetop">
    <w:name w:val="pagetop"/>
    <w:basedOn w:val="Normal"/>
    <w:rsid w:val="00A76AEB"/>
    <w:pPr>
      <w:spacing w:before="100" w:beforeAutospacing="1" w:after="100" w:afterAutospacing="1" w:line="240" w:lineRule="auto"/>
    </w:pPr>
    <w:rPr>
      <w:rFonts w:ascii="Times New Roman" w:hAnsi="Times New Roman"/>
      <w:sz w:val="24"/>
      <w:lang w:val="en-US" w:eastAsia="en-US"/>
    </w:rPr>
  </w:style>
  <w:style w:type="paragraph" w:customStyle="1" w:styleId="Stan">
    <w:name w:val="Stan"/>
    <w:basedOn w:val="Normal"/>
    <w:rsid w:val="00A76AEB"/>
    <w:pPr>
      <w:spacing w:before="0" w:after="0" w:line="240" w:lineRule="auto"/>
      <w:jc w:val="both"/>
    </w:pPr>
    <w:rPr>
      <w:rFonts w:ascii="Script" w:hAnsi="Script"/>
      <w:szCs w:val="20"/>
      <w:lang w:val="en-GB" w:eastAsia="en-US"/>
    </w:rPr>
  </w:style>
  <w:style w:type="paragraph" w:customStyle="1" w:styleId="BulletDPS">
    <w:name w:val="Bullet DPS"/>
    <w:basedOn w:val="Normal"/>
    <w:qFormat/>
    <w:rsid w:val="00A76AEB"/>
    <w:pPr>
      <w:spacing w:before="0" w:after="160" w:line="240" w:lineRule="auto"/>
      <w:ind w:left="720" w:hanging="360"/>
    </w:pPr>
    <w:rPr>
      <w:rFonts w:ascii="Calibri" w:eastAsia="SimSun" w:hAnsi="Calibri"/>
      <w:sz w:val="22"/>
      <w:szCs w:val="22"/>
      <w:lang w:eastAsia="zh-CN"/>
    </w:rPr>
  </w:style>
  <w:style w:type="paragraph" w:styleId="TOC5">
    <w:name w:val="toc 5"/>
    <w:basedOn w:val="Normal"/>
    <w:next w:val="Normal"/>
    <w:autoRedefine/>
    <w:uiPriority w:val="39"/>
    <w:unhideWhenUsed/>
    <w:rsid w:val="00A76AEB"/>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76AEB"/>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76AEB"/>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76AEB"/>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76AEB"/>
    <w:pPr>
      <w:spacing w:before="0" w:after="100" w:line="276" w:lineRule="auto"/>
      <w:ind w:left="1760"/>
    </w:pPr>
    <w:rPr>
      <w:rFonts w:ascii="Calibri" w:hAnsi="Calibri"/>
      <w:sz w:val="22"/>
      <w:szCs w:val="22"/>
    </w:rPr>
  </w:style>
  <w:style w:type="paragraph" w:customStyle="1" w:styleId="TableName">
    <w:name w:val="TableName"/>
    <w:basedOn w:val="Normal"/>
    <w:rsid w:val="00A76AEB"/>
    <w:pPr>
      <w:keepNext/>
      <w:spacing w:line="240" w:lineRule="auto"/>
      <w:ind w:left="1340" w:hanging="1340"/>
    </w:pPr>
    <w:rPr>
      <w:rFonts w:ascii="Times New Roman" w:hAnsi="Times New Roman"/>
      <w:b/>
      <w:sz w:val="24"/>
      <w:szCs w:val="20"/>
      <w:lang w:eastAsia="en-US"/>
    </w:rPr>
  </w:style>
  <w:style w:type="paragraph" w:customStyle="1" w:styleId="TableNotes18">
    <w:name w:val="TableNotes+18"/>
    <w:basedOn w:val="TableText0"/>
    <w:rsid w:val="00A76AEB"/>
    <w:pPr>
      <w:keepLines/>
      <w:widowControl/>
      <w:spacing w:before="0" w:after="360"/>
    </w:pPr>
    <w:rPr>
      <w:rFonts w:ascii="Times New Roman" w:hAnsi="Times New Roman"/>
      <w:szCs w:val="20"/>
      <w:lang w:val="en-AU"/>
    </w:rPr>
  </w:style>
  <w:style w:type="character" w:styleId="CommentReference">
    <w:name w:val="annotation reference"/>
    <w:basedOn w:val="DefaultParagraphFont"/>
    <w:uiPriority w:val="99"/>
    <w:rsid w:val="00A76AEB"/>
    <w:rPr>
      <w:sz w:val="16"/>
      <w:szCs w:val="16"/>
    </w:rPr>
  </w:style>
  <w:style w:type="paragraph" w:styleId="Revision">
    <w:name w:val="Revision"/>
    <w:hidden/>
    <w:uiPriority w:val="99"/>
    <w:semiHidden/>
    <w:rsid w:val="00A76AEB"/>
    <w:rPr>
      <w:rFonts w:ascii="Arial" w:hAnsi="Arial"/>
      <w:szCs w:val="24"/>
    </w:rPr>
  </w:style>
  <w:style w:type="paragraph" w:styleId="EndnoteText">
    <w:name w:val="endnote text"/>
    <w:basedOn w:val="Normal"/>
    <w:link w:val="EndnoteTextChar"/>
    <w:rsid w:val="00A76AEB"/>
    <w:pPr>
      <w:spacing w:before="0" w:after="0" w:line="240" w:lineRule="auto"/>
    </w:pPr>
    <w:rPr>
      <w:szCs w:val="20"/>
    </w:rPr>
  </w:style>
  <w:style w:type="character" w:customStyle="1" w:styleId="EndnoteTextChar">
    <w:name w:val="Endnote Text Char"/>
    <w:basedOn w:val="DefaultParagraphFont"/>
    <w:link w:val="EndnoteText"/>
    <w:rsid w:val="00A76AEB"/>
    <w:rPr>
      <w:rFonts w:ascii="Arial" w:hAnsi="Arial"/>
    </w:rPr>
  </w:style>
  <w:style w:type="character" w:styleId="EndnoteReference">
    <w:name w:val="endnote reference"/>
    <w:basedOn w:val="DefaultParagraphFont"/>
    <w:rsid w:val="00A76AEB"/>
    <w:rPr>
      <w:vertAlign w:val="superscript"/>
    </w:rPr>
  </w:style>
  <w:style w:type="paragraph" w:styleId="BodyTextIndent3">
    <w:name w:val="Body Text Indent 3"/>
    <w:basedOn w:val="Normal"/>
    <w:link w:val="BodyTextIndent3Char"/>
    <w:rsid w:val="00F909BD"/>
    <w:pPr>
      <w:spacing w:line="240" w:lineRule="auto"/>
      <w:ind w:left="851"/>
      <w:jc w:val="both"/>
    </w:pPr>
    <w:rPr>
      <w:rFonts w:eastAsia="SimSun"/>
      <w:szCs w:val="20"/>
      <w:lang w:val="en-US" w:eastAsia="en-US"/>
    </w:rPr>
  </w:style>
  <w:style w:type="character" w:customStyle="1" w:styleId="BodyTextIndent3Char">
    <w:name w:val="Body Text Indent 3 Char"/>
    <w:basedOn w:val="DefaultParagraphFont"/>
    <w:link w:val="BodyTextIndent3"/>
    <w:rsid w:val="00F909BD"/>
    <w:rPr>
      <w:rFonts w:ascii="Arial" w:eastAsia="SimSun" w:hAnsi="Arial"/>
      <w:lang w:val="en-US" w:eastAsia="en-US"/>
    </w:rPr>
  </w:style>
  <w:style w:type="paragraph" w:customStyle="1" w:styleId="BulletDPS1">
    <w:name w:val="Bullet DPS1"/>
    <w:basedOn w:val="ListParagraph"/>
    <w:link w:val="BulletDPS1Char"/>
    <w:qFormat/>
    <w:rsid w:val="00112E7F"/>
    <w:pPr>
      <w:numPr>
        <w:numId w:val="5"/>
      </w:numPr>
      <w:spacing w:before="120" w:line="240" w:lineRule="auto"/>
    </w:pPr>
    <w:rPr>
      <w:rFonts w:eastAsia="SimSun" w:cs="Arial"/>
      <w:szCs w:val="20"/>
    </w:rPr>
  </w:style>
  <w:style w:type="character" w:customStyle="1" w:styleId="BulletDPS1Char">
    <w:name w:val="Bullet DPS1 Char"/>
    <w:basedOn w:val="DefaultParagraphFont"/>
    <w:link w:val="BulletDPS1"/>
    <w:rsid w:val="00112E7F"/>
    <w:rPr>
      <w:rFonts w:ascii="Arial" w:eastAsia="SimSun" w:hAnsi="Arial" w:cs="Arial"/>
      <w:lang w:val="en-GB" w:eastAsia="en-US"/>
    </w:rPr>
  </w:style>
  <w:style w:type="paragraph" w:customStyle="1" w:styleId="xl63">
    <w:name w:val="xl63"/>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Arial Narrow" w:hAnsi="Arial Narrow"/>
      <w:i/>
      <w:iCs/>
      <w:color w:val="008000"/>
      <w:sz w:val="16"/>
      <w:szCs w:val="16"/>
    </w:rPr>
  </w:style>
  <w:style w:type="paragraph" w:customStyle="1" w:styleId="xl64">
    <w:name w:val="xl64"/>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Arial Narrow" w:hAnsi="Arial Narrow"/>
      <w:i/>
      <w:iCs/>
      <w:color w:val="008000"/>
      <w:sz w:val="16"/>
      <w:szCs w:val="16"/>
    </w:rPr>
  </w:style>
  <w:style w:type="paragraph" w:customStyle="1" w:styleId="xl65">
    <w:name w:val="xl65"/>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sz w:val="24"/>
    </w:rPr>
  </w:style>
  <w:style w:type="paragraph" w:customStyle="1" w:styleId="xl66">
    <w:name w:val="xl66"/>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Arial Narrow" w:hAnsi="Arial Narrow"/>
      <w:color w:val="000000"/>
      <w:sz w:val="16"/>
      <w:szCs w:val="16"/>
    </w:rPr>
  </w:style>
  <w:style w:type="paragraph" w:customStyle="1" w:styleId="xl67">
    <w:name w:val="xl67"/>
    <w:basedOn w:val="Normal"/>
    <w:rsid w:val="0047442D"/>
    <w:pPr>
      <w:pBdr>
        <w:top w:val="single" w:sz="4" w:space="0" w:color="B5DDDC"/>
        <w:left w:val="single" w:sz="4" w:space="5" w:color="B5DDDC"/>
        <w:bottom w:val="single" w:sz="4" w:space="0" w:color="B5DDDC"/>
        <w:right w:val="single" w:sz="4" w:space="0" w:color="B5DDDC"/>
      </w:pBdr>
      <w:spacing w:before="100" w:beforeAutospacing="1" w:after="100" w:afterAutospacing="1" w:line="240" w:lineRule="auto"/>
      <w:ind w:firstLineChars="100" w:firstLine="100"/>
    </w:pPr>
    <w:rPr>
      <w:rFonts w:ascii="Arial Narrow" w:hAnsi="Arial Narrow"/>
      <w:color w:val="000000"/>
      <w:sz w:val="16"/>
      <w:szCs w:val="16"/>
    </w:rPr>
  </w:style>
  <w:style w:type="paragraph" w:customStyle="1" w:styleId="xl68">
    <w:name w:val="xl68"/>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jc w:val="center"/>
    </w:pPr>
    <w:rPr>
      <w:rFonts w:ascii="Arial Narrow" w:hAnsi="Arial Narrow"/>
      <w:color w:val="000000"/>
      <w:sz w:val="16"/>
      <w:szCs w:val="16"/>
    </w:rPr>
  </w:style>
  <w:style w:type="paragraph" w:customStyle="1" w:styleId="xl69">
    <w:name w:val="xl69"/>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Cs w:val="20"/>
    </w:rPr>
  </w:style>
  <w:style w:type="paragraph" w:customStyle="1" w:styleId="Appendix">
    <w:name w:val="Appendix_"/>
    <w:basedOn w:val="Heading1"/>
    <w:link w:val="AppendixChar"/>
    <w:qFormat/>
    <w:rsid w:val="005976B3"/>
    <w:pPr>
      <w:numPr>
        <w:numId w:val="0"/>
      </w:numPr>
    </w:pPr>
  </w:style>
  <w:style w:type="paragraph" w:customStyle="1" w:styleId="xl71">
    <w:name w:val="xl71"/>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character" w:customStyle="1" w:styleId="Non-numberedHeading1Char">
    <w:name w:val="Non-numbered Heading 1 Char"/>
    <w:basedOn w:val="DefaultParagraphFont"/>
    <w:link w:val="Non-numberedHeading1"/>
    <w:rsid w:val="005976B3"/>
    <w:rPr>
      <w:rFonts w:ascii="Lucida Sans" w:hAnsi="Lucida Sans"/>
      <w:b/>
      <w:color w:val="008000"/>
      <w:sz w:val="32"/>
      <w:szCs w:val="24"/>
    </w:rPr>
  </w:style>
  <w:style w:type="character" w:customStyle="1" w:styleId="AppendixChar">
    <w:name w:val="Appendix_ Char"/>
    <w:basedOn w:val="Non-numberedHeading1Char"/>
    <w:link w:val="Appendix"/>
    <w:rsid w:val="005976B3"/>
    <w:rPr>
      <w:rFonts w:ascii="Lucida Sans" w:hAnsi="Lucida Sans"/>
      <w:b/>
      <w:color w:val="008000"/>
      <w:sz w:val="32"/>
      <w:szCs w:val="24"/>
    </w:rPr>
  </w:style>
  <w:style w:type="paragraph" w:customStyle="1" w:styleId="xl72">
    <w:name w:val="xl72"/>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73">
    <w:name w:val="xl73"/>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4">
    <w:name w:val="xl74"/>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5">
    <w:name w:val="xl75"/>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6">
    <w:name w:val="xl76"/>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7">
    <w:name w:val="xl77"/>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8">
    <w:name w:val="xl78"/>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i/>
      <w:iCs/>
      <w:color w:val="008000"/>
      <w:sz w:val="24"/>
    </w:rPr>
  </w:style>
  <w:style w:type="paragraph" w:customStyle="1" w:styleId="xl79">
    <w:name w:val="xl7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0">
    <w:name w:val="xl80"/>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1">
    <w:name w:val="xl81"/>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2">
    <w:name w:val="xl82"/>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3">
    <w:name w:val="xl83"/>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4">
    <w:name w:val="xl84"/>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5">
    <w:name w:val="xl85"/>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6">
    <w:name w:val="xl8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7">
    <w:name w:val="xl87"/>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8">
    <w:name w:val="xl88"/>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9">
    <w:name w:val="xl89"/>
    <w:basedOn w:val="Normal"/>
    <w:rsid w:val="00A34A08"/>
    <w:pPr>
      <w:pBdr>
        <w:top w:val="single" w:sz="4" w:space="0" w:color="B5DDDC"/>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0">
    <w:name w:val="xl90"/>
    <w:basedOn w:val="Normal"/>
    <w:rsid w:val="00A34A08"/>
    <w:pPr>
      <w:pBdr>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1">
    <w:name w:val="xl91"/>
    <w:basedOn w:val="Normal"/>
    <w:rsid w:val="00A34A08"/>
    <w:pPr>
      <w:pBdr>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2">
    <w:name w:val="xl92"/>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jc w:val="right"/>
    </w:pPr>
    <w:rPr>
      <w:rFonts w:ascii="Times New Roman" w:hAnsi="Times New Roman"/>
      <w:sz w:val="24"/>
    </w:rPr>
  </w:style>
  <w:style w:type="paragraph" w:customStyle="1" w:styleId="xl93">
    <w:name w:val="xl93"/>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94">
    <w:name w:val="xl94"/>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5">
    <w:name w:val="xl95"/>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96">
    <w:name w:val="xl96"/>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7">
    <w:name w:val="xl97"/>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8">
    <w:name w:val="xl98"/>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9">
    <w:name w:val="xl9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0">
    <w:name w:val="xl100"/>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1">
    <w:name w:val="xl101"/>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2">
    <w:name w:val="xl102"/>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3">
    <w:name w:val="xl103"/>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4">
    <w:name w:val="xl104"/>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5">
    <w:name w:val="xl105"/>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6">
    <w:name w:val="xl10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7">
    <w:name w:val="xl107"/>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8">
    <w:name w:val="xl108"/>
    <w:basedOn w:val="Normal"/>
    <w:rsid w:val="00A34A08"/>
    <w:pPr>
      <w:pBdr>
        <w:left w:val="single" w:sz="4" w:space="0" w:color="B5DDDC"/>
        <w:bottom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09">
    <w:name w:val="xl109"/>
    <w:basedOn w:val="Normal"/>
    <w:rsid w:val="00A34A08"/>
    <w:pPr>
      <w:pBdr>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0">
    <w:name w:val="xl110"/>
    <w:basedOn w:val="Normal"/>
    <w:rsid w:val="00A34A08"/>
    <w:pPr>
      <w:pBdr>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1">
    <w:name w:val="xl111"/>
    <w:basedOn w:val="Normal"/>
    <w:rsid w:val="00A34A08"/>
    <w:pPr>
      <w:pBdr>
        <w:left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2">
    <w:name w:val="xl112"/>
    <w:basedOn w:val="Normal"/>
    <w:rsid w:val="00A34A08"/>
    <w:pPr>
      <w:pBdr>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13">
    <w:name w:val="xl113"/>
    <w:basedOn w:val="Normal"/>
    <w:rsid w:val="00A34A08"/>
    <w:pPr>
      <w:pBdr>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4">
    <w:name w:val="xl114"/>
    <w:basedOn w:val="Normal"/>
    <w:rsid w:val="00A34A08"/>
    <w:pPr>
      <w:pBdr>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5">
    <w:name w:val="xl115"/>
    <w:basedOn w:val="Normal"/>
    <w:rsid w:val="00A34A08"/>
    <w:pPr>
      <w:pBdr>
        <w:top w:val="single" w:sz="4" w:space="0" w:color="B5DDDC"/>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6">
    <w:name w:val="xl116"/>
    <w:basedOn w:val="Normal"/>
    <w:rsid w:val="00A34A08"/>
    <w:pPr>
      <w:pBdr>
        <w:top w:val="single" w:sz="4" w:space="0" w:color="B5DDDC"/>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17">
    <w:name w:val="xl117"/>
    <w:basedOn w:val="Normal"/>
    <w:rsid w:val="00A34A08"/>
    <w:pPr>
      <w:pBdr>
        <w:top w:val="single" w:sz="4" w:space="0" w:color="B5DDDC"/>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8">
    <w:name w:val="xl118"/>
    <w:basedOn w:val="Normal"/>
    <w:rsid w:val="00A34A08"/>
    <w:pPr>
      <w:pBdr>
        <w:top w:val="single" w:sz="4" w:space="0" w:color="B5DDDC"/>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9">
    <w:name w:val="xl119"/>
    <w:basedOn w:val="Normal"/>
    <w:rsid w:val="00A34A08"/>
    <w:pPr>
      <w:pBdr>
        <w:top w:val="single" w:sz="4" w:space="0" w:color="B5DDDC"/>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0">
    <w:name w:val="xl120"/>
    <w:basedOn w:val="Normal"/>
    <w:rsid w:val="00A34A08"/>
    <w:pPr>
      <w:pBdr>
        <w:top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1">
    <w:name w:val="xl121"/>
    <w:basedOn w:val="Normal"/>
    <w:rsid w:val="00A34A08"/>
    <w:pPr>
      <w:pBdr>
        <w:top w:val="single" w:sz="4" w:space="0" w:color="B5DDDC"/>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2">
    <w:name w:val="xl122"/>
    <w:basedOn w:val="Normal"/>
    <w:rsid w:val="00A34A08"/>
    <w:pPr>
      <w:pBdr>
        <w:top w:val="single" w:sz="4" w:space="0" w:color="B5DDDC"/>
        <w:left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3">
    <w:name w:val="xl123"/>
    <w:basedOn w:val="Normal"/>
    <w:rsid w:val="00A34A08"/>
    <w:pPr>
      <w:pBdr>
        <w:top w:val="single" w:sz="4" w:space="0" w:color="B5DDDC"/>
        <w:lef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4">
    <w:name w:val="xl124"/>
    <w:basedOn w:val="Normal"/>
    <w:rsid w:val="00A34A08"/>
    <w:pPr>
      <w:pBdr>
        <w:top w:val="single" w:sz="4" w:space="0" w:color="B5DDDC"/>
        <w:left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5">
    <w:name w:val="xl125"/>
    <w:basedOn w:val="Normal"/>
    <w:rsid w:val="00A34A08"/>
    <w:pPr>
      <w:pBdr>
        <w:top w:val="single" w:sz="4" w:space="0" w:color="B5DDDC"/>
        <w:left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6">
    <w:name w:val="xl126"/>
    <w:basedOn w:val="Normal"/>
    <w:rsid w:val="00A34A08"/>
    <w:pPr>
      <w:pBdr>
        <w:top w:val="single" w:sz="4" w:space="0" w:color="B5DDDC"/>
        <w:left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7">
    <w:name w:val="xl127"/>
    <w:basedOn w:val="Normal"/>
    <w:rsid w:val="00A34A08"/>
    <w:pPr>
      <w:pBdr>
        <w:top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8">
    <w:name w:val="xl128"/>
    <w:basedOn w:val="Normal"/>
    <w:rsid w:val="00A34A08"/>
    <w:pPr>
      <w:pBdr>
        <w:top w:val="single" w:sz="4" w:space="0" w:color="B5DDDC"/>
        <w:lef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9">
    <w:name w:val="xl129"/>
    <w:basedOn w:val="Normal"/>
    <w:rsid w:val="00A34A08"/>
    <w:pPr>
      <w:pBdr>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30">
    <w:name w:val="xl130"/>
    <w:basedOn w:val="Normal"/>
    <w:rsid w:val="00A34A08"/>
    <w:pPr>
      <w:pBdr>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31">
    <w:name w:val="xl131"/>
    <w:basedOn w:val="Normal"/>
    <w:rsid w:val="00A34A08"/>
    <w:pPr>
      <w:pBdr>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2">
    <w:name w:val="xl132"/>
    <w:basedOn w:val="Normal"/>
    <w:rsid w:val="00A34A08"/>
    <w:pPr>
      <w:pBdr>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3">
    <w:name w:val="xl133"/>
    <w:basedOn w:val="Normal"/>
    <w:rsid w:val="00A34A08"/>
    <w:pPr>
      <w:pBdr>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34">
    <w:name w:val="xl134"/>
    <w:basedOn w:val="Normal"/>
    <w:rsid w:val="00A34A08"/>
    <w:pPr>
      <w:pBdr>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5">
    <w:name w:val="xl135"/>
    <w:basedOn w:val="Normal"/>
    <w:rsid w:val="00A34A08"/>
    <w:pPr>
      <w:pBdr>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table" w:customStyle="1" w:styleId="DefaultTableStyle">
    <w:name w:val="Default Table Style"/>
    <w:basedOn w:val="TableNormal"/>
    <w:rsid w:val="001E4289"/>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paragraph" w:customStyle="1" w:styleId="References">
    <w:name w:val="References"/>
    <w:basedOn w:val="Normal"/>
    <w:rsid w:val="00993484"/>
    <w:pPr>
      <w:ind w:left="720" w:hanging="720"/>
    </w:pPr>
    <w:rPr>
      <w:sz w:val="18"/>
    </w:rPr>
  </w:style>
  <w:style w:type="paragraph" w:customStyle="1" w:styleId="font5">
    <w:name w:val="font5"/>
    <w:basedOn w:val="Normal"/>
    <w:rsid w:val="00993484"/>
    <w:pPr>
      <w:spacing w:before="100" w:beforeAutospacing="1" w:after="100" w:afterAutospacing="1" w:line="240" w:lineRule="auto"/>
    </w:pPr>
    <w:rPr>
      <w:rFonts w:ascii="Calibri" w:hAnsi="Calibri"/>
      <w:i/>
      <w:iCs/>
      <w:color w:val="000000"/>
      <w:szCs w:val="20"/>
    </w:rPr>
  </w:style>
  <w:style w:type="paragraph" w:customStyle="1" w:styleId="font6">
    <w:name w:val="font6"/>
    <w:basedOn w:val="Normal"/>
    <w:rsid w:val="00993484"/>
    <w:pPr>
      <w:spacing w:before="100" w:beforeAutospacing="1" w:after="100" w:afterAutospacing="1" w:line="240" w:lineRule="auto"/>
    </w:pPr>
    <w:rPr>
      <w:rFonts w:ascii="Tahoma" w:hAnsi="Tahoma" w:cs="Tahoma"/>
      <w:b/>
      <w:bCs/>
      <w:color w:val="000000"/>
      <w:sz w:val="16"/>
      <w:szCs w:val="16"/>
    </w:rPr>
  </w:style>
  <w:style w:type="paragraph" w:customStyle="1" w:styleId="font7">
    <w:name w:val="font7"/>
    <w:basedOn w:val="Normal"/>
    <w:rsid w:val="00993484"/>
    <w:pPr>
      <w:spacing w:before="100" w:beforeAutospacing="1" w:after="100" w:afterAutospacing="1" w:line="240" w:lineRule="auto"/>
    </w:pPr>
    <w:rPr>
      <w:rFonts w:ascii="Tahoma" w:hAnsi="Tahoma" w:cs="Tahoma"/>
      <w:color w:val="000000"/>
      <w:sz w:val="16"/>
      <w:szCs w:val="16"/>
    </w:rPr>
  </w:style>
  <w:style w:type="paragraph" w:customStyle="1" w:styleId="font8">
    <w:name w:val="font8"/>
    <w:basedOn w:val="Normal"/>
    <w:rsid w:val="00993484"/>
    <w:pPr>
      <w:spacing w:before="100" w:beforeAutospacing="1" w:after="100" w:afterAutospacing="1" w:line="240" w:lineRule="auto"/>
    </w:pPr>
    <w:rPr>
      <w:rFonts w:ascii="Tahoma" w:hAnsi="Tahoma" w:cs="Tahoma"/>
      <w:b/>
      <w:bCs/>
      <w:color w:val="000000"/>
      <w:sz w:val="28"/>
      <w:szCs w:val="28"/>
    </w:rPr>
  </w:style>
  <w:style w:type="paragraph" w:customStyle="1" w:styleId="font9">
    <w:name w:val="font9"/>
    <w:basedOn w:val="Normal"/>
    <w:rsid w:val="00993484"/>
    <w:pPr>
      <w:spacing w:before="100" w:beforeAutospacing="1" w:after="100" w:afterAutospacing="1" w:line="240" w:lineRule="auto"/>
    </w:pPr>
    <w:rPr>
      <w:rFonts w:ascii="Tahoma" w:hAnsi="Tahoma" w:cs="Tahoma"/>
      <w:color w:val="000000"/>
      <w:sz w:val="28"/>
      <w:szCs w:val="28"/>
    </w:rPr>
  </w:style>
  <w:style w:type="paragraph" w:customStyle="1" w:styleId="font10">
    <w:name w:val="font10"/>
    <w:basedOn w:val="Normal"/>
    <w:rsid w:val="00993484"/>
    <w:pPr>
      <w:spacing w:before="100" w:beforeAutospacing="1" w:after="100" w:afterAutospacing="1" w:line="240" w:lineRule="auto"/>
    </w:pPr>
    <w:rPr>
      <w:rFonts w:ascii="Tahoma" w:hAnsi="Tahoma" w:cs="Tahoma"/>
      <w:b/>
      <w:bCs/>
      <w:color w:val="000000"/>
      <w:sz w:val="18"/>
      <w:szCs w:val="18"/>
    </w:rPr>
  </w:style>
  <w:style w:type="paragraph" w:customStyle="1" w:styleId="font11">
    <w:name w:val="font11"/>
    <w:basedOn w:val="Normal"/>
    <w:rsid w:val="00993484"/>
    <w:pPr>
      <w:spacing w:before="100" w:beforeAutospacing="1" w:after="100" w:afterAutospacing="1" w:line="240" w:lineRule="auto"/>
    </w:pPr>
    <w:rPr>
      <w:rFonts w:ascii="Tahoma" w:hAnsi="Tahoma" w:cs="Tahoma"/>
      <w:color w:val="000000"/>
      <w:sz w:val="18"/>
      <w:szCs w:val="18"/>
    </w:rPr>
  </w:style>
  <w:style w:type="paragraph" w:customStyle="1" w:styleId="xl136">
    <w:name w:val="xl136"/>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37">
    <w:name w:val="xl137"/>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color w:val="A5A5A5"/>
      <w:sz w:val="18"/>
      <w:szCs w:val="18"/>
    </w:rPr>
  </w:style>
  <w:style w:type="paragraph" w:customStyle="1" w:styleId="xl138">
    <w:name w:val="xl138"/>
    <w:basedOn w:val="Normal"/>
    <w:rsid w:val="00993484"/>
    <w:pPr>
      <w:pBdr>
        <w:top w:val="single" w:sz="4" w:space="0" w:color="B5DDDC"/>
        <w:left w:val="single" w:sz="4" w:space="0" w:color="008000"/>
        <w:bottom w:val="single" w:sz="4" w:space="0" w:color="auto"/>
        <w:right w:val="single" w:sz="4" w:space="0" w:color="B5DDDC"/>
      </w:pBdr>
      <w:spacing w:before="100" w:beforeAutospacing="1" w:after="100" w:afterAutospacing="1" w:line="240" w:lineRule="auto"/>
      <w:jc w:val="right"/>
    </w:pPr>
    <w:rPr>
      <w:rFonts w:ascii="Times New Roman" w:hAnsi="Times New Roman"/>
      <w:color w:val="A5A5A5"/>
      <w:sz w:val="18"/>
      <w:szCs w:val="18"/>
    </w:rPr>
  </w:style>
  <w:style w:type="paragraph" w:customStyle="1" w:styleId="xl139">
    <w:name w:val="xl139"/>
    <w:basedOn w:val="Normal"/>
    <w:rsid w:val="00993484"/>
    <w:pPr>
      <w:spacing w:before="100" w:beforeAutospacing="1" w:after="100" w:afterAutospacing="1" w:line="240" w:lineRule="auto"/>
    </w:pPr>
    <w:rPr>
      <w:rFonts w:ascii="Times New Roman" w:hAnsi="Times New Roman"/>
      <w:color w:val="A5A5A5"/>
      <w:sz w:val="18"/>
      <w:szCs w:val="18"/>
    </w:rPr>
  </w:style>
  <w:style w:type="paragraph" w:customStyle="1" w:styleId="xl140">
    <w:name w:val="xl140"/>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textAlignment w:val="center"/>
    </w:pPr>
    <w:rPr>
      <w:rFonts w:ascii="Times New Roman" w:hAnsi="Times New Roman"/>
      <w:color w:val="A5A5A5"/>
      <w:sz w:val="18"/>
      <w:szCs w:val="18"/>
    </w:rPr>
  </w:style>
  <w:style w:type="paragraph" w:customStyle="1" w:styleId="xl141">
    <w:name w:val="xl141"/>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pPr>
    <w:rPr>
      <w:rFonts w:ascii="Times New Roman" w:hAnsi="Times New Roman"/>
      <w:color w:val="A5A5A5"/>
      <w:sz w:val="18"/>
      <w:szCs w:val="18"/>
    </w:rPr>
  </w:style>
  <w:style w:type="paragraph" w:customStyle="1" w:styleId="xl142">
    <w:name w:val="xl142"/>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3">
    <w:name w:val="xl143"/>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4">
    <w:name w:val="xl144"/>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5">
    <w:name w:val="xl145"/>
    <w:basedOn w:val="Normal"/>
    <w:rsid w:val="00993484"/>
    <w:pPr>
      <w:pBdr>
        <w:top w:val="single" w:sz="4" w:space="0" w:color="B5DDDC"/>
        <w:left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6">
    <w:name w:val="xl146"/>
    <w:basedOn w:val="Normal"/>
    <w:rsid w:val="00993484"/>
    <w:pPr>
      <w:pBdr>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7">
    <w:name w:val="xl147"/>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8">
    <w:name w:val="xl148"/>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9">
    <w:name w:val="xl149"/>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50">
    <w:name w:val="xl150"/>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color w:val="A5A5A5"/>
      <w:sz w:val="18"/>
      <w:szCs w:val="18"/>
    </w:rPr>
  </w:style>
  <w:style w:type="paragraph" w:customStyle="1" w:styleId="xl151">
    <w:name w:val="xl151"/>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52">
    <w:name w:val="xl152"/>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sz w:val="18"/>
      <w:szCs w:val="18"/>
    </w:rPr>
  </w:style>
  <w:style w:type="paragraph" w:customStyle="1" w:styleId="xl153">
    <w:name w:val="xl153"/>
    <w:basedOn w:val="Normal"/>
    <w:rsid w:val="00993484"/>
    <w:pPr>
      <w:pBdr>
        <w:top w:val="single" w:sz="4" w:space="0" w:color="B5DDDC"/>
        <w:left w:val="single" w:sz="4" w:space="0" w:color="B5DDDC"/>
        <w:bottom w:val="single" w:sz="4" w:space="0" w:color="auto"/>
      </w:pBdr>
      <w:spacing w:before="100" w:beforeAutospacing="1" w:after="100" w:afterAutospacing="1" w:line="240" w:lineRule="auto"/>
      <w:jc w:val="right"/>
    </w:pPr>
    <w:rPr>
      <w:rFonts w:ascii="Times New Roman" w:hAnsi="Times New Roman"/>
      <w:sz w:val="18"/>
      <w:szCs w:val="18"/>
    </w:rPr>
  </w:style>
  <w:style w:type="paragraph" w:customStyle="1" w:styleId="xl154">
    <w:name w:val="xl154"/>
    <w:basedOn w:val="Normal"/>
    <w:rsid w:val="00993484"/>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textAlignment w:val="center"/>
    </w:pPr>
    <w:rPr>
      <w:rFonts w:ascii="Times New Roman" w:hAnsi="Times New Roman"/>
      <w:color w:val="C00000"/>
      <w:sz w:val="18"/>
      <w:szCs w:val="18"/>
    </w:rPr>
  </w:style>
  <w:style w:type="paragraph" w:customStyle="1" w:styleId="xl155">
    <w:name w:val="xl155"/>
    <w:basedOn w:val="Normal"/>
    <w:rsid w:val="00993484"/>
    <w:pPr>
      <w:pBdr>
        <w:top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color w:val="C00000"/>
      <w:sz w:val="18"/>
      <w:szCs w:val="18"/>
    </w:rPr>
  </w:style>
  <w:style w:type="paragraph" w:customStyle="1" w:styleId="xl156">
    <w:name w:val="xl156"/>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color w:val="C00000"/>
      <w:sz w:val="18"/>
      <w:szCs w:val="18"/>
    </w:rPr>
  </w:style>
  <w:style w:type="paragraph" w:customStyle="1" w:styleId="xl157">
    <w:name w:val="xl157"/>
    <w:basedOn w:val="Normal"/>
    <w:rsid w:val="00993484"/>
    <w:pPr>
      <w:pBdr>
        <w:top w:val="single" w:sz="4" w:space="0" w:color="B5DDDC"/>
        <w:bottom w:val="single" w:sz="4" w:space="0" w:color="auto"/>
      </w:pBdr>
      <w:spacing w:before="100" w:beforeAutospacing="1" w:after="100" w:afterAutospacing="1" w:line="240" w:lineRule="auto"/>
      <w:jc w:val="right"/>
    </w:pPr>
    <w:rPr>
      <w:rFonts w:ascii="Times New Roman" w:hAnsi="Times New Roman"/>
      <w:color w:val="C00000"/>
      <w:sz w:val="18"/>
      <w:szCs w:val="18"/>
    </w:rPr>
  </w:style>
  <w:style w:type="paragraph" w:customStyle="1" w:styleId="xl158">
    <w:name w:val="xl158"/>
    <w:basedOn w:val="Normal"/>
    <w:rsid w:val="00993484"/>
    <w:pPr>
      <w:spacing w:before="100" w:beforeAutospacing="1" w:after="100" w:afterAutospacing="1" w:line="240" w:lineRule="auto"/>
    </w:pPr>
    <w:rPr>
      <w:rFonts w:ascii="Times New Roman" w:hAnsi="Times New Roman"/>
      <w:color w:val="C00000"/>
      <w:sz w:val="18"/>
      <w:szCs w:val="18"/>
    </w:rPr>
  </w:style>
  <w:style w:type="paragraph" w:customStyle="1" w:styleId="xl159">
    <w:name w:val="xl159"/>
    <w:basedOn w:val="Normal"/>
    <w:rsid w:val="00993484"/>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sz w:val="18"/>
      <w:szCs w:val="18"/>
    </w:rPr>
  </w:style>
  <w:style w:type="numbering" w:customStyle="1" w:styleId="Style1">
    <w:name w:val="Style1"/>
    <w:uiPriority w:val="99"/>
    <w:rsid w:val="00FD487B"/>
    <w:pPr>
      <w:numPr>
        <w:numId w:val="6"/>
      </w:numPr>
    </w:pPr>
  </w:style>
  <w:style w:type="character" w:customStyle="1" w:styleId="ListParagraphChar">
    <w:name w:val="List Paragraph Char"/>
    <w:basedOn w:val="DefaultParagraphFont"/>
    <w:link w:val="ListParagraph"/>
    <w:uiPriority w:val="34"/>
    <w:locked/>
    <w:rsid w:val="005D5ADE"/>
    <w:rPr>
      <w:rFonts w:ascii="Arial" w:hAnsi="Arial"/>
      <w:szCs w:val="24"/>
      <w:lang w:val="en-GB" w:eastAsia="en-US"/>
    </w:rPr>
  </w:style>
  <w:style w:type="character" w:customStyle="1" w:styleId="CaptionChar">
    <w:name w:val="Caption Char"/>
    <w:aliases w:val="AWT Caption Char,Caption Char Char Char,Caption Char1 Char,Figure Char,Item Char,TABLE Char"/>
    <w:basedOn w:val="DefaultParagraphFont"/>
    <w:link w:val="Caption"/>
    <w:uiPriority w:val="35"/>
    <w:rsid w:val="00F364AE"/>
    <w:rPr>
      <w:rFonts w:ascii="Arial" w:hAnsi="Arial"/>
      <w:i/>
      <w:sz w:val="18"/>
      <w:szCs w:val="24"/>
    </w:rPr>
  </w:style>
  <w:style w:type="character" w:customStyle="1" w:styleId="mw-headline">
    <w:name w:val="mw-headline"/>
    <w:basedOn w:val="DefaultParagraphFont"/>
    <w:rsid w:val="00142C34"/>
  </w:style>
  <w:style w:type="paragraph" w:styleId="TableofFigures">
    <w:name w:val="table of figures"/>
    <w:basedOn w:val="Normal"/>
    <w:next w:val="Normal"/>
    <w:uiPriority w:val="99"/>
    <w:unhideWhenUsed/>
    <w:rsid w:val="00530770"/>
    <w:pPr>
      <w:spacing w:after="0"/>
    </w:pPr>
  </w:style>
  <w:style w:type="character" w:customStyle="1" w:styleId="UnresolvedMention1">
    <w:name w:val="Unresolved Mention1"/>
    <w:basedOn w:val="DefaultParagraphFont"/>
    <w:uiPriority w:val="99"/>
    <w:semiHidden/>
    <w:unhideWhenUsed/>
    <w:rsid w:val="00740B50"/>
    <w:rPr>
      <w:color w:val="808080"/>
      <w:shd w:val="clear" w:color="auto" w:fill="E6E6E6"/>
    </w:rPr>
  </w:style>
  <w:style w:type="table" w:customStyle="1" w:styleId="TableGrid0">
    <w:name w:val="TableGrid"/>
    <w:rsid w:val="00064BF0"/>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Bibliography">
    <w:name w:val="Bibliography"/>
    <w:basedOn w:val="Normal"/>
    <w:next w:val="Normal"/>
    <w:uiPriority w:val="37"/>
    <w:unhideWhenUsed/>
    <w:rsid w:val="00C6670B"/>
    <w:pPr>
      <w:spacing w:after="240" w:line="240" w:lineRule="auto"/>
      <w:ind w:left="720" w:hanging="720"/>
    </w:pPr>
  </w:style>
  <w:style w:type="paragraph" w:customStyle="1" w:styleId="footnote">
    <w:name w:val="footnote"/>
    <w:basedOn w:val="Normal"/>
    <w:link w:val="footnoteChar"/>
    <w:uiPriority w:val="1"/>
    <w:qFormat/>
    <w:rsid w:val="001673A4"/>
    <w:pPr>
      <w:spacing w:before="0" w:after="0" w:line="240" w:lineRule="auto"/>
    </w:pPr>
    <w:rPr>
      <w:rFonts w:eastAsia="Arial" w:cs="Arial"/>
      <w:sz w:val="14"/>
      <w:szCs w:val="16"/>
      <w:lang w:eastAsia="en-US"/>
    </w:rPr>
  </w:style>
  <w:style w:type="character" w:customStyle="1" w:styleId="footnoteChar">
    <w:name w:val="footnote Char"/>
    <w:basedOn w:val="DefaultParagraphFont"/>
    <w:link w:val="footnote"/>
    <w:uiPriority w:val="1"/>
    <w:rsid w:val="001673A4"/>
    <w:rPr>
      <w:rFonts w:ascii="Arial" w:eastAsia="Arial" w:hAnsi="Arial" w:cs="Arial"/>
      <w:sz w:val="14"/>
      <w:szCs w:val="16"/>
      <w:lang w:eastAsia="en-US"/>
    </w:rPr>
  </w:style>
  <w:style w:type="table" w:customStyle="1" w:styleId="DPS3">
    <w:name w:val="DPS3"/>
    <w:basedOn w:val="TableProfessional"/>
    <w:uiPriority w:val="99"/>
    <w:rsid w:val="001673A4"/>
    <w:pPr>
      <w:jc w:val="right"/>
    </w:pPr>
    <w:rPr>
      <w:rFonts w:ascii="Arial" w:eastAsia="Arial" w:hAnsi="Arial" w:cstheme="majorBidi"/>
      <w:color w:val="FFFFFF" w:themeColor="background1"/>
      <w:sz w:val="16"/>
      <w:lang w:val="en-US" w:eastAsia="en-US"/>
    </w:rPr>
    <w:tblPr>
      <w:tblStyleRowBandSize w:val="1"/>
      <w:tblBorders>
        <w:top w:val="single" w:sz="4" w:space="0" w:color="288C28"/>
        <w:left w:val="single" w:sz="4" w:space="0" w:color="288C28"/>
        <w:bottom w:val="single" w:sz="4" w:space="0" w:color="288C28"/>
        <w:right w:val="single" w:sz="4" w:space="0" w:color="288C28"/>
        <w:insideH w:val="single" w:sz="4" w:space="0" w:color="288C28"/>
        <w:insideV w:val="single" w:sz="4" w:space="0" w:color="288C28"/>
      </w:tblBorders>
    </w:tblPr>
    <w:tcPr>
      <w:shd w:val="clear" w:color="auto" w:fill="FFFFFF" w:themeFill="background1"/>
      <w:vAlign w:val="center"/>
    </w:tcPr>
    <w:tblStylePr w:type="firstRow">
      <w:pPr>
        <w:wordWrap/>
        <w:spacing w:line="240" w:lineRule="exact"/>
        <w:contextualSpacing w:val="0"/>
        <w:jc w:val="center"/>
      </w:pPr>
      <w:rPr>
        <w:rFonts w:ascii="Arial" w:hAnsi="Arial"/>
        <w:b w:val="0"/>
        <w:bCs/>
        <w:color w:val="auto"/>
        <w:sz w:val="16"/>
      </w:rPr>
      <w:tblPr/>
      <w:tcPr>
        <w:tcBorders>
          <w:tl2br w:val="none" w:sz="0" w:space="0" w:color="auto"/>
          <w:tr2bl w:val="none" w:sz="0" w:space="0" w:color="auto"/>
        </w:tcBorders>
        <w:shd w:val="clear" w:color="auto" w:fill="33CC33"/>
      </w:tcPr>
    </w:tblStylePr>
    <w:tblStylePr w:type="firstCol">
      <w:pPr>
        <w:jc w:val="left"/>
      </w:pPr>
    </w:tblStylePr>
    <w:tblStylePr w:type="band1Horz">
      <w:pPr>
        <w:wordWrap/>
        <w:spacing w:line="240" w:lineRule="exact"/>
      </w:pPr>
    </w:tblStylePr>
  </w:style>
  <w:style w:type="table" w:styleId="TableProfessional">
    <w:name w:val="Table Professional"/>
    <w:basedOn w:val="TableNormal"/>
    <w:semiHidden/>
    <w:unhideWhenUsed/>
    <w:rsid w:val="001673A4"/>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Grid-Accent1">
    <w:name w:val="Light Grid Accent 1"/>
    <w:basedOn w:val="TableNormal"/>
    <w:rsid w:val="00406A72"/>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efaultTableStyle1">
    <w:name w:val="Default Table Style1"/>
    <w:basedOn w:val="TableNormal"/>
    <w:rsid w:val="00D4004B"/>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character" w:styleId="PlaceholderText">
    <w:name w:val="Placeholder Text"/>
    <w:basedOn w:val="DefaultParagraphFont"/>
    <w:uiPriority w:val="99"/>
    <w:semiHidden/>
    <w:rsid w:val="00C44B7B"/>
    <w:rPr>
      <w:color w:val="808080"/>
    </w:rPr>
  </w:style>
  <w:style w:type="paragraph" w:styleId="Quote">
    <w:name w:val="Quote"/>
    <w:basedOn w:val="Normal"/>
    <w:next w:val="Normal"/>
    <w:link w:val="QuoteChar"/>
    <w:uiPriority w:val="29"/>
    <w:qFormat/>
    <w:rsid w:val="006D56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56F4"/>
    <w:rPr>
      <w:rFonts w:ascii="Arial" w:hAnsi="Arial"/>
      <w:i/>
      <w:iCs/>
      <w:color w:val="404040" w:themeColor="text1" w:themeTint="BF"/>
      <w:szCs w:val="24"/>
    </w:rPr>
  </w:style>
  <w:style w:type="character" w:customStyle="1" w:styleId="lrzxr">
    <w:name w:val="lrzxr"/>
    <w:basedOn w:val="DefaultParagraphFont"/>
    <w:rsid w:val="00B17865"/>
  </w:style>
  <w:style w:type="paragraph" w:customStyle="1" w:styleId="Dannormal">
    <w:name w:val="Dan normal"/>
    <w:rsid w:val="00D4145D"/>
    <w:pPr>
      <w:spacing w:after="200" w:line="360" w:lineRule="auto"/>
    </w:pPr>
    <w:rPr>
      <w:rFonts w:ascii="Arial" w:hAnsi="Arial"/>
      <w:lang w:eastAsia="en-US"/>
    </w:rPr>
  </w:style>
  <w:style w:type="paragraph" w:customStyle="1" w:styleId="msonormal0">
    <w:name w:val="msonormal"/>
    <w:basedOn w:val="Normal"/>
    <w:rsid w:val="005C4FD1"/>
    <w:pPr>
      <w:spacing w:before="100" w:beforeAutospacing="1" w:after="100" w:afterAutospacing="1" w:line="240" w:lineRule="auto"/>
    </w:pPr>
    <w:rPr>
      <w:rFonts w:ascii="Times New Roman" w:hAnsi="Times New Roman"/>
      <w:sz w:val="24"/>
    </w:rPr>
  </w:style>
  <w:style w:type="paragraph" w:customStyle="1" w:styleId="SEWTitle">
    <w:name w:val="SEW Title"/>
    <w:next w:val="Normal"/>
    <w:link w:val="SEWTitleChar"/>
    <w:qFormat/>
    <w:rsid w:val="00773D5C"/>
    <w:pPr>
      <w:keepNext/>
      <w:pageBreakBefore/>
      <w:spacing w:after="240"/>
    </w:pPr>
    <w:rPr>
      <w:rFonts w:ascii="Calibri" w:eastAsia="MS Gothic" w:hAnsi="Calibri" w:cs="Arial"/>
      <w:b/>
      <w:bCs/>
      <w:noProof/>
      <w:color w:val="0098DB"/>
      <w:kern w:val="32"/>
      <w:sz w:val="44"/>
      <w:szCs w:val="44"/>
      <w:lang w:val="en-US" w:eastAsia="ja-JP"/>
    </w:rPr>
  </w:style>
  <w:style w:type="paragraph" w:customStyle="1" w:styleId="SEWSubTitle1">
    <w:name w:val="SEW Sub Title 1"/>
    <w:next w:val="Normal"/>
    <w:qFormat/>
    <w:rsid w:val="00773D5C"/>
    <w:pPr>
      <w:spacing w:after="630"/>
    </w:pPr>
    <w:rPr>
      <w:rFonts w:ascii="Calibri" w:eastAsia="MS Mincho" w:hAnsi="Calibri"/>
      <w:color w:val="0082BB"/>
      <w:sz w:val="44"/>
      <w:szCs w:val="24"/>
      <w:lang w:val="en-US" w:eastAsia="ja-JP"/>
    </w:rPr>
  </w:style>
  <w:style w:type="character" w:customStyle="1" w:styleId="SEWTitleChar">
    <w:name w:val="SEW Title Char"/>
    <w:basedOn w:val="Heading1Char"/>
    <w:link w:val="SEWTitle"/>
    <w:rsid w:val="00773D5C"/>
    <w:rPr>
      <w:rFonts w:ascii="Calibri" w:eastAsia="MS Gothic" w:hAnsi="Calibri" w:cs="Arial"/>
      <w:b/>
      <w:bCs/>
      <w:noProof/>
      <w:color w:val="0098DB"/>
      <w:kern w:val="32"/>
      <w:sz w:val="44"/>
      <w:szCs w:val="44"/>
      <w:lang w:val="en-US" w:eastAsia="ja-JP"/>
    </w:rPr>
  </w:style>
  <w:style w:type="paragraph" w:customStyle="1" w:styleId="SEWSubTitle2">
    <w:name w:val="SEW Sub Title 2"/>
    <w:qFormat/>
    <w:rsid w:val="00773D5C"/>
    <w:pPr>
      <w:spacing w:after="240"/>
    </w:pPr>
    <w:rPr>
      <w:rFonts w:ascii="Calibri" w:eastAsia="MS Mincho" w:hAnsi="Calibri"/>
      <w:b/>
      <w:color w:val="0082BB"/>
      <w:sz w:val="28"/>
      <w:szCs w:val="24"/>
      <w:lang w:eastAsia="ja-JP"/>
    </w:rPr>
  </w:style>
  <w:style w:type="paragraph" w:customStyle="1" w:styleId="xl160">
    <w:name w:val="xl160"/>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1">
    <w:name w:val="xl161"/>
    <w:basedOn w:val="Normal"/>
    <w:rsid w:val="00BC1FA1"/>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2">
    <w:name w:val="xl162"/>
    <w:basedOn w:val="Normal"/>
    <w:rsid w:val="00BC1F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3">
    <w:name w:val="xl163"/>
    <w:basedOn w:val="Normal"/>
    <w:rsid w:val="00BC1FA1"/>
    <w:pPr>
      <w:shd w:val="clear" w:color="000000" w:fill="F4B084"/>
      <w:spacing w:before="100" w:beforeAutospacing="1" w:after="100" w:afterAutospacing="1" w:line="240" w:lineRule="auto"/>
    </w:pPr>
    <w:rPr>
      <w:rFonts w:ascii="Times New Roman" w:hAnsi="Times New Roman"/>
      <w:sz w:val="24"/>
    </w:rPr>
  </w:style>
  <w:style w:type="paragraph" w:customStyle="1" w:styleId="xl164">
    <w:name w:val="xl16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5">
    <w:name w:val="xl165"/>
    <w:basedOn w:val="Normal"/>
    <w:rsid w:val="00BC1FA1"/>
    <w:pPr>
      <w:pBdr>
        <w:top w:val="single" w:sz="4" w:space="0" w:color="auto"/>
        <w:left w:val="single" w:sz="8"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6">
    <w:name w:val="xl166"/>
    <w:basedOn w:val="Normal"/>
    <w:rsid w:val="00BC1FA1"/>
    <w:pPr>
      <w:pBdr>
        <w:top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7">
    <w:name w:val="xl167"/>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8">
    <w:name w:val="xl168"/>
    <w:basedOn w:val="Normal"/>
    <w:rsid w:val="00BC1FA1"/>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9">
    <w:name w:val="xl169"/>
    <w:basedOn w:val="Normal"/>
    <w:rsid w:val="00BC1FA1"/>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70">
    <w:name w:val="xl170"/>
    <w:basedOn w:val="Normal"/>
    <w:rsid w:val="00BC1FA1"/>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1">
    <w:name w:val="xl171"/>
    <w:basedOn w:val="Normal"/>
    <w:rsid w:val="00BC1FA1"/>
    <w:pPr>
      <w:pBdr>
        <w:top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2">
    <w:name w:val="xl172"/>
    <w:basedOn w:val="Normal"/>
    <w:rsid w:val="00BC1FA1"/>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pPr>
    <w:rPr>
      <w:rFonts w:ascii="Times New Roman" w:hAnsi="Times New Roman"/>
      <w:sz w:val="24"/>
    </w:rPr>
  </w:style>
  <w:style w:type="paragraph" w:customStyle="1" w:styleId="xl173">
    <w:name w:val="xl173"/>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4">
    <w:name w:val="xl174"/>
    <w:basedOn w:val="Normal"/>
    <w:rsid w:val="00BC1FA1"/>
    <w:pPr>
      <w:pBdr>
        <w:top w:val="single" w:sz="4" w:space="0" w:color="auto"/>
        <w:left w:val="single" w:sz="4" w:space="0" w:color="auto"/>
        <w:bottom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5">
    <w:name w:val="xl175"/>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76">
    <w:name w:val="xl176"/>
    <w:basedOn w:val="Normal"/>
    <w:rsid w:val="00BC1FA1"/>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7">
    <w:name w:val="xl177"/>
    <w:basedOn w:val="Normal"/>
    <w:rsid w:val="00BC1FA1"/>
    <w:pPr>
      <w:pBdr>
        <w:top w:val="single" w:sz="4"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right"/>
    </w:pPr>
    <w:rPr>
      <w:rFonts w:ascii="Times New Roman" w:hAnsi="Times New Roman"/>
      <w:sz w:val="24"/>
    </w:rPr>
  </w:style>
  <w:style w:type="paragraph" w:customStyle="1" w:styleId="xl178">
    <w:name w:val="xl178"/>
    <w:basedOn w:val="Normal"/>
    <w:rsid w:val="00BC1FA1"/>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hAnsi="Times New Roman"/>
      <w:sz w:val="24"/>
    </w:rPr>
  </w:style>
  <w:style w:type="paragraph" w:customStyle="1" w:styleId="xl179">
    <w:name w:val="xl179"/>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0">
    <w:name w:val="xl180"/>
    <w:basedOn w:val="Normal"/>
    <w:rsid w:val="00BC1FA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81">
    <w:name w:val="xl181"/>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2">
    <w:name w:val="xl18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3">
    <w:name w:val="xl18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4">
    <w:name w:val="xl18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5">
    <w:name w:val="xl185"/>
    <w:basedOn w:val="Normal"/>
    <w:rsid w:val="00BC1FA1"/>
    <w:pPr>
      <w:pBdr>
        <w:top w:val="single" w:sz="8" w:space="0" w:color="auto"/>
        <w:left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6">
    <w:name w:val="xl186"/>
    <w:basedOn w:val="Normal"/>
    <w:rsid w:val="00BC1FA1"/>
    <w:pPr>
      <w:pBdr>
        <w:top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7">
    <w:name w:val="xl187"/>
    <w:basedOn w:val="Normal"/>
    <w:rsid w:val="00BC1FA1"/>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8">
    <w:name w:val="xl188"/>
    <w:basedOn w:val="Normal"/>
    <w:rsid w:val="00BC1FA1"/>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89">
    <w:name w:val="xl189"/>
    <w:basedOn w:val="Normal"/>
    <w:rsid w:val="00BC1FA1"/>
    <w:pPr>
      <w:pBdr>
        <w:top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0">
    <w:name w:val="xl190"/>
    <w:basedOn w:val="Normal"/>
    <w:rsid w:val="00BC1FA1"/>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1">
    <w:name w:val="xl191"/>
    <w:basedOn w:val="Normal"/>
    <w:rsid w:val="00BC1FA1"/>
    <w:pPr>
      <w:pBdr>
        <w:top w:val="single" w:sz="8" w:space="0" w:color="auto"/>
        <w:left w:val="single" w:sz="4" w:space="0" w:color="auto"/>
        <w:bottom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2">
    <w:name w:val="xl192"/>
    <w:basedOn w:val="Normal"/>
    <w:rsid w:val="00BC1FA1"/>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3">
    <w:name w:val="xl193"/>
    <w:basedOn w:val="Normal"/>
    <w:rsid w:val="00BC1FA1"/>
    <w:pPr>
      <w:pBdr>
        <w:top w:val="single" w:sz="8" w:space="0" w:color="auto"/>
        <w:left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4">
    <w:name w:val="xl194"/>
    <w:basedOn w:val="Normal"/>
    <w:rsid w:val="00BC1FA1"/>
    <w:pPr>
      <w:pBdr>
        <w:top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5">
    <w:name w:val="xl195"/>
    <w:basedOn w:val="Normal"/>
    <w:rsid w:val="00BC1FA1"/>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6">
    <w:name w:val="xl196"/>
    <w:basedOn w:val="Normal"/>
    <w:rsid w:val="00BC1FA1"/>
    <w:pPr>
      <w:pBdr>
        <w:top w:val="single" w:sz="8"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7">
    <w:name w:val="xl197"/>
    <w:basedOn w:val="Normal"/>
    <w:rsid w:val="00BC1FA1"/>
    <w:pPr>
      <w:pBdr>
        <w:top w:val="single" w:sz="8" w:space="0" w:color="auto"/>
        <w:left w:val="single" w:sz="4" w:space="0" w:color="auto"/>
        <w:bottom w:val="single" w:sz="4" w:space="0" w:color="auto"/>
        <w:right w:val="single" w:sz="8"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8">
    <w:name w:val="xl198"/>
    <w:basedOn w:val="Normal"/>
    <w:rsid w:val="00BC1FA1"/>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199">
    <w:name w:val="xl199"/>
    <w:basedOn w:val="Normal"/>
    <w:rsid w:val="00BC1FA1"/>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0">
    <w:name w:val="xl200"/>
    <w:basedOn w:val="Normal"/>
    <w:rsid w:val="00BC1FA1"/>
    <w:pPr>
      <w:pBdr>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1">
    <w:name w:val="xl201"/>
    <w:basedOn w:val="Normal"/>
    <w:rsid w:val="00BC1FA1"/>
    <w:pPr>
      <w:pBdr>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2">
    <w:name w:val="xl20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3">
    <w:name w:val="xl20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4">
    <w:name w:val="xl204"/>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styleId="BodyText">
    <w:name w:val="Body Text"/>
    <w:basedOn w:val="Normal"/>
    <w:link w:val="BodyTextChar"/>
    <w:semiHidden/>
    <w:unhideWhenUsed/>
    <w:rsid w:val="006C082C"/>
  </w:style>
  <w:style w:type="character" w:customStyle="1" w:styleId="BodyTextChar">
    <w:name w:val="Body Text Char"/>
    <w:basedOn w:val="DefaultParagraphFont"/>
    <w:link w:val="BodyText"/>
    <w:semiHidden/>
    <w:rsid w:val="006C082C"/>
    <w:rPr>
      <w:rFonts w:ascii="Arial" w:hAnsi="Arial"/>
      <w:szCs w:val="24"/>
    </w:rPr>
  </w:style>
  <w:style w:type="paragraph" w:customStyle="1" w:styleId="TableParagraph">
    <w:name w:val="Table Paragraph"/>
    <w:basedOn w:val="Normal"/>
    <w:uiPriority w:val="1"/>
    <w:qFormat/>
    <w:rsid w:val="006C082C"/>
    <w:pPr>
      <w:widowControl w:val="0"/>
      <w:autoSpaceDE w:val="0"/>
      <w:autoSpaceDN w:val="0"/>
      <w:spacing w:before="13" w:after="0" w:line="240" w:lineRule="auto"/>
      <w:ind w:left="107"/>
    </w:pPr>
    <w:rPr>
      <w:rFonts w:eastAsia="Arial" w:cs="Arial"/>
      <w:sz w:val="22"/>
      <w:szCs w:val="22"/>
      <w:lang w:bidi="en-AU"/>
    </w:rPr>
  </w:style>
  <w:style w:type="character" w:customStyle="1" w:styleId="UnresolvedMention2">
    <w:name w:val="Unresolved Mention2"/>
    <w:basedOn w:val="DefaultParagraphFont"/>
    <w:uiPriority w:val="99"/>
    <w:semiHidden/>
    <w:unhideWhenUsed/>
    <w:rsid w:val="00FC3137"/>
    <w:rPr>
      <w:color w:val="605E5C"/>
      <w:shd w:val="clear" w:color="auto" w:fill="E1DFDD"/>
    </w:rPr>
  </w:style>
  <w:style w:type="character" w:customStyle="1" w:styleId="A1">
    <w:name w:val="A1"/>
    <w:uiPriority w:val="99"/>
    <w:rsid w:val="00927B63"/>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ctera.com/" TargetMode="External"/><Relationship Id="rId26" Type="http://schemas.openxmlformats.org/officeDocument/2006/relationships/image" Target="media/image60.png"/><Relationship Id="rId39" Type="http://schemas.openxmlformats.org/officeDocument/2006/relationships/hyperlink" Target="https://health.hawaii.gov/cwb/files/2013/04/Clean_Water_Branch_HAR_11-54_20141115.pdf" TargetMode="External"/><Relationship Id="rId21" Type="http://schemas.openxmlformats.org/officeDocument/2006/relationships/image" Target="media/image4.png"/><Relationship Id="rId34" Type="http://schemas.openxmlformats.org/officeDocument/2006/relationships/hyperlink" Target="https://www.epa.gov/sites/production/files/2015-10/documents/rwqc2012.pdf" TargetMode="External"/><Relationship Id="rId42" Type="http://schemas.openxmlformats.org/officeDocument/2006/relationships/image" Target="media/image9.emf"/><Relationship Id="rId47" Type="http://schemas.openxmlformats.org/officeDocument/2006/relationships/header" Target="header3.xml"/><Relationship Id="rId50" Type="http://schemas.openxmlformats.org/officeDocument/2006/relationships/image" Target="media/image12.png"/><Relationship Id="rId55"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oecd.org/about/members-and-partners/" TargetMode="External"/><Relationship Id="rId29" Type="http://schemas.openxmlformats.org/officeDocument/2006/relationships/hyperlink" Target="https://casp-uk.net/casp-tools-checklists/"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mfe.govt.nz/publications/fresh-water/microbiological-water-quality-guidelines-marine-and-freshwater-0" TargetMode="External"/><Relationship Id="rId37" Type="http://schemas.openxmlformats.org/officeDocument/2006/relationships/hyperlink" Target="https://www.epa.gov/sites/production/files/2015-10/documents/rwqc2012.pdf" TargetMode="External"/><Relationship Id="rId40" Type="http://schemas.openxmlformats.org/officeDocument/2006/relationships/hyperlink" Target="http://www.beachapedia.org/State_of_the_Beach/State_Reports/HI/Water_Quality" TargetMode="External"/><Relationship Id="rId45" Type="http://schemas.openxmlformats.org/officeDocument/2006/relationships/footer" Target="footer1.xml"/><Relationship Id="rId53" Type="http://schemas.openxmlformats.org/officeDocument/2006/relationships/hyperlink" Target="https://community.cochrane.org/glossary"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os@ecosec.com.au" TargetMode="External"/><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epa.gov/sites/production/files/2015-10/documents/rwqc2012.pdf"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zotero.org/" TargetMode="External"/><Relationship Id="rId25" Type="http://schemas.openxmlformats.org/officeDocument/2006/relationships/image" Target="media/image50.png"/><Relationship Id="rId33" Type="http://schemas.openxmlformats.org/officeDocument/2006/relationships/hyperlink" Target="https://www.mfe.govt.nz/sites/default/files/media/Fresh%20water/Regional%20information%20for%20setting%20draft%20targets%20for%20swimmable%20lakes%20and%20rivers-final.pdf" TargetMode="External"/><Relationship Id="rId38" Type="http://schemas.openxmlformats.org/officeDocument/2006/relationships/hyperlink" Target="http://water.epa.gov/scitech/swguidance/standards/criteria/health/recreation/upload/P4-QMRA508.pdf" TargetMode="External"/><Relationship Id="rId46" Type="http://schemas.openxmlformats.org/officeDocument/2006/relationships/footer" Target="footer2.xml"/><Relationship Id="rId20" Type="http://schemas.openxmlformats.org/officeDocument/2006/relationships/image" Target="media/image30.png"/><Relationship Id="rId41" Type="http://schemas.openxmlformats.org/officeDocument/2006/relationships/hyperlink" Target="https://www.who.int/water_sanitation_health/publications/srwe1/en/"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cosec.com.au" TargetMode="External"/><Relationship Id="rId23" Type="http://schemas.openxmlformats.org/officeDocument/2006/relationships/image" Target="media/image5.png"/><Relationship Id="rId28" Type="http://schemas.openxmlformats.org/officeDocument/2006/relationships/image" Target="media/image70.png"/><Relationship Id="rId36" Type="http://schemas.openxmlformats.org/officeDocument/2006/relationships/hyperlink" Target="https://www.epa.gov/sites/production/files/2015-10/documents/rwqc2012.pdf" TargetMode="External"/><Relationship Id="rId49" Type="http://schemas.openxmlformats.org/officeDocument/2006/relationships/image" Target="media/image11.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agreetrust.org/agree-ii/" TargetMode="External"/><Relationship Id="rId44" Type="http://schemas.openxmlformats.org/officeDocument/2006/relationships/header" Target="header2.xml"/><Relationship Id="rId52" Type="http://schemas.openxmlformats.org/officeDocument/2006/relationships/hyperlink" Target="https://casp-uk.net/gloss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F:\Ecos%20Quality%20Management%20System\QMS%20Forms\F25%20-%20Ecos_small_repor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f8499da-f70f-48c9-a6de-e578977a26c0">RESTRANS-1864802524-202707</_dlc_DocId>
    <_dlc_DocIdUrl xmlns="ef8499da-f70f-48c9-a6de-e578977a26c0">
      <Url>https://nhmrc.sharepoint.com/sites/restrans/_layouts/15/DocIdRedir.aspx?ID=RESTRANS-1864802524-202707</Url>
      <Description>RESTRANS-1864802524-202707</Description>
    </_dlc_DocIdUrl>
    <lcf76f155ced4ddcb4097134ff3c332f xmlns="f4994564-c68c-4417-8c9c-13eb9ecde3d6">
      <Terms xmlns="http://schemas.microsoft.com/office/infopath/2007/PartnerControls"/>
    </lcf76f155ced4ddcb4097134ff3c332f>
    <TaxCatchAll xmlns="ef8499da-f70f-48c9-a6de-e578977a26c0" xsi:nil="true"/>
    <_ip_UnifiedCompliancePolicyUIAction xmlns="http://schemas.microsoft.com/sharepoint/v3" xsi:nil="true"/>
    <Comments xmlns="f4994564-c68c-4417-8c9c-13eb9ecde3d6" xsi:nil="true"/>
    <_ip_UnifiedCompliancePolicyProperties xmlns="http://schemas.microsoft.com/sharepoint/v3" xsi:nil="true"/>
    <Status xmlns="f4994564-c68c-4417-8c9c-13eb9ecde3d6" xsi:nil="true"/>
    <person xmlns="f4994564-c68c-4417-8c9c-13eb9ecde3d6">
      <UserInfo>
        <DisplayName/>
        <AccountId xsi:nil="true"/>
        <AccountType/>
      </UserInfo>
    </pers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3" ma:contentTypeDescription="Create a new document." ma:contentTypeScope="" ma:versionID="b9e7766e9963014f8442b086c04e1683">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1bc9670c29d119932263ef1494a69450"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780D8F-4A60-49FA-9115-970B5F337054}">
  <ds:schemaRefs>
    <ds:schemaRef ds:uri="http://schemas.microsoft.com/office/2006/metadata/properties"/>
    <ds:schemaRef ds:uri="http://schemas.microsoft.com/office/infopath/2007/PartnerControls"/>
    <ds:schemaRef ds:uri="ef8499da-f70f-48c9-a6de-e578977a26c0"/>
    <ds:schemaRef ds:uri="f4994564-c68c-4417-8c9c-13eb9ecde3d6"/>
    <ds:schemaRef ds:uri="http://schemas.microsoft.com/sharepoint/v3"/>
  </ds:schemaRefs>
</ds:datastoreItem>
</file>

<file path=customXml/itemProps2.xml><?xml version="1.0" encoding="utf-8"?>
<ds:datastoreItem xmlns:ds="http://schemas.openxmlformats.org/officeDocument/2006/customXml" ds:itemID="{331BB505-C161-4298-B7D3-4629738805A0}">
  <ds:schemaRefs>
    <ds:schemaRef ds:uri="http://schemas.microsoft.com/sharepoint/v3/contenttype/forms"/>
  </ds:schemaRefs>
</ds:datastoreItem>
</file>

<file path=customXml/itemProps3.xml><?xml version="1.0" encoding="utf-8"?>
<ds:datastoreItem xmlns:ds="http://schemas.openxmlformats.org/officeDocument/2006/customXml" ds:itemID="{38ED3067-D6E0-4CD2-B498-496E0F970B68}">
  <ds:schemaRefs>
    <ds:schemaRef ds:uri="http://schemas.openxmlformats.org/officeDocument/2006/bibliography"/>
  </ds:schemaRefs>
</ds:datastoreItem>
</file>

<file path=customXml/itemProps4.xml><?xml version="1.0" encoding="utf-8"?>
<ds:datastoreItem xmlns:ds="http://schemas.openxmlformats.org/officeDocument/2006/customXml" ds:itemID="{BB061C2D-DFAE-4919-BAD0-D1AC1857D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342533-CB10-4605-9AAB-FB75285FD71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F25 - Ecos_small_report_template.dot</Template>
  <TotalTime>7</TotalTime>
  <Pages>45</Pages>
  <Words>14738</Words>
  <Characters>86369</Characters>
  <DocSecurity>2</DocSecurity>
  <Lines>2878</Lines>
  <Paragraphs>1486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2018-11-20T05:43:00Z</cp:lastPrinted>
  <dcterms:created xsi:type="dcterms:W3CDTF">2021-02-09T05:02:00Z</dcterms:created>
  <dcterms:modified xsi:type="dcterms:W3CDTF">2026-01-14T04:15:00Z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0x01010018030A58EFCB05439C4C109195641468</vt:lpwstr>
  </property>
  <property fmtid="{D5CDD505-2E9C-101B-9397-08002B2CF9AE}" pid="3" name="LINKTEK-CHUNK-1">
    <vt:lpwstr>010021{"F":2,"I":"73F9-F4C7-F5DD-8681"}</vt:lpwstr>
  </property>
  <property fmtid="{D5CDD505-2E9C-101B-9397-08002B2CF9AE}" pid="4" name="ZOTERO_PREF_1">
    <vt:lpwstr>&lt;data data-version="3" zotero-version="5.0.89"&gt;&lt;session id="SOG0iGrx"/&gt;&lt;style id="http://www.zotero.org/styles/water-science-and-technology" hasBibliography="1" bibliographyStyleHasBeenSet="1"/&gt;&lt;prefs&gt;&lt;pref name="fieldType" value="Field"/&gt;&lt;/prefs&gt;&lt;/data&gt;</vt:lpwstr>
  </property>
  <property fmtid="{D5CDD505-2E9C-101B-9397-08002B2CF9AE}" pid="5" name="Order">
    <vt:r8>8832400</vt:r8>
  </property>
  <property fmtid="{D5CDD505-2E9C-101B-9397-08002B2CF9AE}" pid="6" name="_dlc_DocIdItemGuid">
    <vt:lpwstr>87aba682-24af-47c6-9fd7-1b3e8df26de2</vt:lpwstr>
  </property>
  <property fmtid="{D5CDD505-2E9C-101B-9397-08002B2CF9AE}" pid="7" name="MediaServiceImageTags">
    <vt:lpwstr/>
  </property>
  <property fmtid="{D5CDD505-2E9C-101B-9397-08002B2CF9AE}" pid="8" name="ClassificationContentMarkingHeaderShapeIds">
    <vt:lpwstr>2ee6f475,2e2e72af,136de38e,13911535,2d50ebfc,5456670d,722264a2</vt:lpwstr>
  </property>
  <property fmtid="{D5CDD505-2E9C-101B-9397-08002B2CF9AE}" pid="9" name="ClassificationContentMarkingHeaderFontProps">
    <vt:lpwstr>#000000,10,Aptos</vt:lpwstr>
  </property>
  <property fmtid="{D5CDD505-2E9C-101B-9397-08002B2CF9AE}" pid="10" name="ClassificationContentMarkingHeaderText">
    <vt:lpwstr>OFFICIAL</vt:lpwstr>
  </property>
  <property fmtid="{D5CDD505-2E9C-101B-9397-08002B2CF9AE}" pid="11" name="ClassificationContentMarkingFooterShapeIds">
    <vt:lpwstr>6edf566,539095d,6ccbb13f</vt:lpwstr>
  </property>
  <property fmtid="{D5CDD505-2E9C-101B-9397-08002B2CF9AE}" pid="12" name="ClassificationContentMarkingFooterFontProps">
    <vt:lpwstr>#000000,10,Aptos</vt:lpwstr>
  </property>
  <property fmtid="{D5CDD505-2E9C-101B-9397-08002B2CF9AE}" pid="13" name="ClassificationContentMarkingFooterText">
    <vt:lpwstr>OFFICIAL</vt:lpwstr>
  </property>
  <property fmtid="{D5CDD505-2E9C-101B-9397-08002B2CF9AE}" pid="14" name="MSIP_Label_9a5e7792-7543-4db2-bcc9-9caeff0b8eb1_Enabled">
    <vt:lpwstr>true</vt:lpwstr>
  </property>
  <property fmtid="{D5CDD505-2E9C-101B-9397-08002B2CF9AE}" pid="15" name="MSIP_Label_9a5e7792-7543-4db2-bcc9-9caeff0b8eb1_SetDate">
    <vt:lpwstr>2026-01-14T04:14:53Z</vt:lpwstr>
  </property>
  <property fmtid="{D5CDD505-2E9C-101B-9397-08002B2CF9AE}" pid="16" name="MSIP_Label_9a5e7792-7543-4db2-bcc9-9caeff0b8eb1_Method">
    <vt:lpwstr>Privileged</vt:lpwstr>
  </property>
  <property fmtid="{D5CDD505-2E9C-101B-9397-08002B2CF9AE}" pid="17" name="MSIP_Label_9a5e7792-7543-4db2-bcc9-9caeff0b8eb1_Name">
    <vt:lpwstr>OFFICIAL</vt:lpwstr>
  </property>
  <property fmtid="{D5CDD505-2E9C-101B-9397-08002B2CF9AE}" pid="18" name="MSIP_Label_9a5e7792-7543-4db2-bcc9-9caeff0b8eb1_SiteId">
    <vt:lpwstr>402fca06-dc9c-412f-9bf9-1a335a4671f7</vt:lpwstr>
  </property>
  <property fmtid="{D5CDD505-2E9C-101B-9397-08002B2CF9AE}" pid="19" name="MSIP_Label_9a5e7792-7543-4db2-bcc9-9caeff0b8eb1_ActionId">
    <vt:lpwstr>7d330f7a-e5a5-4223-b4ce-68715f434121</vt:lpwstr>
  </property>
  <property fmtid="{D5CDD505-2E9C-101B-9397-08002B2CF9AE}" pid="20" name="MSIP_Label_9a5e7792-7543-4db2-bcc9-9caeff0b8eb1_ContentBits">
    <vt:lpwstr>3</vt:lpwstr>
  </property>
  <property fmtid="{D5CDD505-2E9C-101B-9397-08002B2CF9AE}" pid="21" name="MSIP_Label_9a5e7792-7543-4db2-bcc9-9caeff0b8eb1_Tag">
    <vt:lpwstr>10, 0, 1, 1</vt:lpwstr>
  </property>
  <property fmtid="{D5CDD505-2E9C-101B-9397-08002B2CF9AE}" pid="23" name="docLang">
    <vt:lpwstr>en</vt:lpwstr>
  </property>
</Properties>
</file>